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AB037"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0F56E20F" w14:textId="77777777" w:rsidR="00321161" w:rsidRPr="00EB0B45" w:rsidRDefault="00321161" w:rsidP="00321161">
      <w:pPr>
        <w:pStyle w:val="00TitleC"/>
        <w:spacing w:before="360" w:after="360"/>
        <w:rPr>
          <w:rFonts w:cs="Times New Roman"/>
          <w:sz w:val="32"/>
          <w:szCs w:val="32"/>
        </w:rPr>
      </w:pPr>
    </w:p>
    <w:p w14:paraId="132B1625" w14:textId="77777777" w:rsidR="00321161" w:rsidRPr="00EB0B45" w:rsidRDefault="00321161" w:rsidP="00321161">
      <w:pPr>
        <w:pStyle w:val="00TitleC"/>
        <w:spacing w:before="360" w:after="360"/>
        <w:rPr>
          <w:rFonts w:cs="Times New Roman"/>
          <w:sz w:val="32"/>
          <w:szCs w:val="32"/>
        </w:rPr>
      </w:pPr>
      <w:r w:rsidRPr="00EB0B45">
        <w:rPr>
          <w:rFonts w:cs="Times New Roman"/>
          <w:sz w:val="32"/>
          <w:szCs w:val="32"/>
        </w:rPr>
        <w:t>REQUEST FOR QUALIFICATIONS</w:t>
      </w:r>
    </w:p>
    <w:p w14:paraId="76FD41DC" w14:textId="77777777" w:rsidR="00321161" w:rsidRPr="00EB0B45" w:rsidRDefault="00321161" w:rsidP="00321161">
      <w:pPr>
        <w:pStyle w:val="00TitleC"/>
        <w:spacing w:before="360" w:after="360"/>
        <w:rPr>
          <w:rFonts w:cs="Times New Roman"/>
          <w:sz w:val="32"/>
          <w:szCs w:val="32"/>
          <w:u w:val="single"/>
        </w:rPr>
      </w:pPr>
    </w:p>
    <w:p w14:paraId="6CD48C81" w14:textId="4F5578AD" w:rsidR="00321161" w:rsidRPr="00EB0B45" w:rsidRDefault="00321161"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4D0243">
        <w:rPr>
          <w:rFonts w:cs="Times New Roman"/>
          <w:bCs/>
          <w:sz w:val="32"/>
          <w:szCs w:val="32"/>
        </w:rPr>
        <w:br/>
      </w:r>
      <w:r w:rsidR="006E04BF">
        <w:rPr>
          <w:rFonts w:cs="Times New Roman"/>
          <w:bCs/>
          <w:sz w:val="32"/>
          <w:szCs w:val="32"/>
        </w:rPr>
        <w:t xml:space="preserve">MAJOR BRIDGE </w:t>
      </w:r>
      <w:r w:rsidR="00D73871">
        <w:rPr>
          <w:rFonts w:cs="Times New Roman"/>
          <w:bCs/>
          <w:sz w:val="32"/>
          <w:szCs w:val="32"/>
        </w:rPr>
        <w:t>P3</w:t>
      </w:r>
      <w:r w:rsidR="004D0243">
        <w:rPr>
          <w:rFonts w:cs="Times New Roman"/>
          <w:bCs/>
          <w:sz w:val="32"/>
          <w:szCs w:val="32"/>
        </w:rPr>
        <w:t xml:space="preserve"> </w:t>
      </w:r>
      <w:r w:rsidRPr="00EB0B45">
        <w:rPr>
          <w:rFonts w:cs="Times New Roman"/>
          <w:bCs/>
          <w:sz w:val="32"/>
          <w:szCs w:val="32"/>
        </w:rPr>
        <w:t>INITIATIVE</w:t>
      </w:r>
    </w:p>
    <w:p w14:paraId="311F2D2C" w14:textId="77777777" w:rsidR="00321161" w:rsidRPr="00EB0B45" w:rsidRDefault="00321161" w:rsidP="00321161">
      <w:pPr>
        <w:pStyle w:val="00TitleC"/>
        <w:spacing w:before="360" w:after="360"/>
        <w:rPr>
          <w:rFonts w:cs="Times New Roman"/>
          <w:bCs/>
          <w:sz w:val="32"/>
          <w:szCs w:val="32"/>
        </w:rPr>
      </w:pPr>
    </w:p>
    <w:p w14:paraId="1414B1A7" w14:textId="77777777" w:rsidR="00321161" w:rsidRPr="00EB0B45" w:rsidRDefault="00321161" w:rsidP="00321161">
      <w:pPr>
        <w:pStyle w:val="00TitleC"/>
        <w:spacing w:before="360" w:after="360"/>
        <w:rPr>
          <w:rFonts w:cs="Times New Roman"/>
          <w:sz w:val="32"/>
          <w:szCs w:val="32"/>
        </w:rPr>
      </w:pPr>
    </w:p>
    <w:p w14:paraId="78EFFDC6" w14:textId="344087B6" w:rsidR="00321161" w:rsidRDefault="00321161"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2AA3172D" w14:textId="4E6F5F6C" w:rsidR="00160E59" w:rsidRPr="00EB0B45" w:rsidRDefault="00512935" w:rsidP="00321161">
      <w:pPr>
        <w:pStyle w:val="00TitleC"/>
        <w:spacing w:before="360" w:after="360"/>
        <w:rPr>
          <w:rFonts w:cs="Times New Roman"/>
          <w:sz w:val="32"/>
          <w:szCs w:val="32"/>
        </w:rPr>
      </w:pPr>
      <w:r>
        <w:rPr>
          <w:rFonts w:cs="Times New Roman"/>
          <w:sz w:val="32"/>
          <w:szCs w:val="32"/>
        </w:rPr>
        <w:t>Addendum</w:t>
      </w:r>
      <w:r w:rsidR="00160E59">
        <w:rPr>
          <w:rFonts w:cs="Times New Roman"/>
          <w:sz w:val="32"/>
          <w:szCs w:val="32"/>
        </w:rPr>
        <w:t xml:space="preserve"> No. 1 to RFQ:  July 30, 2021</w:t>
      </w:r>
    </w:p>
    <w:p w14:paraId="29E79848" w14:textId="07848C98" w:rsidR="00321161" w:rsidRPr="005810B1" w:rsidRDefault="007F1A6D"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 xml:space="preserve">August </w:t>
      </w:r>
      <w:r w:rsidR="00E4662C">
        <w:rPr>
          <w:rFonts w:cs="Times New Roman"/>
          <w:sz w:val="32"/>
          <w:szCs w:val="32"/>
        </w:rPr>
        <w:t>12</w:t>
      </w:r>
      <w:r w:rsidR="005810B1">
        <w:rPr>
          <w:rFonts w:cs="Times New Roman"/>
          <w:sz w:val="32"/>
          <w:szCs w:val="32"/>
        </w:rPr>
        <w:t>, 2021</w:t>
      </w:r>
    </w:p>
    <w:p w14:paraId="34C9C5AB" w14:textId="77777777" w:rsidR="00321161" w:rsidRPr="00EB0B45" w:rsidRDefault="00321161" w:rsidP="00321161">
      <w:pPr>
        <w:pStyle w:val="00TitleC"/>
        <w:spacing w:before="360" w:after="360"/>
        <w:rPr>
          <w:rFonts w:cs="Times New Roman"/>
          <w:sz w:val="32"/>
          <w:szCs w:val="32"/>
        </w:rPr>
      </w:pPr>
    </w:p>
    <w:p w14:paraId="3BB0FDD9" w14:textId="395ADD94" w:rsidR="00321161" w:rsidRPr="00EB0B45" w:rsidRDefault="00321161" w:rsidP="00321161">
      <w:pPr>
        <w:pStyle w:val="00TitleC"/>
        <w:spacing w:before="360" w:after="360"/>
        <w:rPr>
          <w:rFonts w:cs="Times New Roman"/>
          <w:sz w:val="32"/>
          <w:szCs w:val="32"/>
        </w:rPr>
      </w:pPr>
    </w:p>
    <w:p w14:paraId="100747AD" w14:textId="77777777" w:rsidR="00321161" w:rsidRPr="00EB0B45" w:rsidRDefault="00321161"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646F75D1" wp14:editId="2307B3BC">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2556329"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20C9CEEC" w14:textId="77777777" w:rsidR="00321161" w:rsidRPr="00EB0B45" w:rsidRDefault="00321161"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91401F5" w14:textId="77777777" w:rsidR="00321161" w:rsidRPr="00EB0B45" w:rsidRDefault="00321161"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0F9C1D20" w14:textId="77777777" w:rsidR="00321161" w:rsidRPr="00EB0B45" w:rsidRDefault="00321161" w:rsidP="00321161">
      <w:pPr>
        <w:rPr>
          <w:rFonts w:cs="Times New Roman"/>
        </w:rPr>
      </w:pPr>
    </w:p>
    <w:p w14:paraId="731617AF" w14:textId="77777777" w:rsidR="00321161" w:rsidRPr="00EB0B45" w:rsidRDefault="00321161" w:rsidP="00321161">
      <w:pPr>
        <w:rPr>
          <w:rFonts w:cs="Times New Roman"/>
        </w:rPr>
        <w:sectPr w:rsidR="00321161" w:rsidRPr="00EB0B45" w:rsidSect="00791617">
          <w:headerReference w:type="even" r:id="rId14"/>
          <w:headerReference w:type="default" r:id="rId15"/>
          <w:footerReference w:type="even" r:id="rId16"/>
          <w:footerReference w:type="default" r:id="rId17"/>
          <w:headerReference w:type="first" r:id="rId18"/>
          <w:footerReference w:type="first" r:id="rId19"/>
          <w:pgSz w:w="11910" w:h="16840" w:code="9"/>
          <w:pgMar w:top="1440" w:right="1440" w:bottom="1440" w:left="1440" w:header="720" w:footer="720" w:gutter="0"/>
          <w:cols w:space="720"/>
          <w:vAlign w:val="center"/>
          <w:titlePg/>
          <w:docGrid w:linePitch="326"/>
        </w:sectPr>
      </w:pPr>
    </w:p>
    <w:p w14:paraId="1CB824B3" w14:textId="77777777" w:rsidR="00321161" w:rsidRPr="00EB0B45" w:rsidRDefault="00321161"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5F649E06" w14:textId="77777777" w:rsidR="00321161" w:rsidRPr="00EB0B45" w:rsidRDefault="00321161" w:rsidP="00321161">
      <w:pPr>
        <w:pStyle w:val="TOCPage"/>
        <w:ind w:right="288"/>
        <w:rPr>
          <w:rFonts w:cs="Times New Roman"/>
        </w:rPr>
      </w:pPr>
      <w:bookmarkStart w:id="3" w:name="TOCPage_1"/>
      <w:bookmarkEnd w:id="2"/>
      <w:r w:rsidRPr="00EB0B45">
        <w:rPr>
          <w:rFonts w:cs="Times New Roman"/>
        </w:rPr>
        <w:t>Page</w:t>
      </w:r>
    </w:p>
    <w:bookmarkEnd w:id="3"/>
    <w:p w14:paraId="42EEC2A9" w14:textId="04356A4D" w:rsidR="00A91BB1" w:rsidRDefault="00321161">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00A91BB1" w:rsidRPr="00BA457B">
        <w:rPr>
          <w:noProof/>
          <w:color w:val="000000"/>
        </w:rPr>
        <w:t>1.</w:t>
      </w:r>
      <w:r w:rsidR="00A91BB1">
        <w:rPr>
          <w:rFonts w:asciiTheme="minorHAnsi" w:eastAsiaTheme="minorEastAsia" w:hAnsiTheme="minorHAnsi"/>
          <w:noProof/>
          <w:szCs w:val="22"/>
        </w:rPr>
        <w:tab/>
      </w:r>
      <w:r w:rsidR="00A91BB1">
        <w:rPr>
          <w:noProof/>
        </w:rPr>
        <w:t>BACKGROUND AND INSTRUCTION</w:t>
      </w:r>
      <w:r w:rsidR="00A91BB1">
        <w:rPr>
          <w:noProof/>
        </w:rPr>
        <w:tab/>
      </w:r>
      <w:r w:rsidR="00A91BB1">
        <w:rPr>
          <w:noProof/>
        </w:rPr>
        <w:fldChar w:fldCharType="begin"/>
      </w:r>
      <w:r w:rsidR="00A91BB1">
        <w:rPr>
          <w:noProof/>
        </w:rPr>
        <w:instrText xml:space="preserve"> PAGEREF _Toc78273088 \h </w:instrText>
      </w:r>
      <w:r w:rsidR="00A91BB1">
        <w:rPr>
          <w:noProof/>
        </w:rPr>
      </w:r>
      <w:r w:rsidR="00A91BB1">
        <w:rPr>
          <w:noProof/>
        </w:rPr>
        <w:fldChar w:fldCharType="separate"/>
      </w:r>
      <w:r w:rsidR="00A91BB1">
        <w:rPr>
          <w:noProof/>
        </w:rPr>
        <w:t>1</w:t>
      </w:r>
      <w:r w:rsidR="00A91BB1">
        <w:rPr>
          <w:noProof/>
        </w:rPr>
        <w:fldChar w:fldCharType="end"/>
      </w:r>
    </w:p>
    <w:p w14:paraId="5CAE9BD8" w14:textId="722FBBDA" w:rsidR="00A91BB1" w:rsidRDefault="00A91BB1">
      <w:pPr>
        <w:pStyle w:val="TOC2"/>
        <w:rPr>
          <w:rFonts w:asciiTheme="minorHAnsi" w:eastAsiaTheme="minorEastAsia" w:hAnsiTheme="minorHAnsi"/>
          <w:noProof/>
          <w:szCs w:val="22"/>
        </w:rPr>
      </w:pPr>
      <w:r w:rsidRPr="00BA457B">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_Toc78273089 \h </w:instrText>
      </w:r>
      <w:r>
        <w:rPr>
          <w:noProof/>
        </w:rPr>
      </w:r>
      <w:r>
        <w:rPr>
          <w:noProof/>
        </w:rPr>
        <w:fldChar w:fldCharType="separate"/>
      </w:r>
      <w:r>
        <w:rPr>
          <w:noProof/>
        </w:rPr>
        <w:t>1</w:t>
      </w:r>
      <w:r>
        <w:rPr>
          <w:noProof/>
        </w:rPr>
        <w:fldChar w:fldCharType="end"/>
      </w:r>
    </w:p>
    <w:p w14:paraId="319D8E21" w14:textId="7D39C958" w:rsidR="00A91BB1" w:rsidRDefault="00A91BB1">
      <w:pPr>
        <w:pStyle w:val="TOC2"/>
        <w:rPr>
          <w:rFonts w:asciiTheme="minorHAnsi" w:eastAsiaTheme="minorEastAsia" w:hAnsiTheme="minorHAnsi"/>
          <w:noProof/>
          <w:szCs w:val="22"/>
        </w:rPr>
      </w:pPr>
      <w:r w:rsidRPr="00BA457B">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_Toc78273090 \h </w:instrText>
      </w:r>
      <w:r>
        <w:rPr>
          <w:noProof/>
        </w:rPr>
      </w:r>
      <w:r>
        <w:rPr>
          <w:noProof/>
        </w:rPr>
        <w:fldChar w:fldCharType="separate"/>
      </w:r>
      <w:r>
        <w:rPr>
          <w:noProof/>
        </w:rPr>
        <w:t>1</w:t>
      </w:r>
      <w:r>
        <w:rPr>
          <w:noProof/>
        </w:rPr>
        <w:fldChar w:fldCharType="end"/>
      </w:r>
    </w:p>
    <w:p w14:paraId="0462479B" w14:textId="2D7FD932" w:rsidR="00A91BB1" w:rsidRDefault="00A91BB1">
      <w:pPr>
        <w:pStyle w:val="TOC2"/>
        <w:rPr>
          <w:rFonts w:asciiTheme="minorHAnsi" w:eastAsiaTheme="minorEastAsia" w:hAnsiTheme="minorHAnsi"/>
          <w:noProof/>
          <w:szCs w:val="22"/>
        </w:rPr>
      </w:pPr>
      <w:r w:rsidRPr="00BA457B">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_Toc78273091 \h </w:instrText>
      </w:r>
      <w:r>
        <w:rPr>
          <w:noProof/>
        </w:rPr>
      </w:r>
      <w:r>
        <w:rPr>
          <w:noProof/>
        </w:rPr>
        <w:fldChar w:fldCharType="separate"/>
      </w:r>
      <w:r>
        <w:rPr>
          <w:noProof/>
        </w:rPr>
        <w:t>1</w:t>
      </w:r>
      <w:r>
        <w:rPr>
          <w:noProof/>
        </w:rPr>
        <w:fldChar w:fldCharType="end"/>
      </w:r>
    </w:p>
    <w:p w14:paraId="4961C0F4" w14:textId="5C557F26" w:rsidR="00A91BB1" w:rsidRDefault="00A91BB1">
      <w:pPr>
        <w:pStyle w:val="TOC1"/>
        <w:rPr>
          <w:rFonts w:asciiTheme="minorHAnsi" w:eastAsiaTheme="minorEastAsia" w:hAnsiTheme="minorHAnsi"/>
          <w:noProof/>
          <w:szCs w:val="22"/>
        </w:rPr>
      </w:pPr>
      <w:r w:rsidRPr="00BA457B">
        <w:rPr>
          <w:noProof/>
          <w:color w:val="000000"/>
        </w:rPr>
        <w:t>2.</w:t>
      </w:r>
      <w:r>
        <w:rPr>
          <w:rFonts w:asciiTheme="minorHAnsi" w:eastAsiaTheme="minorEastAsia" w:hAnsiTheme="minorHAnsi"/>
          <w:noProof/>
          <w:szCs w:val="22"/>
        </w:rPr>
        <w:tab/>
      </w:r>
      <w:r>
        <w:rPr>
          <w:noProof/>
        </w:rPr>
        <w:t>DESCRIPTION OF THE</w:t>
      </w:r>
      <w:r w:rsidRPr="00BA457B">
        <w:rPr>
          <w:noProof/>
          <w:spacing w:val="-6"/>
        </w:rPr>
        <w:t xml:space="preserve"> </w:t>
      </w:r>
      <w:r>
        <w:rPr>
          <w:noProof/>
        </w:rPr>
        <w:t>PROJECT</w:t>
      </w:r>
      <w:r>
        <w:rPr>
          <w:noProof/>
        </w:rPr>
        <w:tab/>
      </w:r>
      <w:r>
        <w:rPr>
          <w:noProof/>
        </w:rPr>
        <w:fldChar w:fldCharType="begin"/>
      </w:r>
      <w:r>
        <w:rPr>
          <w:noProof/>
        </w:rPr>
        <w:instrText xml:space="preserve"> PAGEREF _Toc78273092 \h </w:instrText>
      </w:r>
      <w:r>
        <w:rPr>
          <w:noProof/>
        </w:rPr>
      </w:r>
      <w:r>
        <w:rPr>
          <w:noProof/>
        </w:rPr>
        <w:fldChar w:fldCharType="separate"/>
      </w:r>
      <w:r>
        <w:rPr>
          <w:noProof/>
        </w:rPr>
        <w:t>1</w:t>
      </w:r>
      <w:r>
        <w:rPr>
          <w:noProof/>
        </w:rPr>
        <w:fldChar w:fldCharType="end"/>
      </w:r>
    </w:p>
    <w:p w14:paraId="46341A98" w14:textId="7B877FC3" w:rsidR="00A91BB1" w:rsidRDefault="00A91BB1">
      <w:pPr>
        <w:pStyle w:val="TOC2"/>
        <w:rPr>
          <w:rFonts w:asciiTheme="minorHAnsi" w:eastAsiaTheme="minorEastAsia" w:hAnsiTheme="minorHAnsi"/>
          <w:noProof/>
          <w:szCs w:val="22"/>
        </w:rPr>
      </w:pPr>
      <w:r w:rsidRPr="00BA457B">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_Toc78273093 \h </w:instrText>
      </w:r>
      <w:r>
        <w:rPr>
          <w:noProof/>
        </w:rPr>
      </w:r>
      <w:r>
        <w:rPr>
          <w:noProof/>
        </w:rPr>
        <w:fldChar w:fldCharType="separate"/>
      </w:r>
      <w:r>
        <w:rPr>
          <w:noProof/>
        </w:rPr>
        <w:t>1</w:t>
      </w:r>
      <w:r>
        <w:rPr>
          <w:noProof/>
        </w:rPr>
        <w:fldChar w:fldCharType="end"/>
      </w:r>
    </w:p>
    <w:p w14:paraId="57ED1DC5" w14:textId="6A9E66ED" w:rsidR="00A91BB1" w:rsidRDefault="00A91BB1">
      <w:pPr>
        <w:pStyle w:val="TOC2"/>
        <w:rPr>
          <w:rFonts w:asciiTheme="minorHAnsi" w:eastAsiaTheme="minorEastAsia" w:hAnsiTheme="minorHAnsi"/>
          <w:noProof/>
          <w:szCs w:val="22"/>
        </w:rPr>
      </w:pPr>
      <w:r w:rsidRPr="00BA457B">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_Toc78273094 \h </w:instrText>
      </w:r>
      <w:r>
        <w:rPr>
          <w:noProof/>
        </w:rPr>
      </w:r>
      <w:r>
        <w:rPr>
          <w:noProof/>
        </w:rPr>
        <w:fldChar w:fldCharType="separate"/>
      </w:r>
      <w:r>
        <w:rPr>
          <w:noProof/>
        </w:rPr>
        <w:t>2</w:t>
      </w:r>
      <w:r>
        <w:rPr>
          <w:noProof/>
        </w:rPr>
        <w:fldChar w:fldCharType="end"/>
      </w:r>
    </w:p>
    <w:p w14:paraId="3E9C05A1" w14:textId="384170A9" w:rsidR="00A91BB1" w:rsidRDefault="00A91BB1">
      <w:pPr>
        <w:pStyle w:val="TOC3"/>
        <w:rPr>
          <w:rFonts w:asciiTheme="minorHAnsi" w:eastAsiaTheme="minorEastAsia" w:hAnsiTheme="minorHAnsi"/>
          <w:noProof/>
          <w:szCs w:val="22"/>
        </w:rPr>
      </w:pPr>
      <w:r w:rsidRPr="00BA457B">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_Toc78273095 \h </w:instrText>
      </w:r>
      <w:r>
        <w:rPr>
          <w:noProof/>
        </w:rPr>
      </w:r>
      <w:r>
        <w:rPr>
          <w:noProof/>
        </w:rPr>
        <w:fldChar w:fldCharType="separate"/>
      </w:r>
      <w:r>
        <w:rPr>
          <w:noProof/>
        </w:rPr>
        <w:t>2</w:t>
      </w:r>
      <w:r>
        <w:rPr>
          <w:noProof/>
        </w:rPr>
        <w:fldChar w:fldCharType="end"/>
      </w:r>
    </w:p>
    <w:p w14:paraId="0290BD05" w14:textId="2BD3D789" w:rsidR="00A91BB1" w:rsidRDefault="00A91BB1">
      <w:pPr>
        <w:pStyle w:val="TOC3"/>
        <w:rPr>
          <w:rFonts w:asciiTheme="minorHAnsi" w:eastAsiaTheme="minorEastAsia" w:hAnsiTheme="minorHAnsi"/>
          <w:noProof/>
          <w:szCs w:val="22"/>
        </w:rPr>
      </w:pPr>
      <w:r w:rsidRPr="00BA457B">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_Toc78273096 \h </w:instrText>
      </w:r>
      <w:r>
        <w:rPr>
          <w:noProof/>
        </w:rPr>
      </w:r>
      <w:r>
        <w:rPr>
          <w:noProof/>
        </w:rPr>
        <w:fldChar w:fldCharType="separate"/>
      </w:r>
      <w:r>
        <w:rPr>
          <w:noProof/>
        </w:rPr>
        <w:t>2</w:t>
      </w:r>
      <w:r>
        <w:rPr>
          <w:noProof/>
        </w:rPr>
        <w:fldChar w:fldCharType="end"/>
      </w:r>
    </w:p>
    <w:p w14:paraId="05B01FE5" w14:textId="7EDD3F30" w:rsidR="00A91BB1" w:rsidRDefault="00A91BB1">
      <w:pPr>
        <w:pStyle w:val="TOC3"/>
        <w:rPr>
          <w:rFonts w:asciiTheme="minorHAnsi" w:eastAsiaTheme="minorEastAsia" w:hAnsiTheme="minorHAnsi"/>
          <w:noProof/>
          <w:szCs w:val="22"/>
        </w:rPr>
      </w:pPr>
      <w:r w:rsidRPr="00BA457B">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_Toc78273097 \h </w:instrText>
      </w:r>
      <w:r>
        <w:rPr>
          <w:noProof/>
        </w:rPr>
      </w:r>
      <w:r>
        <w:rPr>
          <w:noProof/>
        </w:rPr>
        <w:fldChar w:fldCharType="separate"/>
      </w:r>
      <w:r>
        <w:rPr>
          <w:noProof/>
        </w:rPr>
        <w:t>2</w:t>
      </w:r>
      <w:r>
        <w:rPr>
          <w:noProof/>
        </w:rPr>
        <w:fldChar w:fldCharType="end"/>
      </w:r>
    </w:p>
    <w:p w14:paraId="50C434B6" w14:textId="482DEEFD" w:rsidR="00A91BB1" w:rsidRDefault="00A91BB1">
      <w:pPr>
        <w:pStyle w:val="TOC2"/>
        <w:rPr>
          <w:rFonts w:asciiTheme="minorHAnsi" w:eastAsiaTheme="minorEastAsia" w:hAnsiTheme="minorHAnsi"/>
          <w:noProof/>
          <w:szCs w:val="22"/>
        </w:rPr>
      </w:pPr>
      <w:r w:rsidRPr="00BA457B">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_Toc78273098 \h </w:instrText>
      </w:r>
      <w:r>
        <w:rPr>
          <w:noProof/>
        </w:rPr>
      </w:r>
      <w:r>
        <w:rPr>
          <w:noProof/>
        </w:rPr>
        <w:fldChar w:fldCharType="separate"/>
      </w:r>
      <w:r>
        <w:rPr>
          <w:noProof/>
        </w:rPr>
        <w:t>2</w:t>
      </w:r>
      <w:r>
        <w:rPr>
          <w:noProof/>
        </w:rPr>
        <w:fldChar w:fldCharType="end"/>
      </w:r>
    </w:p>
    <w:p w14:paraId="12271482" w14:textId="3ED88FA9" w:rsidR="00A91BB1" w:rsidRDefault="00A91BB1">
      <w:pPr>
        <w:pStyle w:val="TOC3"/>
        <w:rPr>
          <w:rFonts w:asciiTheme="minorHAnsi" w:eastAsiaTheme="minorEastAsia" w:hAnsiTheme="minorHAnsi"/>
          <w:noProof/>
          <w:szCs w:val="22"/>
        </w:rPr>
      </w:pPr>
      <w:r w:rsidRPr="00BA457B">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_Toc78273099 \h </w:instrText>
      </w:r>
      <w:r>
        <w:rPr>
          <w:noProof/>
        </w:rPr>
      </w:r>
      <w:r>
        <w:rPr>
          <w:noProof/>
        </w:rPr>
        <w:fldChar w:fldCharType="separate"/>
      </w:r>
      <w:r>
        <w:rPr>
          <w:noProof/>
        </w:rPr>
        <w:t>3</w:t>
      </w:r>
      <w:r>
        <w:rPr>
          <w:noProof/>
        </w:rPr>
        <w:fldChar w:fldCharType="end"/>
      </w:r>
    </w:p>
    <w:p w14:paraId="004A8716" w14:textId="5439DA15" w:rsidR="00A91BB1" w:rsidRDefault="00A91BB1">
      <w:pPr>
        <w:pStyle w:val="TOC3"/>
        <w:rPr>
          <w:rFonts w:asciiTheme="minorHAnsi" w:eastAsiaTheme="minorEastAsia" w:hAnsiTheme="minorHAnsi"/>
          <w:noProof/>
          <w:szCs w:val="22"/>
        </w:rPr>
      </w:pPr>
      <w:r w:rsidRPr="00BA457B">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_Toc78273100 \h </w:instrText>
      </w:r>
      <w:r>
        <w:rPr>
          <w:noProof/>
        </w:rPr>
      </w:r>
      <w:r>
        <w:rPr>
          <w:noProof/>
        </w:rPr>
        <w:fldChar w:fldCharType="separate"/>
      </w:r>
      <w:r>
        <w:rPr>
          <w:noProof/>
        </w:rPr>
        <w:t>3</w:t>
      </w:r>
      <w:r>
        <w:rPr>
          <w:noProof/>
        </w:rPr>
        <w:fldChar w:fldCharType="end"/>
      </w:r>
    </w:p>
    <w:p w14:paraId="462D11E3" w14:textId="3760B199" w:rsidR="00A91BB1" w:rsidRDefault="00A91BB1">
      <w:pPr>
        <w:pStyle w:val="TOC2"/>
        <w:rPr>
          <w:rFonts w:asciiTheme="minorHAnsi" w:eastAsiaTheme="minorEastAsia" w:hAnsiTheme="minorHAnsi"/>
          <w:noProof/>
          <w:szCs w:val="22"/>
        </w:rPr>
      </w:pPr>
      <w:r w:rsidRPr="00BA457B">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_Toc78273101 \h </w:instrText>
      </w:r>
      <w:r>
        <w:rPr>
          <w:noProof/>
        </w:rPr>
      </w:r>
      <w:r>
        <w:rPr>
          <w:noProof/>
        </w:rPr>
        <w:fldChar w:fldCharType="separate"/>
      </w:r>
      <w:r>
        <w:rPr>
          <w:noProof/>
        </w:rPr>
        <w:t>4</w:t>
      </w:r>
      <w:r>
        <w:rPr>
          <w:noProof/>
        </w:rPr>
        <w:fldChar w:fldCharType="end"/>
      </w:r>
    </w:p>
    <w:p w14:paraId="4A140277" w14:textId="6976F81D" w:rsidR="00A91BB1" w:rsidRDefault="00A91BB1">
      <w:pPr>
        <w:pStyle w:val="TOC2"/>
        <w:rPr>
          <w:rFonts w:asciiTheme="minorHAnsi" w:eastAsiaTheme="minorEastAsia" w:hAnsiTheme="minorHAnsi"/>
          <w:noProof/>
          <w:szCs w:val="22"/>
        </w:rPr>
      </w:pPr>
      <w:r w:rsidRPr="00BA457B">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_Toc78273102 \h </w:instrText>
      </w:r>
      <w:r>
        <w:rPr>
          <w:noProof/>
        </w:rPr>
      </w:r>
      <w:r>
        <w:rPr>
          <w:noProof/>
        </w:rPr>
        <w:fldChar w:fldCharType="separate"/>
      </w:r>
      <w:r>
        <w:rPr>
          <w:noProof/>
        </w:rPr>
        <w:t>4</w:t>
      </w:r>
      <w:r>
        <w:rPr>
          <w:noProof/>
        </w:rPr>
        <w:fldChar w:fldCharType="end"/>
      </w:r>
    </w:p>
    <w:p w14:paraId="7CAF5EA7" w14:textId="45E54D7C" w:rsidR="00A91BB1" w:rsidRDefault="00A91BB1">
      <w:pPr>
        <w:pStyle w:val="TOC3"/>
        <w:rPr>
          <w:rFonts w:asciiTheme="minorHAnsi" w:eastAsiaTheme="minorEastAsia" w:hAnsiTheme="minorHAnsi"/>
          <w:noProof/>
          <w:szCs w:val="22"/>
        </w:rPr>
      </w:pPr>
      <w:r w:rsidRPr="00BA457B">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_Toc78273103 \h </w:instrText>
      </w:r>
      <w:r>
        <w:rPr>
          <w:noProof/>
        </w:rPr>
      </w:r>
      <w:r>
        <w:rPr>
          <w:noProof/>
        </w:rPr>
        <w:fldChar w:fldCharType="separate"/>
      </w:r>
      <w:r>
        <w:rPr>
          <w:noProof/>
        </w:rPr>
        <w:t>4</w:t>
      </w:r>
      <w:r>
        <w:rPr>
          <w:noProof/>
        </w:rPr>
        <w:fldChar w:fldCharType="end"/>
      </w:r>
    </w:p>
    <w:p w14:paraId="6ECF1B2F" w14:textId="1ACCE028" w:rsidR="00A91BB1" w:rsidRDefault="00A91BB1">
      <w:pPr>
        <w:pStyle w:val="TOC3"/>
        <w:rPr>
          <w:rFonts w:asciiTheme="minorHAnsi" w:eastAsiaTheme="minorEastAsia" w:hAnsiTheme="minorHAnsi"/>
          <w:noProof/>
          <w:szCs w:val="22"/>
        </w:rPr>
      </w:pPr>
      <w:r w:rsidRPr="00BA457B">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_Toc78273104 \h </w:instrText>
      </w:r>
      <w:r>
        <w:rPr>
          <w:noProof/>
        </w:rPr>
      </w:r>
      <w:r>
        <w:rPr>
          <w:noProof/>
        </w:rPr>
        <w:fldChar w:fldCharType="separate"/>
      </w:r>
      <w:r>
        <w:rPr>
          <w:noProof/>
        </w:rPr>
        <w:t>4</w:t>
      </w:r>
      <w:r>
        <w:rPr>
          <w:noProof/>
        </w:rPr>
        <w:fldChar w:fldCharType="end"/>
      </w:r>
    </w:p>
    <w:p w14:paraId="1A52D748" w14:textId="55EBE4A1" w:rsidR="00A91BB1" w:rsidRDefault="00A91BB1">
      <w:pPr>
        <w:pStyle w:val="TOC3"/>
        <w:rPr>
          <w:rFonts w:asciiTheme="minorHAnsi" w:eastAsiaTheme="minorEastAsia" w:hAnsiTheme="minorHAnsi"/>
          <w:noProof/>
          <w:szCs w:val="22"/>
        </w:rPr>
      </w:pPr>
      <w:r w:rsidRPr="00BA457B">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_Toc78273105 \h </w:instrText>
      </w:r>
      <w:r>
        <w:rPr>
          <w:noProof/>
        </w:rPr>
      </w:r>
      <w:r>
        <w:rPr>
          <w:noProof/>
        </w:rPr>
        <w:fldChar w:fldCharType="separate"/>
      </w:r>
      <w:r>
        <w:rPr>
          <w:noProof/>
        </w:rPr>
        <w:t>5</w:t>
      </w:r>
      <w:r>
        <w:rPr>
          <w:noProof/>
        </w:rPr>
        <w:fldChar w:fldCharType="end"/>
      </w:r>
    </w:p>
    <w:p w14:paraId="7719ACB6" w14:textId="73C4DEB9" w:rsidR="00A91BB1" w:rsidRDefault="00A91BB1">
      <w:pPr>
        <w:pStyle w:val="TOC2"/>
        <w:rPr>
          <w:rFonts w:asciiTheme="minorHAnsi" w:eastAsiaTheme="minorEastAsia" w:hAnsiTheme="minorHAnsi"/>
          <w:noProof/>
          <w:szCs w:val="22"/>
        </w:rPr>
      </w:pPr>
      <w:r w:rsidRPr="00BA457B">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_Toc78273106 \h </w:instrText>
      </w:r>
      <w:r>
        <w:rPr>
          <w:noProof/>
        </w:rPr>
      </w:r>
      <w:r>
        <w:rPr>
          <w:noProof/>
        </w:rPr>
        <w:fldChar w:fldCharType="separate"/>
      </w:r>
      <w:r>
        <w:rPr>
          <w:noProof/>
        </w:rPr>
        <w:t>5</w:t>
      </w:r>
      <w:r>
        <w:rPr>
          <w:noProof/>
        </w:rPr>
        <w:fldChar w:fldCharType="end"/>
      </w:r>
    </w:p>
    <w:p w14:paraId="2F03ADDE" w14:textId="4F7AB398" w:rsidR="00A91BB1" w:rsidRDefault="00A91BB1">
      <w:pPr>
        <w:pStyle w:val="TOC3"/>
        <w:rPr>
          <w:rFonts w:asciiTheme="minorHAnsi" w:eastAsiaTheme="minorEastAsia" w:hAnsiTheme="minorHAnsi"/>
          <w:noProof/>
          <w:szCs w:val="22"/>
        </w:rPr>
      </w:pPr>
      <w:r w:rsidRPr="00BA457B">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_Toc78273107 \h </w:instrText>
      </w:r>
      <w:r>
        <w:rPr>
          <w:noProof/>
        </w:rPr>
      </w:r>
      <w:r>
        <w:rPr>
          <w:noProof/>
        </w:rPr>
        <w:fldChar w:fldCharType="separate"/>
      </w:r>
      <w:r>
        <w:rPr>
          <w:noProof/>
        </w:rPr>
        <w:t>5</w:t>
      </w:r>
      <w:r>
        <w:rPr>
          <w:noProof/>
        </w:rPr>
        <w:fldChar w:fldCharType="end"/>
      </w:r>
    </w:p>
    <w:p w14:paraId="3B31D8EB" w14:textId="3228F0AA" w:rsidR="00A91BB1" w:rsidRDefault="00A91BB1">
      <w:pPr>
        <w:pStyle w:val="TOC3"/>
        <w:rPr>
          <w:rFonts w:asciiTheme="minorHAnsi" w:eastAsiaTheme="minorEastAsia" w:hAnsiTheme="minorHAnsi"/>
          <w:noProof/>
          <w:szCs w:val="22"/>
        </w:rPr>
      </w:pPr>
      <w:r w:rsidRPr="00BA457B">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_Toc78273108 \h </w:instrText>
      </w:r>
      <w:r>
        <w:rPr>
          <w:noProof/>
        </w:rPr>
      </w:r>
      <w:r>
        <w:rPr>
          <w:noProof/>
        </w:rPr>
        <w:fldChar w:fldCharType="separate"/>
      </w:r>
      <w:r>
        <w:rPr>
          <w:noProof/>
        </w:rPr>
        <w:t>5</w:t>
      </w:r>
      <w:r>
        <w:rPr>
          <w:noProof/>
        </w:rPr>
        <w:fldChar w:fldCharType="end"/>
      </w:r>
    </w:p>
    <w:p w14:paraId="025B7CDA" w14:textId="621030F3" w:rsidR="00A91BB1" w:rsidRDefault="00A91BB1">
      <w:pPr>
        <w:pStyle w:val="TOC3"/>
        <w:rPr>
          <w:rFonts w:asciiTheme="minorHAnsi" w:eastAsiaTheme="minorEastAsia" w:hAnsiTheme="minorHAnsi"/>
          <w:noProof/>
          <w:szCs w:val="22"/>
        </w:rPr>
      </w:pPr>
      <w:r w:rsidRPr="00BA457B">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_Toc78273109 \h </w:instrText>
      </w:r>
      <w:r>
        <w:rPr>
          <w:noProof/>
        </w:rPr>
      </w:r>
      <w:r>
        <w:rPr>
          <w:noProof/>
        </w:rPr>
        <w:fldChar w:fldCharType="separate"/>
      </w:r>
      <w:r>
        <w:rPr>
          <w:noProof/>
        </w:rPr>
        <w:t>5</w:t>
      </w:r>
      <w:r>
        <w:rPr>
          <w:noProof/>
        </w:rPr>
        <w:fldChar w:fldCharType="end"/>
      </w:r>
    </w:p>
    <w:p w14:paraId="0AD163A2" w14:textId="6CDF5D29" w:rsidR="00A91BB1" w:rsidRDefault="00A91BB1">
      <w:pPr>
        <w:pStyle w:val="TOC3"/>
        <w:rPr>
          <w:rFonts w:asciiTheme="minorHAnsi" w:eastAsiaTheme="minorEastAsia" w:hAnsiTheme="minorHAnsi"/>
          <w:noProof/>
          <w:szCs w:val="22"/>
        </w:rPr>
      </w:pPr>
      <w:r w:rsidRPr="00BA457B">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_Toc78273110 \h </w:instrText>
      </w:r>
      <w:r>
        <w:rPr>
          <w:noProof/>
        </w:rPr>
      </w:r>
      <w:r>
        <w:rPr>
          <w:noProof/>
        </w:rPr>
        <w:fldChar w:fldCharType="separate"/>
      </w:r>
      <w:r>
        <w:rPr>
          <w:noProof/>
        </w:rPr>
        <w:t>5</w:t>
      </w:r>
      <w:r>
        <w:rPr>
          <w:noProof/>
        </w:rPr>
        <w:fldChar w:fldCharType="end"/>
      </w:r>
    </w:p>
    <w:p w14:paraId="1DE7E651" w14:textId="625CAFC9" w:rsidR="00A91BB1" w:rsidRDefault="00A91BB1">
      <w:pPr>
        <w:pStyle w:val="TOC3"/>
        <w:rPr>
          <w:rFonts w:asciiTheme="minorHAnsi" w:eastAsiaTheme="minorEastAsia" w:hAnsiTheme="minorHAnsi"/>
          <w:noProof/>
          <w:szCs w:val="22"/>
        </w:rPr>
      </w:pPr>
      <w:r w:rsidRPr="00BA457B">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_Toc78273111 \h </w:instrText>
      </w:r>
      <w:r>
        <w:rPr>
          <w:noProof/>
        </w:rPr>
      </w:r>
      <w:r>
        <w:rPr>
          <w:noProof/>
        </w:rPr>
        <w:fldChar w:fldCharType="separate"/>
      </w:r>
      <w:r>
        <w:rPr>
          <w:noProof/>
        </w:rPr>
        <w:t>6</w:t>
      </w:r>
      <w:r>
        <w:rPr>
          <w:noProof/>
        </w:rPr>
        <w:fldChar w:fldCharType="end"/>
      </w:r>
    </w:p>
    <w:p w14:paraId="647B7F31" w14:textId="6BD2AA54" w:rsidR="00A91BB1" w:rsidRDefault="00A91BB1">
      <w:pPr>
        <w:pStyle w:val="TOC3"/>
        <w:rPr>
          <w:rFonts w:asciiTheme="minorHAnsi" w:eastAsiaTheme="minorEastAsia" w:hAnsiTheme="minorHAnsi"/>
          <w:noProof/>
          <w:szCs w:val="22"/>
        </w:rPr>
      </w:pPr>
      <w:r w:rsidRPr="00BA457B">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_Toc78273112 \h </w:instrText>
      </w:r>
      <w:r>
        <w:rPr>
          <w:noProof/>
        </w:rPr>
      </w:r>
      <w:r>
        <w:rPr>
          <w:noProof/>
        </w:rPr>
        <w:fldChar w:fldCharType="separate"/>
      </w:r>
      <w:r>
        <w:rPr>
          <w:noProof/>
        </w:rPr>
        <w:t>6</w:t>
      </w:r>
      <w:r>
        <w:rPr>
          <w:noProof/>
        </w:rPr>
        <w:fldChar w:fldCharType="end"/>
      </w:r>
    </w:p>
    <w:p w14:paraId="70CB5A38" w14:textId="7E3D509F" w:rsidR="00A91BB1" w:rsidRDefault="00A91BB1">
      <w:pPr>
        <w:pStyle w:val="TOC2"/>
        <w:rPr>
          <w:rFonts w:asciiTheme="minorHAnsi" w:eastAsiaTheme="minorEastAsia" w:hAnsiTheme="minorHAnsi"/>
          <w:noProof/>
          <w:szCs w:val="22"/>
        </w:rPr>
      </w:pPr>
      <w:r w:rsidRPr="00BA457B">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_Toc78273113 \h </w:instrText>
      </w:r>
      <w:r>
        <w:rPr>
          <w:noProof/>
        </w:rPr>
      </w:r>
      <w:r>
        <w:rPr>
          <w:noProof/>
        </w:rPr>
        <w:fldChar w:fldCharType="separate"/>
      </w:r>
      <w:r>
        <w:rPr>
          <w:noProof/>
        </w:rPr>
        <w:t>6</w:t>
      </w:r>
      <w:r>
        <w:rPr>
          <w:noProof/>
        </w:rPr>
        <w:fldChar w:fldCharType="end"/>
      </w:r>
    </w:p>
    <w:p w14:paraId="44510F94" w14:textId="42114963" w:rsidR="00A91BB1" w:rsidRDefault="00A91BB1">
      <w:pPr>
        <w:pStyle w:val="TOC2"/>
        <w:rPr>
          <w:rFonts w:asciiTheme="minorHAnsi" w:eastAsiaTheme="minorEastAsia" w:hAnsiTheme="minorHAnsi"/>
          <w:noProof/>
          <w:szCs w:val="22"/>
        </w:rPr>
      </w:pPr>
      <w:r w:rsidRPr="00BA457B">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_Toc78273114 \h </w:instrText>
      </w:r>
      <w:r>
        <w:rPr>
          <w:noProof/>
        </w:rPr>
      </w:r>
      <w:r>
        <w:rPr>
          <w:noProof/>
        </w:rPr>
        <w:fldChar w:fldCharType="separate"/>
      </w:r>
      <w:r>
        <w:rPr>
          <w:noProof/>
        </w:rPr>
        <w:t>7</w:t>
      </w:r>
      <w:r>
        <w:rPr>
          <w:noProof/>
        </w:rPr>
        <w:fldChar w:fldCharType="end"/>
      </w:r>
    </w:p>
    <w:p w14:paraId="74CF76B5" w14:textId="24562B30" w:rsidR="00A91BB1" w:rsidRDefault="00A91BB1">
      <w:pPr>
        <w:pStyle w:val="TOC2"/>
        <w:rPr>
          <w:rFonts w:asciiTheme="minorHAnsi" w:eastAsiaTheme="minorEastAsia" w:hAnsiTheme="minorHAnsi"/>
          <w:noProof/>
          <w:szCs w:val="22"/>
        </w:rPr>
      </w:pPr>
      <w:r w:rsidRPr="00BA457B">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_Toc78273115 \h </w:instrText>
      </w:r>
      <w:r>
        <w:rPr>
          <w:noProof/>
        </w:rPr>
      </w:r>
      <w:r>
        <w:rPr>
          <w:noProof/>
        </w:rPr>
        <w:fldChar w:fldCharType="separate"/>
      </w:r>
      <w:r>
        <w:rPr>
          <w:noProof/>
        </w:rPr>
        <w:t>7</w:t>
      </w:r>
      <w:r>
        <w:rPr>
          <w:noProof/>
        </w:rPr>
        <w:fldChar w:fldCharType="end"/>
      </w:r>
    </w:p>
    <w:p w14:paraId="5609E4B4" w14:textId="71685960" w:rsidR="00A91BB1" w:rsidRDefault="00A91BB1">
      <w:pPr>
        <w:pStyle w:val="TOC3"/>
        <w:rPr>
          <w:rFonts w:asciiTheme="minorHAnsi" w:eastAsiaTheme="minorEastAsia" w:hAnsiTheme="minorHAnsi"/>
          <w:noProof/>
          <w:szCs w:val="22"/>
        </w:rPr>
      </w:pPr>
      <w:r w:rsidRPr="00BA457B">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_Toc78273116 \h </w:instrText>
      </w:r>
      <w:r>
        <w:rPr>
          <w:noProof/>
        </w:rPr>
      </w:r>
      <w:r>
        <w:rPr>
          <w:noProof/>
        </w:rPr>
        <w:fldChar w:fldCharType="separate"/>
      </w:r>
      <w:r>
        <w:rPr>
          <w:noProof/>
        </w:rPr>
        <w:t>7</w:t>
      </w:r>
      <w:r>
        <w:rPr>
          <w:noProof/>
        </w:rPr>
        <w:fldChar w:fldCharType="end"/>
      </w:r>
    </w:p>
    <w:p w14:paraId="5497BD68" w14:textId="77539A39" w:rsidR="00A91BB1" w:rsidRDefault="00A91BB1">
      <w:pPr>
        <w:pStyle w:val="TOC3"/>
        <w:rPr>
          <w:rFonts w:asciiTheme="minorHAnsi" w:eastAsiaTheme="minorEastAsia" w:hAnsiTheme="minorHAnsi"/>
          <w:noProof/>
          <w:szCs w:val="22"/>
        </w:rPr>
      </w:pPr>
      <w:r w:rsidRPr="00BA457B">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_Toc78273117 \h </w:instrText>
      </w:r>
      <w:r>
        <w:rPr>
          <w:noProof/>
        </w:rPr>
      </w:r>
      <w:r>
        <w:rPr>
          <w:noProof/>
        </w:rPr>
        <w:fldChar w:fldCharType="separate"/>
      </w:r>
      <w:r>
        <w:rPr>
          <w:noProof/>
        </w:rPr>
        <w:t>7</w:t>
      </w:r>
      <w:r>
        <w:rPr>
          <w:noProof/>
        </w:rPr>
        <w:fldChar w:fldCharType="end"/>
      </w:r>
    </w:p>
    <w:p w14:paraId="5C4A2DD3" w14:textId="7AE0D88C" w:rsidR="00A91BB1" w:rsidRDefault="00A91BB1">
      <w:pPr>
        <w:pStyle w:val="TOC3"/>
        <w:rPr>
          <w:rFonts w:asciiTheme="minorHAnsi" w:eastAsiaTheme="minorEastAsia" w:hAnsiTheme="minorHAnsi"/>
          <w:noProof/>
          <w:szCs w:val="22"/>
        </w:rPr>
      </w:pPr>
      <w:r w:rsidRPr="00BA457B">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_Toc78273118 \h </w:instrText>
      </w:r>
      <w:r>
        <w:rPr>
          <w:noProof/>
        </w:rPr>
      </w:r>
      <w:r>
        <w:rPr>
          <w:noProof/>
        </w:rPr>
        <w:fldChar w:fldCharType="separate"/>
      </w:r>
      <w:r>
        <w:rPr>
          <w:noProof/>
        </w:rPr>
        <w:t>7</w:t>
      </w:r>
      <w:r>
        <w:rPr>
          <w:noProof/>
        </w:rPr>
        <w:fldChar w:fldCharType="end"/>
      </w:r>
    </w:p>
    <w:p w14:paraId="24CCD8D6" w14:textId="0C23866C" w:rsidR="00A91BB1" w:rsidRDefault="00A91BB1">
      <w:pPr>
        <w:pStyle w:val="TOC1"/>
        <w:rPr>
          <w:rFonts w:asciiTheme="minorHAnsi" w:eastAsiaTheme="minorEastAsia" w:hAnsiTheme="minorHAnsi"/>
          <w:noProof/>
          <w:szCs w:val="22"/>
        </w:rPr>
      </w:pPr>
      <w:r w:rsidRPr="00BA457B">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_Toc78273119 \h </w:instrText>
      </w:r>
      <w:r>
        <w:rPr>
          <w:noProof/>
        </w:rPr>
      </w:r>
      <w:r>
        <w:rPr>
          <w:noProof/>
        </w:rPr>
        <w:fldChar w:fldCharType="separate"/>
      </w:r>
      <w:r>
        <w:rPr>
          <w:noProof/>
        </w:rPr>
        <w:t>8</w:t>
      </w:r>
      <w:r>
        <w:rPr>
          <w:noProof/>
        </w:rPr>
        <w:fldChar w:fldCharType="end"/>
      </w:r>
    </w:p>
    <w:p w14:paraId="61A753C5" w14:textId="56858760" w:rsidR="00A91BB1" w:rsidRDefault="00A91BB1">
      <w:pPr>
        <w:pStyle w:val="TOC2"/>
        <w:rPr>
          <w:rFonts w:asciiTheme="minorHAnsi" w:eastAsiaTheme="minorEastAsia" w:hAnsiTheme="minorHAnsi"/>
          <w:noProof/>
          <w:szCs w:val="22"/>
        </w:rPr>
      </w:pPr>
      <w:r w:rsidRPr="00BA457B">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_Toc78273120 \h </w:instrText>
      </w:r>
      <w:r>
        <w:rPr>
          <w:noProof/>
        </w:rPr>
      </w:r>
      <w:r>
        <w:rPr>
          <w:noProof/>
        </w:rPr>
        <w:fldChar w:fldCharType="separate"/>
      </w:r>
      <w:r>
        <w:rPr>
          <w:noProof/>
        </w:rPr>
        <w:t>8</w:t>
      </w:r>
      <w:r>
        <w:rPr>
          <w:noProof/>
        </w:rPr>
        <w:fldChar w:fldCharType="end"/>
      </w:r>
    </w:p>
    <w:p w14:paraId="6B459816" w14:textId="32F6A761" w:rsidR="00A91BB1" w:rsidRDefault="00A91BB1">
      <w:pPr>
        <w:pStyle w:val="TOC3"/>
        <w:rPr>
          <w:rFonts w:asciiTheme="minorHAnsi" w:eastAsiaTheme="minorEastAsia" w:hAnsiTheme="minorHAnsi"/>
          <w:noProof/>
          <w:szCs w:val="22"/>
        </w:rPr>
      </w:pPr>
      <w:r w:rsidRPr="00BA457B">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_Toc78273121 \h </w:instrText>
      </w:r>
      <w:r>
        <w:rPr>
          <w:noProof/>
        </w:rPr>
      </w:r>
      <w:r>
        <w:rPr>
          <w:noProof/>
        </w:rPr>
        <w:fldChar w:fldCharType="separate"/>
      </w:r>
      <w:r>
        <w:rPr>
          <w:noProof/>
        </w:rPr>
        <w:t>8</w:t>
      </w:r>
      <w:r>
        <w:rPr>
          <w:noProof/>
        </w:rPr>
        <w:fldChar w:fldCharType="end"/>
      </w:r>
    </w:p>
    <w:p w14:paraId="67E876EE" w14:textId="39F52597" w:rsidR="00A91BB1" w:rsidRDefault="00A91BB1">
      <w:pPr>
        <w:pStyle w:val="TOC3"/>
        <w:rPr>
          <w:rFonts w:asciiTheme="minorHAnsi" w:eastAsiaTheme="minorEastAsia" w:hAnsiTheme="minorHAnsi"/>
          <w:noProof/>
          <w:szCs w:val="22"/>
        </w:rPr>
      </w:pPr>
      <w:r w:rsidRPr="00BA457B">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_Toc78273122 \h </w:instrText>
      </w:r>
      <w:r>
        <w:rPr>
          <w:noProof/>
        </w:rPr>
      </w:r>
      <w:r>
        <w:rPr>
          <w:noProof/>
        </w:rPr>
        <w:fldChar w:fldCharType="separate"/>
      </w:r>
      <w:r>
        <w:rPr>
          <w:noProof/>
        </w:rPr>
        <w:t>8</w:t>
      </w:r>
      <w:r>
        <w:rPr>
          <w:noProof/>
        </w:rPr>
        <w:fldChar w:fldCharType="end"/>
      </w:r>
    </w:p>
    <w:p w14:paraId="5C277AE0" w14:textId="7B4E93A7" w:rsidR="00A91BB1" w:rsidRDefault="00A91BB1">
      <w:pPr>
        <w:pStyle w:val="TOC3"/>
        <w:rPr>
          <w:rFonts w:asciiTheme="minorHAnsi" w:eastAsiaTheme="minorEastAsia" w:hAnsiTheme="minorHAnsi"/>
          <w:noProof/>
          <w:szCs w:val="22"/>
        </w:rPr>
      </w:pPr>
      <w:r w:rsidRPr="00BA457B">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_Toc78273123 \h </w:instrText>
      </w:r>
      <w:r>
        <w:rPr>
          <w:noProof/>
        </w:rPr>
      </w:r>
      <w:r>
        <w:rPr>
          <w:noProof/>
        </w:rPr>
        <w:fldChar w:fldCharType="separate"/>
      </w:r>
      <w:r>
        <w:rPr>
          <w:noProof/>
        </w:rPr>
        <w:t>8</w:t>
      </w:r>
      <w:r>
        <w:rPr>
          <w:noProof/>
        </w:rPr>
        <w:fldChar w:fldCharType="end"/>
      </w:r>
    </w:p>
    <w:p w14:paraId="71A1CB39" w14:textId="633F6CCD" w:rsidR="00A91BB1" w:rsidRDefault="00A91BB1">
      <w:pPr>
        <w:pStyle w:val="TOC2"/>
        <w:rPr>
          <w:rFonts w:asciiTheme="minorHAnsi" w:eastAsiaTheme="minorEastAsia" w:hAnsiTheme="minorHAnsi"/>
          <w:noProof/>
          <w:szCs w:val="22"/>
        </w:rPr>
      </w:pPr>
      <w:r w:rsidRPr="00BA457B">
        <w:rPr>
          <w:noProof/>
          <w:color w:val="000000"/>
        </w:rPr>
        <w:t>3.2</w:t>
      </w:r>
      <w:r>
        <w:rPr>
          <w:rFonts w:asciiTheme="minorHAnsi" w:eastAsiaTheme="minorEastAsia" w:hAnsiTheme="minorHAnsi"/>
          <w:noProof/>
          <w:szCs w:val="22"/>
        </w:rPr>
        <w:tab/>
      </w:r>
      <w:r>
        <w:rPr>
          <w:noProof/>
        </w:rPr>
        <w:t>Procurement</w:t>
      </w:r>
      <w:r w:rsidRPr="00BA457B">
        <w:rPr>
          <w:noProof/>
          <w:color w:val="000000"/>
        </w:rPr>
        <w:t xml:space="preserve"> Schedule</w:t>
      </w:r>
      <w:r>
        <w:rPr>
          <w:noProof/>
        </w:rPr>
        <w:tab/>
      </w:r>
      <w:r>
        <w:rPr>
          <w:noProof/>
        </w:rPr>
        <w:fldChar w:fldCharType="begin"/>
      </w:r>
      <w:r>
        <w:rPr>
          <w:noProof/>
        </w:rPr>
        <w:instrText xml:space="preserve"> PAGEREF _Toc78273124 \h </w:instrText>
      </w:r>
      <w:r>
        <w:rPr>
          <w:noProof/>
        </w:rPr>
      </w:r>
      <w:r>
        <w:rPr>
          <w:noProof/>
        </w:rPr>
        <w:fldChar w:fldCharType="separate"/>
      </w:r>
      <w:r>
        <w:rPr>
          <w:noProof/>
        </w:rPr>
        <w:t>9</w:t>
      </w:r>
      <w:r>
        <w:rPr>
          <w:noProof/>
        </w:rPr>
        <w:fldChar w:fldCharType="end"/>
      </w:r>
    </w:p>
    <w:p w14:paraId="66FE4077" w14:textId="3D523A3A" w:rsidR="00A91BB1" w:rsidRDefault="00A91BB1">
      <w:pPr>
        <w:pStyle w:val="TOC2"/>
        <w:rPr>
          <w:rFonts w:asciiTheme="minorHAnsi" w:eastAsiaTheme="minorEastAsia" w:hAnsiTheme="minorHAnsi"/>
          <w:noProof/>
          <w:szCs w:val="22"/>
        </w:rPr>
      </w:pPr>
      <w:r w:rsidRPr="00BA457B">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_Toc78273125 \h </w:instrText>
      </w:r>
      <w:r>
        <w:rPr>
          <w:noProof/>
        </w:rPr>
      </w:r>
      <w:r>
        <w:rPr>
          <w:noProof/>
        </w:rPr>
        <w:fldChar w:fldCharType="separate"/>
      </w:r>
      <w:r>
        <w:rPr>
          <w:noProof/>
        </w:rPr>
        <w:t>9</w:t>
      </w:r>
      <w:r>
        <w:rPr>
          <w:noProof/>
        </w:rPr>
        <w:fldChar w:fldCharType="end"/>
      </w:r>
    </w:p>
    <w:p w14:paraId="42FC11B0" w14:textId="72913A69" w:rsidR="00A91BB1" w:rsidRDefault="00A91BB1">
      <w:pPr>
        <w:pStyle w:val="TOC2"/>
        <w:rPr>
          <w:rFonts w:asciiTheme="minorHAnsi" w:eastAsiaTheme="minorEastAsia" w:hAnsiTheme="minorHAnsi"/>
          <w:noProof/>
          <w:szCs w:val="22"/>
        </w:rPr>
      </w:pPr>
      <w:r w:rsidRPr="00BA457B">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_Toc78273126 \h </w:instrText>
      </w:r>
      <w:r>
        <w:rPr>
          <w:noProof/>
        </w:rPr>
      </w:r>
      <w:r>
        <w:rPr>
          <w:noProof/>
        </w:rPr>
        <w:fldChar w:fldCharType="separate"/>
      </w:r>
      <w:r>
        <w:rPr>
          <w:noProof/>
        </w:rPr>
        <w:t>10</w:t>
      </w:r>
      <w:r>
        <w:rPr>
          <w:noProof/>
        </w:rPr>
        <w:fldChar w:fldCharType="end"/>
      </w:r>
    </w:p>
    <w:p w14:paraId="5B3F5B76" w14:textId="0867ACA0" w:rsidR="00A91BB1" w:rsidRDefault="00A91BB1">
      <w:pPr>
        <w:pStyle w:val="TOC2"/>
        <w:rPr>
          <w:rFonts w:asciiTheme="minorHAnsi" w:eastAsiaTheme="minorEastAsia" w:hAnsiTheme="minorHAnsi"/>
          <w:noProof/>
          <w:szCs w:val="22"/>
        </w:rPr>
      </w:pPr>
      <w:r w:rsidRPr="00BA457B">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_Toc78273127 \h </w:instrText>
      </w:r>
      <w:r>
        <w:rPr>
          <w:noProof/>
        </w:rPr>
      </w:r>
      <w:r>
        <w:rPr>
          <w:noProof/>
        </w:rPr>
        <w:fldChar w:fldCharType="separate"/>
      </w:r>
      <w:r>
        <w:rPr>
          <w:noProof/>
        </w:rPr>
        <w:t>10</w:t>
      </w:r>
      <w:r>
        <w:rPr>
          <w:noProof/>
        </w:rPr>
        <w:fldChar w:fldCharType="end"/>
      </w:r>
    </w:p>
    <w:p w14:paraId="28A4A57F" w14:textId="6D2476C1" w:rsidR="00A91BB1" w:rsidRDefault="00A91BB1">
      <w:pPr>
        <w:pStyle w:val="TOC2"/>
        <w:rPr>
          <w:rFonts w:asciiTheme="minorHAnsi" w:eastAsiaTheme="minorEastAsia" w:hAnsiTheme="minorHAnsi"/>
          <w:noProof/>
          <w:szCs w:val="22"/>
        </w:rPr>
      </w:pPr>
      <w:r w:rsidRPr="00BA457B">
        <w:rPr>
          <w:noProof/>
          <w:color w:val="000000"/>
        </w:rPr>
        <w:t>3.6</w:t>
      </w:r>
      <w:r>
        <w:rPr>
          <w:rFonts w:asciiTheme="minorHAnsi" w:eastAsiaTheme="minorEastAsia" w:hAnsiTheme="minorHAnsi"/>
          <w:noProof/>
          <w:szCs w:val="22"/>
        </w:rPr>
        <w:tab/>
      </w:r>
      <w:r>
        <w:rPr>
          <w:noProof/>
        </w:rPr>
        <w:t>Changes in Respondent</w:t>
      </w:r>
      <w:r w:rsidRPr="00BA457B">
        <w:rPr>
          <w:noProof/>
          <w:spacing w:val="-5"/>
        </w:rPr>
        <w:t xml:space="preserve"> </w:t>
      </w:r>
      <w:r>
        <w:rPr>
          <w:noProof/>
        </w:rPr>
        <w:t>Team</w:t>
      </w:r>
      <w:r>
        <w:rPr>
          <w:noProof/>
        </w:rPr>
        <w:tab/>
      </w:r>
      <w:r>
        <w:rPr>
          <w:noProof/>
        </w:rPr>
        <w:fldChar w:fldCharType="begin"/>
      </w:r>
      <w:r>
        <w:rPr>
          <w:noProof/>
        </w:rPr>
        <w:instrText xml:space="preserve"> PAGEREF _Toc78273128 \h </w:instrText>
      </w:r>
      <w:r>
        <w:rPr>
          <w:noProof/>
        </w:rPr>
      </w:r>
      <w:r>
        <w:rPr>
          <w:noProof/>
        </w:rPr>
        <w:fldChar w:fldCharType="separate"/>
      </w:r>
      <w:r>
        <w:rPr>
          <w:noProof/>
        </w:rPr>
        <w:t>11</w:t>
      </w:r>
      <w:r>
        <w:rPr>
          <w:noProof/>
        </w:rPr>
        <w:fldChar w:fldCharType="end"/>
      </w:r>
    </w:p>
    <w:p w14:paraId="4F6DB4A1" w14:textId="592E9C00" w:rsidR="00A91BB1" w:rsidRDefault="00A91BB1">
      <w:pPr>
        <w:pStyle w:val="TOC2"/>
        <w:rPr>
          <w:rFonts w:asciiTheme="minorHAnsi" w:eastAsiaTheme="minorEastAsia" w:hAnsiTheme="minorHAnsi"/>
          <w:noProof/>
          <w:szCs w:val="22"/>
        </w:rPr>
      </w:pPr>
      <w:r w:rsidRPr="00BA457B">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_Toc78273129 \h </w:instrText>
      </w:r>
      <w:r>
        <w:rPr>
          <w:noProof/>
        </w:rPr>
      </w:r>
      <w:r>
        <w:rPr>
          <w:noProof/>
        </w:rPr>
        <w:fldChar w:fldCharType="separate"/>
      </w:r>
      <w:r>
        <w:rPr>
          <w:noProof/>
        </w:rPr>
        <w:t>11</w:t>
      </w:r>
      <w:r>
        <w:rPr>
          <w:noProof/>
        </w:rPr>
        <w:fldChar w:fldCharType="end"/>
      </w:r>
    </w:p>
    <w:p w14:paraId="3EB766DF" w14:textId="569864A7" w:rsidR="00A91BB1" w:rsidRDefault="00A91BB1">
      <w:pPr>
        <w:pStyle w:val="TOC1"/>
        <w:rPr>
          <w:rFonts w:asciiTheme="minorHAnsi" w:eastAsiaTheme="minorEastAsia" w:hAnsiTheme="minorHAnsi"/>
          <w:noProof/>
          <w:szCs w:val="22"/>
        </w:rPr>
      </w:pPr>
      <w:r w:rsidRPr="00BA457B">
        <w:rPr>
          <w:noProof/>
          <w:color w:val="000000"/>
        </w:rPr>
        <w:t>4.</w:t>
      </w:r>
      <w:r>
        <w:rPr>
          <w:rFonts w:asciiTheme="minorHAnsi" w:eastAsiaTheme="minorEastAsia" w:hAnsiTheme="minorHAnsi"/>
          <w:noProof/>
          <w:szCs w:val="22"/>
        </w:rPr>
        <w:tab/>
      </w:r>
      <w:r>
        <w:rPr>
          <w:noProof/>
        </w:rPr>
        <w:t>SOQ CONTENT AND SUBMITTAL</w:t>
      </w:r>
      <w:r w:rsidRPr="00BA457B">
        <w:rPr>
          <w:noProof/>
          <w:spacing w:val="-3"/>
        </w:rPr>
        <w:t xml:space="preserve"> </w:t>
      </w:r>
      <w:r>
        <w:rPr>
          <w:noProof/>
        </w:rPr>
        <w:t>REQUIREMENTS</w:t>
      </w:r>
      <w:r>
        <w:rPr>
          <w:noProof/>
        </w:rPr>
        <w:tab/>
      </w:r>
      <w:r>
        <w:rPr>
          <w:noProof/>
        </w:rPr>
        <w:fldChar w:fldCharType="begin"/>
      </w:r>
      <w:r>
        <w:rPr>
          <w:noProof/>
        </w:rPr>
        <w:instrText xml:space="preserve"> PAGEREF _Toc78273130 \h </w:instrText>
      </w:r>
      <w:r>
        <w:rPr>
          <w:noProof/>
        </w:rPr>
      </w:r>
      <w:r>
        <w:rPr>
          <w:noProof/>
        </w:rPr>
        <w:fldChar w:fldCharType="separate"/>
      </w:r>
      <w:r>
        <w:rPr>
          <w:noProof/>
        </w:rPr>
        <w:t>12</w:t>
      </w:r>
      <w:r>
        <w:rPr>
          <w:noProof/>
        </w:rPr>
        <w:fldChar w:fldCharType="end"/>
      </w:r>
    </w:p>
    <w:p w14:paraId="1CF23F72" w14:textId="220AC6BF" w:rsidR="00A91BB1" w:rsidRDefault="00A91BB1">
      <w:pPr>
        <w:pStyle w:val="TOC2"/>
        <w:rPr>
          <w:rFonts w:asciiTheme="minorHAnsi" w:eastAsiaTheme="minorEastAsia" w:hAnsiTheme="minorHAnsi"/>
          <w:noProof/>
          <w:szCs w:val="22"/>
        </w:rPr>
      </w:pPr>
      <w:r w:rsidRPr="00BA457B">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_Toc78273131 \h </w:instrText>
      </w:r>
      <w:r>
        <w:rPr>
          <w:noProof/>
        </w:rPr>
      </w:r>
      <w:r>
        <w:rPr>
          <w:noProof/>
        </w:rPr>
        <w:fldChar w:fldCharType="separate"/>
      </w:r>
      <w:r>
        <w:rPr>
          <w:noProof/>
        </w:rPr>
        <w:t>12</w:t>
      </w:r>
      <w:r>
        <w:rPr>
          <w:noProof/>
        </w:rPr>
        <w:fldChar w:fldCharType="end"/>
      </w:r>
    </w:p>
    <w:p w14:paraId="1478C85E" w14:textId="5ABFA357" w:rsidR="00A91BB1" w:rsidRDefault="00A91BB1">
      <w:pPr>
        <w:pStyle w:val="TOC3"/>
        <w:rPr>
          <w:rFonts w:asciiTheme="minorHAnsi" w:eastAsiaTheme="minorEastAsia" w:hAnsiTheme="minorHAnsi"/>
          <w:noProof/>
          <w:szCs w:val="22"/>
        </w:rPr>
      </w:pPr>
      <w:r w:rsidRPr="00BA457B">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_Toc78273132 \h </w:instrText>
      </w:r>
      <w:r>
        <w:rPr>
          <w:noProof/>
        </w:rPr>
      </w:r>
      <w:r>
        <w:rPr>
          <w:noProof/>
        </w:rPr>
        <w:fldChar w:fldCharType="separate"/>
      </w:r>
      <w:r>
        <w:rPr>
          <w:noProof/>
        </w:rPr>
        <w:t>12</w:t>
      </w:r>
      <w:r>
        <w:rPr>
          <w:noProof/>
        </w:rPr>
        <w:fldChar w:fldCharType="end"/>
      </w:r>
    </w:p>
    <w:p w14:paraId="78AB6A5A" w14:textId="747CCD04" w:rsidR="00A91BB1" w:rsidRDefault="00A91BB1">
      <w:pPr>
        <w:pStyle w:val="TOC3"/>
        <w:rPr>
          <w:rFonts w:asciiTheme="minorHAnsi" w:eastAsiaTheme="minorEastAsia" w:hAnsiTheme="minorHAnsi"/>
          <w:noProof/>
          <w:szCs w:val="22"/>
        </w:rPr>
      </w:pPr>
      <w:r w:rsidRPr="00BA457B">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_Toc78273133 \h </w:instrText>
      </w:r>
      <w:r>
        <w:rPr>
          <w:noProof/>
        </w:rPr>
      </w:r>
      <w:r>
        <w:rPr>
          <w:noProof/>
        </w:rPr>
        <w:fldChar w:fldCharType="separate"/>
      </w:r>
      <w:r>
        <w:rPr>
          <w:noProof/>
        </w:rPr>
        <w:t>12</w:t>
      </w:r>
      <w:r>
        <w:rPr>
          <w:noProof/>
        </w:rPr>
        <w:fldChar w:fldCharType="end"/>
      </w:r>
    </w:p>
    <w:p w14:paraId="631C0557" w14:textId="697262E1" w:rsidR="00A91BB1" w:rsidRDefault="00A91BB1">
      <w:pPr>
        <w:pStyle w:val="TOC3"/>
        <w:rPr>
          <w:rFonts w:asciiTheme="minorHAnsi" w:eastAsiaTheme="minorEastAsia" w:hAnsiTheme="minorHAnsi"/>
          <w:noProof/>
          <w:szCs w:val="22"/>
        </w:rPr>
      </w:pPr>
      <w:r w:rsidRPr="00BA457B">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_Toc78273134 \h </w:instrText>
      </w:r>
      <w:r>
        <w:rPr>
          <w:noProof/>
        </w:rPr>
      </w:r>
      <w:r>
        <w:rPr>
          <w:noProof/>
        </w:rPr>
        <w:fldChar w:fldCharType="separate"/>
      </w:r>
      <w:r>
        <w:rPr>
          <w:noProof/>
        </w:rPr>
        <w:t>13</w:t>
      </w:r>
      <w:r>
        <w:rPr>
          <w:noProof/>
        </w:rPr>
        <w:fldChar w:fldCharType="end"/>
      </w:r>
    </w:p>
    <w:p w14:paraId="4505C42E" w14:textId="7EC03D8D" w:rsidR="00A91BB1" w:rsidRDefault="00A91BB1">
      <w:pPr>
        <w:pStyle w:val="TOC2"/>
        <w:rPr>
          <w:rFonts w:asciiTheme="minorHAnsi" w:eastAsiaTheme="minorEastAsia" w:hAnsiTheme="minorHAnsi"/>
          <w:noProof/>
          <w:szCs w:val="22"/>
        </w:rPr>
      </w:pPr>
      <w:r w:rsidRPr="00BA457B">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_Toc78273135 \h </w:instrText>
      </w:r>
      <w:r>
        <w:rPr>
          <w:noProof/>
        </w:rPr>
      </w:r>
      <w:r>
        <w:rPr>
          <w:noProof/>
        </w:rPr>
        <w:fldChar w:fldCharType="separate"/>
      </w:r>
      <w:r>
        <w:rPr>
          <w:noProof/>
        </w:rPr>
        <w:t>13</w:t>
      </w:r>
      <w:r>
        <w:rPr>
          <w:noProof/>
        </w:rPr>
        <w:fldChar w:fldCharType="end"/>
      </w:r>
    </w:p>
    <w:p w14:paraId="0943EFEE" w14:textId="2914937D" w:rsidR="00A91BB1" w:rsidRDefault="00A91BB1">
      <w:pPr>
        <w:pStyle w:val="TOC2"/>
        <w:rPr>
          <w:rFonts w:asciiTheme="minorHAnsi" w:eastAsiaTheme="minorEastAsia" w:hAnsiTheme="minorHAnsi"/>
          <w:noProof/>
          <w:szCs w:val="22"/>
        </w:rPr>
      </w:pPr>
      <w:r w:rsidRPr="00BA457B">
        <w:rPr>
          <w:noProof/>
          <w:color w:val="000000"/>
        </w:rPr>
        <w:lastRenderedPageBreak/>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_Toc78273136 \h </w:instrText>
      </w:r>
      <w:r>
        <w:rPr>
          <w:noProof/>
        </w:rPr>
      </w:r>
      <w:r>
        <w:rPr>
          <w:noProof/>
        </w:rPr>
        <w:fldChar w:fldCharType="separate"/>
      </w:r>
      <w:r>
        <w:rPr>
          <w:noProof/>
        </w:rPr>
        <w:t>13</w:t>
      </w:r>
      <w:r>
        <w:rPr>
          <w:noProof/>
        </w:rPr>
        <w:fldChar w:fldCharType="end"/>
      </w:r>
    </w:p>
    <w:p w14:paraId="0E58416D" w14:textId="7B36795F" w:rsidR="00A91BB1" w:rsidRDefault="00A91BB1">
      <w:pPr>
        <w:pStyle w:val="TOC2"/>
        <w:rPr>
          <w:rFonts w:asciiTheme="minorHAnsi" w:eastAsiaTheme="minorEastAsia" w:hAnsiTheme="minorHAnsi"/>
          <w:noProof/>
          <w:szCs w:val="22"/>
        </w:rPr>
      </w:pPr>
      <w:r w:rsidRPr="00BA457B">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_Toc78273137 \h </w:instrText>
      </w:r>
      <w:r>
        <w:rPr>
          <w:noProof/>
        </w:rPr>
      </w:r>
      <w:r>
        <w:rPr>
          <w:noProof/>
        </w:rPr>
        <w:fldChar w:fldCharType="separate"/>
      </w:r>
      <w:r>
        <w:rPr>
          <w:noProof/>
        </w:rPr>
        <w:t>14</w:t>
      </w:r>
      <w:r>
        <w:rPr>
          <w:noProof/>
        </w:rPr>
        <w:fldChar w:fldCharType="end"/>
      </w:r>
    </w:p>
    <w:p w14:paraId="6AD29C68" w14:textId="7C8AAAD4" w:rsidR="00A91BB1" w:rsidRDefault="00A91BB1">
      <w:pPr>
        <w:pStyle w:val="TOC1"/>
        <w:rPr>
          <w:rFonts w:asciiTheme="minorHAnsi" w:eastAsiaTheme="minorEastAsia" w:hAnsiTheme="minorHAnsi"/>
          <w:noProof/>
          <w:szCs w:val="22"/>
        </w:rPr>
      </w:pPr>
      <w:r w:rsidRPr="00BA457B">
        <w:rPr>
          <w:noProof/>
          <w:color w:val="000000"/>
        </w:rPr>
        <w:t>5.</w:t>
      </w:r>
      <w:r>
        <w:rPr>
          <w:rFonts w:asciiTheme="minorHAnsi" w:eastAsiaTheme="minorEastAsia" w:hAnsiTheme="minorHAnsi"/>
          <w:noProof/>
          <w:szCs w:val="22"/>
        </w:rPr>
        <w:tab/>
      </w:r>
      <w:r>
        <w:rPr>
          <w:noProof/>
        </w:rPr>
        <w:t>EVALUATION PROCESS AND</w:t>
      </w:r>
      <w:r w:rsidRPr="00BA457B">
        <w:rPr>
          <w:noProof/>
          <w:spacing w:val="-17"/>
        </w:rPr>
        <w:t xml:space="preserve"> </w:t>
      </w:r>
      <w:r>
        <w:rPr>
          <w:noProof/>
        </w:rPr>
        <w:t>CRITERIA</w:t>
      </w:r>
      <w:r>
        <w:rPr>
          <w:noProof/>
        </w:rPr>
        <w:tab/>
      </w:r>
      <w:r>
        <w:rPr>
          <w:noProof/>
        </w:rPr>
        <w:fldChar w:fldCharType="begin"/>
      </w:r>
      <w:r>
        <w:rPr>
          <w:noProof/>
        </w:rPr>
        <w:instrText xml:space="preserve"> PAGEREF _Toc78273138 \h </w:instrText>
      </w:r>
      <w:r>
        <w:rPr>
          <w:noProof/>
        </w:rPr>
      </w:r>
      <w:r>
        <w:rPr>
          <w:noProof/>
        </w:rPr>
        <w:fldChar w:fldCharType="separate"/>
      </w:r>
      <w:r>
        <w:rPr>
          <w:noProof/>
        </w:rPr>
        <w:t>14</w:t>
      </w:r>
      <w:r>
        <w:rPr>
          <w:noProof/>
        </w:rPr>
        <w:fldChar w:fldCharType="end"/>
      </w:r>
    </w:p>
    <w:p w14:paraId="2CC72942" w14:textId="2689D576" w:rsidR="00A91BB1" w:rsidRDefault="00A91BB1">
      <w:pPr>
        <w:pStyle w:val="TOC2"/>
        <w:rPr>
          <w:rFonts w:asciiTheme="minorHAnsi" w:eastAsiaTheme="minorEastAsia" w:hAnsiTheme="minorHAnsi"/>
          <w:noProof/>
          <w:szCs w:val="22"/>
        </w:rPr>
      </w:pPr>
      <w:r w:rsidRPr="00BA457B">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_Toc78273139 \h </w:instrText>
      </w:r>
      <w:r>
        <w:rPr>
          <w:noProof/>
        </w:rPr>
      </w:r>
      <w:r>
        <w:rPr>
          <w:noProof/>
        </w:rPr>
        <w:fldChar w:fldCharType="separate"/>
      </w:r>
      <w:r>
        <w:rPr>
          <w:noProof/>
        </w:rPr>
        <w:t>14</w:t>
      </w:r>
      <w:r>
        <w:rPr>
          <w:noProof/>
        </w:rPr>
        <w:fldChar w:fldCharType="end"/>
      </w:r>
    </w:p>
    <w:p w14:paraId="6F869CF8" w14:textId="16E1DCC6" w:rsidR="00A91BB1" w:rsidRDefault="00A91BB1">
      <w:pPr>
        <w:pStyle w:val="TOC3"/>
        <w:rPr>
          <w:rFonts w:asciiTheme="minorHAnsi" w:eastAsiaTheme="minorEastAsia" w:hAnsiTheme="minorHAnsi"/>
          <w:noProof/>
          <w:szCs w:val="22"/>
        </w:rPr>
      </w:pPr>
      <w:r w:rsidRPr="00BA457B">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_Toc78273140 \h </w:instrText>
      </w:r>
      <w:r>
        <w:rPr>
          <w:noProof/>
        </w:rPr>
      </w:r>
      <w:r>
        <w:rPr>
          <w:noProof/>
        </w:rPr>
        <w:fldChar w:fldCharType="separate"/>
      </w:r>
      <w:r>
        <w:rPr>
          <w:noProof/>
        </w:rPr>
        <w:t>14</w:t>
      </w:r>
      <w:r>
        <w:rPr>
          <w:noProof/>
        </w:rPr>
        <w:fldChar w:fldCharType="end"/>
      </w:r>
    </w:p>
    <w:p w14:paraId="1A40C7B0" w14:textId="4B227BA1" w:rsidR="00A91BB1" w:rsidRDefault="00A91BB1">
      <w:pPr>
        <w:pStyle w:val="TOC3"/>
        <w:rPr>
          <w:rFonts w:asciiTheme="minorHAnsi" w:eastAsiaTheme="minorEastAsia" w:hAnsiTheme="minorHAnsi"/>
          <w:noProof/>
          <w:szCs w:val="22"/>
        </w:rPr>
      </w:pPr>
      <w:r w:rsidRPr="00BA457B">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_Toc78273141 \h </w:instrText>
      </w:r>
      <w:r>
        <w:rPr>
          <w:noProof/>
        </w:rPr>
      </w:r>
      <w:r>
        <w:rPr>
          <w:noProof/>
        </w:rPr>
        <w:fldChar w:fldCharType="separate"/>
      </w:r>
      <w:r>
        <w:rPr>
          <w:noProof/>
        </w:rPr>
        <w:t>14</w:t>
      </w:r>
      <w:r>
        <w:rPr>
          <w:noProof/>
        </w:rPr>
        <w:fldChar w:fldCharType="end"/>
      </w:r>
    </w:p>
    <w:p w14:paraId="42396C80" w14:textId="5EC0B822" w:rsidR="00A91BB1" w:rsidRDefault="00A91BB1">
      <w:pPr>
        <w:pStyle w:val="TOC3"/>
        <w:rPr>
          <w:rFonts w:asciiTheme="minorHAnsi" w:eastAsiaTheme="minorEastAsia" w:hAnsiTheme="minorHAnsi"/>
          <w:noProof/>
          <w:szCs w:val="22"/>
        </w:rPr>
      </w:pPr>
      <w:r w:rsidRPr="00BA457B">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_Toc78273142 \h </w:instrText>
      </w:r>
      <w:r>
        <w:rPr>
          <w:noProof/>
        </w:rPr>
      </w:r>
      <w:r>
        <w:rPr>
          <w:noProof/>
        </w:rPr>
        <w:fldChar w:fldCharType="separate"/>
      </w:r>
      <w:r>
        <w:rPr>
          <w:noProof/>
        </w:rPr>
        <w:t>15</w:t>
      </w:r>
      <w:r>
        <w:rPr>
          <w:noProof/>
        </w:rPr>
        <w:fldChar w:fldCharType="end"/>
      </w:r>
    </w:p>
    <w:p w14:paraId="300441DE" w14:textId="56B2D2C8" w:rsidR="00A91BB1" w:rsidRDefault="00A91BB1">
      <w:pPr>
        <w:pStyle w:val="TOC2"/>
        <w:rPr>
          <w:rFonts w:asciiTheme="minorHAnsi" w:eastAsiaTheme="minorEastAsia" w:hAnsiTheme="minorHAnsi"/>
          <w:noProof/>
          <w:szCs w:val="22"/>
        </w:rPr>
      </w:pPr>
      <w:r w:rsidRPr="00BA457B">
        <w:rPr>
          <w:noProof/>
          <w:color w:val="000000"/>
        </w:rPr>
        <w:t>5.2</w:t>
      </w:r>
      <w:r>
        <w:rPr>
          <w:rFonts w:asciiTheme="minorHAnsi" w:eastAsiaTheme="minorEastAsia" w:hAnsiTheme="minorHAnsi"/>
          <w:noProof/>
          <w:szCs w:val="22"/>
        </w:rPr>
        <w:tab/>
      </w:r>
      <w:r>
        <w:rPr>
          <w:noProof/>
        </w:rPr>
        <w:t>Responsiveness</w:t>
      </w:r>
      <w:r w:rsidRPr="00BA457B">
        <w:rPr>
          <w:noProof/>
          <w:spacing w:val="-12"/>
        </w:rPr>
        <w:t xml:space="preserve"> </w:t>
      </w:r>
      <w:r>
        <w:rPr>
          <w:noProof/>
        </w:rPr>
        <w:t>Requirements</w:t>
      </w:r>
      <w:r>
        <w:rPr>
          <w:noProof/>
        </w:rPr>
        <w:tab/>
      </w:r>
      <w:r>
        <w:rPr>
          <w:noProof/>
        </w:rPr>
        <w:fldChar w:fldCharType="begin"/>
      </w:r>
      <w:r>
        <w:rPr>
          <w:noProof/>
        </w:rPr>
        <w:instrText xml:space="preserve"> PAGEREF _Toc78273143 \h </w:instrText>
      </w:r>
      <w:r>
        <w:rPr>
          <w:noProof/>
        </w:rPr>
      </w:r>
      <w:r>
        <w:rPr>
          <w:noProof/>
        </w:rPr>
        <w:fldChar w:fldCharType="separate"/>
      </w:r>
      <w:r>
        <w:rPr>
          <w:noProof/>
        </w:rPr>
        <w:t>15</w:t>
      </w:r>
      <w:r>
        <w:rPr>
          <w:noProof/>
        </w:rPr>
        <w:fldChar w:fldCharType="end"/>
      </w:r>
    </w:p>
    <w:p w14:paraId="2E5FB38C" w14:textId="75DC14BD" w:rsidR="00A91BB1" w:rsidRDefault="00A91BB1">
      <w:pPr>
        <w:pStyle w:val="TOC2"/>
        <w:rPr>
          <w:rFonts w:asciiTheme="minorHAnsi" w:eastAsiaTheme="minorEastAsia" w:hAnsiTheme="minorHAnsi"/>
          <w:noProof/>
          <w:szCs w:val="22"/>
        </w:rPr>
      </w:pPr>
      <w:r w:rsidRPr="00BA457B">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_Toc78273144 \h </w:instrText>
      </w:r>
      <w:r>
        <w:rPr>
          <w:noProof/>
        </w:rPr>
      </w:r>
      <w:r>
        <w:rPr>
          <w:noProof/>
        </w:rPr>
        <w:fldChar w:fldCharType="separate"/>
      </w:r>
      <w:r>
        <w:rPr>
          <w:noProof/>
        </w:rPr>
        <w:t>16</w:t>
      </w:r>
      <w:r>
        <w:rPr>
          <w:noProof/>
        </w:rPr>
        <w:fldChar w:fldCharType="end"/>
      </w:r>
    </w:p>
    <w:p w14:paraId="2877C9CB" w14:textId="729F8DEB" w:rsidR="00A91BB1" w:rsidRDefault="00A91BB1">
      <w:pPr>
        <w:pStyle w:val="TOC2"/>
        <w:rPr>
          <w:rFonts w:asciiTheme="minorHAnsi" w:eastAsiaTheme="minorEastAsia" w:hAnsiTheme="minorHAnsi"/>
          <w:noProof/>
          <w:szCs w:val="22"/>
        </w:rPr>
      </w:pPr>
      <w:r w:rsidRPr="00BA457B">
        <w:rPr>
          <w:noProof/>
          <w:color w:val="000000"/>
        </w:rPr>
        <w:t>5.4</w:t>
      </w:r>
      <w:r>
        <w:rPr>
          <w:rFonts w:asciiTheme="minorHAnsi" w:eastAsiaTheme="minorEastAsia" w:hAnsiTheme="minorHAnsi"/>
          <w:noProof/>
          <w:szCs w:val="22"/>
        </w:rPr>
        <w:tab/>
      </w:r>
      <w:r>
        <w:rPr>
          <w:noProof/>
        </w:rPr>
        <w:t>SOQ Evaluation Criteria and</w:t>
      </w:r>
      <w:r w:rsidRPr="00BA457B">
        <w:rPr>
          <w:noProof/>
          <w:spacing w:val="-5"/>
        </w:rPr>
        <w:t xml:space="preserve"> </w:t>
      </w:r>
      <w:r>
        <w:rPr>
          <w:noProof/>
        </w:rPr>
        <w:t>Weighting</w:t>
      </w:r>
      <w:r>
        <w:rPr>
          <w:noProof/>
        </w:rPr>
        <w:tab/>
      </w:r>
      <w:r>
        <w:rPr>
          <w:noProof/>
        </w:rPr>
        <w:fldChar w:fldCharType="begin"/>
      </w:r>
      <w:r>
        <w:rPr>
          <w:noProof/>
        </w:rPr>
        <w:instrText xml:space="preserve"> PAGEREF _Toc78273145 \h </w:instrText>
      </w:r>
      <w:r>
        <w:rPr>
          <w:noProof/>
        </w:rPr>
      </w:r>
      <w:r>
        <w:rPr>
          <w:noProof/>
        </w:rPr>
        <w:fldChar w:fldCharType="separate"/>
      </w:r>
      <w:r>
        <w:rPr>
          <w:noProof/>
        </w:rPr>
        <w:t>16</w:t>
      </w:r>
      <w:r>
        <w:rPr>
          <w:noProof/>
        </w:rPr>
        <w:fldChar w:fldCharType="end"/>
      </w:r>
    </w:p>
    <w:p w14:paraId="1685329C" w14:textId="55AA117A" w:rsidR="00A91BB1" w:rsidRDefault="00A91BB1">
      <w:pPr>
        <w:pStyle w:val="TOC3"/>
        <w:rPr>
          <w:rFonts w:asciiTheme="minorHAnsi" w:eastAsiaTheme="minorEastAsia" w:hAnsiTheme="minorHAnsi"/>
          <w:noProof/>
          <w:szCs w:val="22"/>
        </w:rPr>
      </w:pPr>
      <w:r w:rsidRPr="00BA457B">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_Toc78273146 \h </w:instrText>
      </w:r>
      <w:r>
        <w:rPr>
          <w:noProof/>
        </w:rPr>
      </w:r>
      <w:r>
        <w:rPr>
          <w:noProof/>
        </w:rPr>
        <w:fldChar w:fldCharType="separate"/>
      </w:r>
      <w:r>
        <w:rPr>
          <w:noProof/>
        </w:rPr>
        <w:t>16</w:t>
      </w:r>
      <w:r>
        <w:rPr>
          <w:noProof/>
        </w:rPr>
        <w:fldChar w:fldCharType="end"/>
      </w:r>
    </w:p>
    <w:p w14:paraId="0EF3578D" w14:textId="49EC8F32" w:rsidR="00A91BB1" w:rsidRDefault="00A91BB1">
      <w:pPr>
        <w:pStyle w:val="TOC3"/>
        <w:rPr>
          <w:rFonts w:asciiTheme="minorHAnsi" w:eastAsiaTheme="minorEastAsia" w:hAnsiTheme="minorHAnsi"/>
          <w:noProof/>
          <w:szCs w:val="22"/>
        </w:rPr>
      </w:pPr>
      <w:r w:rsidRPr="00BA457B">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_Toc78273147 \h </w:instrText>
      </w:r>
      <w:r>
        <w:rPr>
          <w:noProof/>
        </w:rPr>
      </w:r>
      <w:r>
        <w:rPr>
          <w:noProof/>
        </w:rPr>
        <w:fldChar w:fldCharType="separate"/>
      </w:r>
      <w:r>
        <w:rPr>
          <w:noProof/>
        </w:rPr>
        <w:t>19</w:t>
      </w:r>
      <w:r>
        <w:rPr>
          <w:noProof/>
        </w:rPr>
        <w:fldChar w:fldCharType="end"/>
      </w:r>
    </w:p>
    <w:p w14:paraId="28727DA3" w14:textId="4A55E6AD" w:rsidR="00A91BB1" w:rsidRDefault="00A91BB1">
      <w:pPr>
        <w:pStyle w:val="TOC3"/>
        <w:rPr>
          <w:rFonts w:asciiTheme="minorHAnsi" w:eastAsiaTheme="minorEastAsia" w:hAnsiTheme="minorHAnsi"/>
          <w:noProof/>
          <w:szCs w:val="22"/>
        </w:rPr>
      </w:pPr>
      <w:r w:rsidRPr="00BA457B">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_Toc78273148 \h </w:instrText>
      </w:r>
      <w:r>
        <w:rPr>
          <w:noProof/>
        </w:rPr>
      </w:r>
      <w:r>
        <w:rPr>
          <w:noProof/>
        </w:rPr>
        <w:fldChar w:fldCharType="separate"/>
      </w:r>
      <w:r>
        <w:rPr>
          <w:noProof/>
        </w:rPr>
        <w:t>19</w:t>
      </w:r>
      <w:r>
        <w:rPr>
          <w:noProof/>
        </w:rPr>
        <w:fldChar w:fldCharType="end"/>
      </w:r>
    </w:p>
    <w:p w14:paraId="4B4A9FA5" w14:textId="34627B17" w:rsidR="00A91BB1" w:rsidRDefault="00A91BB1">
      <w:pPr>
        <w:pStyle w:val="TOC2"/>
        <w:rPr>
          <w:rFonts w:asciiTheme="minorHAnsi" w:eastAsiaTheme="minorEastAsia" w:hAnsiTheme="minorHAnsi"/>
          <w:noProof/>
          <w:szCs w:val="22"/>
        </w:rPr>
      </w:pPr>
      <w:r w:rsidRPr="00BA457B">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_Toc78273149 \h </w:instrText>
      </w:r>
      <w:r>
        <w:rPr>
          <w:noProof/>
        </w:rPr>
      </w:r>
      <w:r>
        <w:rPr>
          <w:noProof/>
        </w:rPr>
        <w:fldChar w:fldCharType="separate"/>
      </w:r>
      <w:r>
        <w:rPr>
          <w:noProof/>
        </w:rPr>
        <w:t>20</w:t>
      </w:r>
      <w:r>
        <w:rPr>
          <w:noProof/>
        </w:rPr>
        <w:fldChar w:fldCharType="end"/>
      </w:r>
    </w:p>
    <w:p w14:paraId="08DB5715" w14:textId="251DDC3C" w:rsidR="00A91BB1" w:rsidRDefault="00A91BB1">
      <w:pPr>
        <w:pStyle w:val="TOC1"/>
        <w:rPr>
          <w:rFonts w:asciiTheme="minorHAnsi" w:eastAsiaTheme="minorEastAsia" w:hAnsiTheme="minorHAnsi"/>
          <w:noProof/>
          <w:szCs w:val="22"/>
        </w:rPr>
      </w:pPr>
      <w:r w:rsidRPr="00BA457B">
        <w:rPr>
          <w:noProof/>
          <w:color w:val="000000"/>
        </w:rPr>
        <w:t>6.</w:t>
      </w:r>
      <w:r>
        <w:rPr>
          <w:rFonts w:asciiTheme="minorHAnsi" w:eastAsiaTheme="minorEastAsia" w:hAnsiTheme="minorHAnsi"/>
          <w:noProof/>
          <w:szCs w:val="22"/>
        </w:rPr>
        <w:tab/>
      </w:r>
      <w:r>
        <w:rPr>
          <w:noProof/>
        </w:rPr>
        <w:t>COMMUNICATIONS, PUBLIC INFORMATION AND</w:t>
      </w:r>
      <w:r w:rsidRPr="00BA457B">
        <w:rPr>
          <w:noProof/>
          <w:spacing w:val="-27"/>
        </w:rPr>
        <w:t xml:space="preserve"> </w:t>
      </w:r>
      <w:r>
        <w:rPr>
          <w:noProof/>
        </w:rPr>
        <w:t>ORGANIZATIONAL CONFLICTS OF</w:t>
      </w:r>
      <w:r w:rsidRPr="00BA457B">
        <w:rPr>
          <w:noProof/>
          <w:spacing w:val="-2"/>
        </w:rPr>
        <w:t xml:space="preserve"> </w:t>
      </w:r>
      <w:r>
        <w:rPr>
          <w:noProof/>
        </w:rPr>
        <w:t>INTEREST</w:t>
      </w:r>
      <w:r>
        <w:rPr>
          <w:noProof/>
        </w:rPr>
        <w:tab/>
      </w:r>
      <w:r>
        <w:rPr>
          <w:noProof/>
        </w:rPr>
        <w:fldChar w:fldCharType="begin"/>
      </w:r>
      <w:r>
        <w:rPr>
          <w:noProof/>
        </w:rPr>
        <w:instrText xml:space="preserve"> PAGEREF _Toc78273150 \h </w:instrText>
      </w:r>
      <w:r>
        <w:rPr>
          <w:noProof/>
        </w:rPr>
      </w:r>
      <w:r>
        <w:rPr>
          <w:noProof/>
        </w:rPr>
        <w:fldChar w:fldCharType="separate"/>
      </w:r>
      <w:r>
        <w:rPr>
          <w:noProof/>
        </w:rPr>
        <w:t>20</w:t>
      </w:r>
      <w:r>
        <w:rPr>
          <w:noProof/>
        </w:rPr>
        <w:fldChar w:fldCharType="end"/>
      </w:r>
    </w:p>
    <w:p w14:paraId="61A887CF" w14:textId="52D8C95A" w:rsidR="00A91BB1" w:rsidRDefault="00A91BB1">
      <w:pPr>
        <w:pStyle w:val="TOC2"/>
        <w:rPr>
          <w:rFonts w:asciiTheme="minorHAnsi" w:eastAsiaTheme="minorEastAsia" w:hAnsiTheme="minorHAnsi"/>
          <w:noProof/>
          <w:szCs w:val="22"/>
        </w:rPr>
      </w:pPr>
      <w:r w:rsidRPr="00BA457B">
        <w:rPr>
          <w:noProof/>
          <w:color w:val="000000"/>
        </w:rPr>
        <w:t>6.1</w:t>
      </w:r>
      <w:r>
        <w:rPr>
          <w:rFonts w:asciiTheme="minorHAnsi" w:eastAsiaTheme="minorEastAsia" w:hAnsiTheme="minorHAnsi"/>
          <w:noProof/>
          <w:szCs w:val="22"/>
        </w:rPr>
        <w:tab/>
      </w:r>
      <w:r>
        <w:rPr>
          <w:noProof/>
        </w:rPr>
        <w:t>Improper Communications and</w:t>
      </w:r>
      <w:r w:rsidRPr="00BA457B">
        <w:rPr>
          <w:noProof/>
          <w:spacing w:val="-2"/>
        </w:rPr>
        <w:t xml:space="preserve"> </w:t>
      </w:r>
      <w:r>
        <w:rPr>
          <w:noProof/>
        </w:rPr>
        <w:t>Contacts</w:t>
      </w:r>
      <w:r>
        <w:rPr>
          <w:noProof/>
        </w:rPr>
        <w:tab/>
      </w:r>
      <w:r>
        <w:rPr>
          <w:noProof/>
        </w:rPr>
        <w:fldChar w:fldCharType="begin"/>
      </w:r>
      <w:r>
        <w:rPr>
          <w:noProof/>
        </w:rPr>
        <w:instrText xml:space="preserve"> PAGEREF _Toc78273151 \h </w:instrText>
      </w:r>
      <w:r>
        <w:rPr>
          <w:noProof/>
        </w:rPr>
      </w:r>
      <w:r>
        <w:rPr>
          <w:noProof/>
        </w:rPr>
        <w:fldChar w:fldCharType="separate"/>
      </w:r>
      <w:r>
        <w:rPr>
          <w:noProof/>
        </w:rPr>
        <w:t>20</w:t>
      </w:r>
      <w:r>
        <w:rPr>
          <w:noProof/>
        </w:rPr>
        <w:fldChar w:fldCharType="end"/>
      </w:r>
    </w:p>
    <w:p w14:paraId="196EFF78" w14:textId="7A7E282F" w:rsidR="00A91BB1" w:rsidRDefault="00A91BB1">
      <w:pPr>
        <w:pStyle w:val="TOC2"/>
        <w:rPr>
          <w:rFonts w:asciiTheme="minorHAnsi" w:eastAsiaTheme="minorEastAsia" w:hAnsiTheme="minorHAnsi"/>
          <w:noProof/>
          <w:szCs w:val="22"/>
        </w:rPr>
      </w:pPr>
      <w:r w:rsidRPr="00BA457B">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_Toc78273152 \h </w:instrText>
      </w:r>
      <w:r>
        <w:rPr>
          <w:noProof/>
        </w:rPr>
      </w:r>
      <w:r>
        <w:rPr>
          <w:noProof/>
        </w:rPr>
        <w:fldChar w:fldCharType="separate"/>
      </w:r>
      <w:r>
        <w:rPr>
          <w:noProof/>
        </w:rPr>
        <w:t>21</w:t>
      </w:r>
      <w:r>
        <w:rPr>
          <w:noProof/>
        </w:rPr>
        <w:fldChar w:fldCharType="end"/>
      </w:r>
    </w:p>
    <w:p w14:paraId="524B6E51" w14:textId="37A46FA1" w:rsidR="00A91BB1" w:rsidRDefault="00A91BB1">
      <w:pPr>
        <w:pStyle w:val="TOC3"/>
        <w:rPr>
          <w:rFonts w:asciiTheme="minorHAnsi" w:eastAsiaTheme="minorEastAsia" w:hAnsiTheme="minorHAnsi"/>
          <w:noProof/>
          <w:szCs w:val="22"/>
        </w:rPr>
      </w:pPr>
      <w:r w:rsidRPr="00BA457B">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_Toc78273153 \h </w:instrText>
      </w:r>
      <w:r>
        <w:rPr>
          <w:noProof/>
        </w:rPr>
      </w:r>
      <w:r>
        <w:rPr>
          <w:noProof/>
        </w:rPr>
        <w:fldChar w:fldCharType="separate"/>
      </w:r>
      <w:r>
        <w:rPr>
          <w:noProof/>
        </w:rPr>
        <w:t>21</w:t>
      </w:r>
      <w:r>
        <w:rPr>
          <w:noProof/>
        </w:rPr>
        <w:fldChar w:fldCharType="end"/>
      </w:r>
    </w:p>
    <w:p w14:paraId="32D3FD75" w14:textId="3C9BE3D8" w:rsidR="00A91BB1" w:rsidRDefault="00A91BB1">
      <w:pPr>
        <w:pStyle w:val="TOC3"/>
        <w:rPr>
          <w:rFonts w:asciiTheme="minorHAnsi" w:eastAsiaTheme="minorEastAsia" w:hAnsiTheme="minorHAnsi"/>
          <w:noProof/>
          <w:szCs w:val="22"/>
        </w:rPr>
      </w:pPr>
      <w:r w:rsidRPr="00BA457B">
        <w:rPr>
          <w:noProof/>
          <w:color w:val="000000"/>
        </w:rPr>
        <w:t>6.2.2</w:t>
      </w:r>
      <w:r>
        <w:rPr>
          <w:rFonts w:asciiTheme="minorHAnsi" w:eastAsiaTheme="minorEastAsia" w:hAnsiTheme="minorHAnsi"/>
          <w:noProof/>
          <w:szCs w:val="22"/>
        </w:rPr>
        <w:tab/>
      </w:r>
      <w:r>
        <w:rPr>
          <w:noProof/>
        </w:rPr>
        <w:t>Commonwealth</w:t>
      </w:r>
      <w:r w:rsidRPr="00BA457B">
        <w:rPr>
          <w:noProof/>
          <w:spacing w:val="-2"/>
        </w:rPr>
        <w:t xml:space="preserve"> </w:t>
      </w:r>
      <w:r>
        <w:rPr>
          <w:noProof/>
        </w:rPr>
        <w:t>Use</w:t>
      </w:r>
      <w:r>
        <w:rPr>
          <w:noProof/>
        </w:rPr>
        <w:tab/>
      </w:r>
      <w:r>
        <w:rPr>
          <w:noProof/>
        </w:rPr>
        <w:fldChar w:fldCharType="begin"/>
      </w:r>
      <w:r>
        <w:rPr>
          <w:noProof/>
        </w:rPr>
        <w:instrText xml:space="preserve"> PAGEREF _Toc78273154 \h </w:instrText>
      </w:r>
      <w:r>
        <w:rPr>
          <w:noProof/>
        </w:rPr>
      </w:r>
      <w:r>
        <w:rPr>
          <w:noProof/>
        </w:rPr>
        <w:fldChar w:fldCharType="separate"/>
      </w:r>
      <w:r>
        <w:rPr>
          <w:noProof/>
        </w:rPr>
        <w:t>21</w:t>
      </w:r>
      <w:r>
        <w:rPr>
          <w:noProof/>
        </w:rPr>
        <w:fldChar w:fldCharType="end"/>
      </w:r>
    </w:p>
    <w:p w14:paraId="09AF37CA" w14:textId="51909403" w:rsidR="00A91BB1" w:rsidRDefault="00A91BB1">
      <w:pPr>
        <w:pStyle w:val="TOC3"/>
        <w:rPr>
          <w:rFonts w:asciiTheme="minorHAnsi" w:eastAsiaTheme="minorEastAsia" w:hAnsiTheme="minorHAnsi"/>
          <w:noProof/>
          <w:szCs w:val="22"/>
        </w:rPr>
      </w:pPr>
      <w:r w:rsidRPr="00BA457B">
        <w:rPr>
          <w:noProof/>
          <w:color w:val="000000"/>
        </w:rPr>
        <w:t>6.2.3</w:t>
      </w:r>
      <w:r>
        <w:rPr>
          <w:rFonts w:asciiTheme="minorHAnsi" w:eastAsiaTheme="minorEastAsia" w:hAnsiTheme="minorHAnsi"/>
          <w:noProof/>
          <w:szCs w:val="22"/>
        </w:rPr>
        <w:tab/>
      </w:r>
      <w:r>
        <w:rPr>
          <w:noProof/>
        </w:rPr>
        <w:t>Public</w:t>
      </w:r>
      <w:r w:rsidRPr="00BA457B">
        <w:rPr>
          <w:noProof/>
          <w:spacing w:val="-1"/>
        </w:rPr>
        <w:t xml:space="preserve"> </w:t>
      </w:r>
      <w:r>
        <w:rPr>
          <w:noProof/>
        </w:rPr>
        <w:t>Disclosure</w:t>
      </w:r>
      <w:r>
        <w:rPr>
          <w:noProof/>
        </w:rPr>
        <w:tab/>
      </w:r>
      <w:r>
        <w:rPr>
          <w:noProof/>
        </w:rPr>
        <w:fldChar w:fldCharType="begin"/>
      </w:r>
      <w:r>
        <w:rPr>
          <w:noProof/>
        </w:rPr>
        <w:instrText xml:space="preserve"> PAGEREF _Toc78273155 \h </w:instrText>
      </w:r>
      <w:r>
        <w:rPr>
          <w:noProof/>
        </w:rPr>
      </w:r>
      <w:r>
        <w:rPr>
          <w:noProof/>
        </w:rPr>
        <w:fldChar w:fldCharType="separate"/>
      </w:r>
      <w:r>
        <w:rPr>
          <w:noProof/>
        </w:rPr>
        <w:t>21</w:t>
      </w:r>
      <w:r>
        <w:rPr>
          <w:noProof/>
        </w:rPr>
        <w:fldChar w:fldCharType="end"/>
      </w:r>
    </w:p>
    <w:p w14:paraId="21FC0266" w14:textId="6418BC3F" w:rsidR="00A91BB1" w:rsidRDefault="00A91BB1">
      <w:pPr>
        <w:pStyle w:val="TOC2"/>
        <w:rPr>
          <w:rFonts w:asciiTheme="minorHAnsi" w:eastAsiaTheme="minorEastAsia" w:hAnsiTheme="minorHAnsi"/>
          <w:noProof/>
          <w:szCs w:val="22"/>
        </w:rPr>
      </w:pPr>
      <w:r w:rsidRPr="00BA457B">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_Toc78273156 \h </w:instrText>
      </w:r>
      <w:r>
        <w:rPr>
          <w:noProof/>
        </w:rPr>
      </w:r>
      <w:r>
        <w:rPr>
          <w:noProof/>
        </w:rPr>
        <w:fldChar w:fldCharType="separate"/>
      </w:r>
      <w:r>
        <w:rPr>
          <w:noProof/>
        </w:rPr>
        <w:t>22</w:t>
      </w:r>
      <w:r>
        <w:rPr>
          <w:noProof/>
        </w:rPr>
        <w:fldChar w:fldCharType="end"/>
      </w:r>
    </w:p>
    <w:p w14:paraId="5BF4B781" w14:textId="78373A5E" w:rsidR="00A91BB1" w:rsidRDefault="00A91BB1">
      <w:pPr>
        <w:pStyle w:val="TOC3"/>
        <w:rPr>
          <w:rFonts w:asciiTheme="minorHAnsi" w:eastAsiaTheme="minorEastAsia" w:hAnsiTheme="minorHAnsi"/>
          <w:noProof/>
          <w:szCs w:val="22"/>
        </w:rPr>
      </w:pPr>
      <w:r w:rsidRPr="00BA457B">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_Toc78273157 \h </w:instrText>
      </w:r>
      <w:r>
        <w:rPr>
          <w:noProof/>
        </w:rPr>
      </w:r>
      <w:r>
        <w:rPr>
          <w:noProof/>
        </w:rPr>
        <w:fldChar w:fldCharType="separate"/>
      </w:r>
      <w:r>
        <w:rPr>
          <w:noProof/>
        </w:rPr>
        <w:t>22</w:t>
      </w:r>
      <w:r>
        <w:rPr>
          <w:noProof/>
        </w:rPr>
        <w:fldChar w:fldCharType="end"/>
      </w:r>
    </w:p>
    <w:p w14:paraId="5630AF65" w14:textId="7C99B9B3" w:rsidR="00A91BB1" w:rsidRDefault="00A91BB1">
      <w:pPr>
        <w:pStyle w:val="TOC3"/>
        <w:rPr>
          <w:rFonts w:asciiTheme="minorHAnsi" w:eastAsiaTheme="minorEastAsia" w:hAnsiTheme="minorHAnsi"/>
          <w:noProof/>
          <w:szCs w:val="22"/>
        </w:rPr>
      </w:pPr>
      <w:r w:rsidRPr="00BA457B">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_Toc78273158 \h </w:instrText>
      </w:r>
      <w:r>
        <w:rPr>
          <w:noProof/>
        </w:rPr>
      </w:r>
      <w:r>
        <w:rPr>
          <w:noProof/>
        </w:rPr>
        <w:fldChar w:fldCharType="separate"/>
      </w:r>
      <w:r>
        <w:rPr>
          <w:noProof/>
        </w:rPr>
        <w:t>22</w:t>
      </w:r>
      <w:r>
        <w:rPr>
          <w:noProof/>
        </w:rPr>
        <w:fldChar w:fldCharType="end"/>
      </w:r>
    </w:p>
    <w:p w14:paraId="24C5A63C" w14:textId="1CAB0A16" w:rsidR="00A91BB1" w:rsidRDefault="00A91BB1">
      <w:pPr>
        <w:pStyle w:val="TOC3"/>
        <w:rPr>
          <w:rFonts w:asciiTheme="minorHAnsi" w:eastAsiaTheme="minorEastAsia" w:hAnsiTheme="minorHAnsi"/>
          <w:noProof/>
          <w:szCs w:val="22"/>
        </w:rPr>
      </w:pPr>
      <w:r w:rsidRPr="00BA457B">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_Toc78273159 \h </w:instrText>
      </w:r>
      <w:r>
        <w:rPr>
          <w:noProof/>
        </w:rPr>
      </w:r>
      <w:r>
        <w:rPr>
          <w:noProof/>
        </w:rPr>
        <w:fldChar w:fldCharType="separate"/>
      </w:r>
      <w:r>
        <w:rPr>
          <w:noProof/>
        </w:rPr>
        <w:t>22</w:t>
      </w:r>
      <w:r>
        <w:rPr>
          <w:noProof/>
        </w:rPr>
        <w:fldChar w:fldCharType="end"/>
      </w:r>
    </w:p>
    <w:p w14:paraId="4D871EE4" w14:textId="110BB683" w:rsidR="00A91BB1" w:rsidRDefault="00A91BB1">
      <w:pPr>
        <w:pStyle w:val="TOC3"/>
        <w:rPr>
          <w:rFonts w:asciiTheme="minorHAnsi" w:eastAsiaTheme="minorEastAsia" w:hAnsiTheme="minorHAnsi"/>
          <w:noProof/>
          <w:szCs w:val="22"/>
        </w:rPr>
      </w:pPr>
      <w:r w:rsidRPr="00BA457B">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_Toc78273160 \h </w:instrText>
      </w:r>
      <w:r>
        <w:rPr>
          <w:noProof/>
        </w:rPr>
      </w:r>
      <w:r>
        <w:rPr>
          <w:noProof/>
        </w:rPr>
        <w:fldChar w:fldCharType="separate"/>
      </w:r>
      <w:r>
        <w:rPr>
          <w:noProof/>
        </w:rPr>
        <w:t>23</w:t>
      </w:r>
      <w:r>
        <w:rPr>
          <w:noProof/>
        </w:rPr>
        <w:fldChar w:fldCharType="end"/>
      </w:r>
    </w:p>
    <w:p w14:paraId="53B8FB86" w14:textId="6AA4B934" w:rsidR="00A91BB1" w:rsidRDefault="00A91BB1">
      <w:pPr>
        <w:pStyle w:val="TOC2"/>
        <w:rPr>
          <w:rFonts w:asciiTheme="minorHAnsi" w:eastAsiaTheme="minorEastAsia" w:hAnsiTheme="minorHAnsi"/>
          <w:noProof/>
          <w:szCs w:val="22"/>
        </w:rPr>
      </w:pPr>
      <w:r w:rsidRPr="00BA457B">
        <w:rPr>
          <w:noProof/>
          <w:color w:val="000000"/>
        </w:rPr>
        <w:t>6.4</w:t>
      </w:r>
      <w:r>
        <w:rPr>
          <w:rFonts w:asciiTheme="minorHAnsi" w:eastAsiaTheme="minorEastAsia" w:hAnsiTheme="minorHAnsi"/>
          <w:noProof/>
          <w:szCs w:val="22"/>
        </w:rPr>
        <w:tab/>
      </w:r>
      <w:r>
        <w:rPr>
          <w:noProof/>
        </w:rPr>
        <w:t>News</w:t>
      </w:r>
      <w:r w:rsidRPr="00BA457B">
        <w:rPr>
          <w:noProof/>
          <w:spacing w:val="-1"/>
        </w:rPr>
        <w:t xml:space="preserve"> </w:t>
      </w:r>
      <w:r>
        <w:rPr>
          <w:noProof/>
        </w:rPr>
        <w:t>Releases</w:t>
      </w:r>
      <w:r>
        <w:rPr>
          <w:noProof/>
        </w:rPr>
        <w:tab/>
      </w:r>
      <w:r>
        <w:rPr>
          <w:noProof/>
        </w:rPr>
        <w:fldChar w:fldCharType="begin"/>
      </w:r>
      <w:r>
        <w:rPr>
          <w:noProof/>
        </w:rPr>
        <w:instrText xml:space="preserve"> PAGEREF _Toc78273161 \h </w:instrText>
      </w:r>
      <w:r>
        <w:rPr>
          <w:noProof/>
        </w:rPr>
      </w:r>
      <w:r>
        <w:rPr>
          <w:noProof/>
        </w:rPr>
        <w:fldChar w:fldCharType="separate"/>
      </w:r>
      <w:r>
        <w:rPr>
          <w:noProof/>
        </w:rPr>
        <w:t>24</w:t>
      </w:r>
      <w:r>
        <w:rPr>
          <w:noProof/>
        </w:rPr>
        <w:fldChar w:fldCharType="end"/>
      </w:r>
    </w:p>
    <w:p w14:paraId="7A9636B1" w14:textId="0BBD9D97" w:rsidR="00A91BB1" w:rsidRDefault="00A91BB1">
      <w:pPr>
        <w:pStyle w:val="TOC1"/>
        <w:rPr>
          <w:rFonts w:asciiTheme="minorHAnsi" w:eastAsiaTheme="minorEastAsia" w:hAnsiTheme="minorHAnsi"/>
          <w:noProof/>
          <w:szCs w:val="22"/>
        </w:rPr>
      </w:pPr>
      <w:r w:rsidRPr="00BA457B">
        <w:rPr>
          <w:noProof/>
          <w:color w:val="000000"/>
        </w:rPr>
        <w:t>7.</w:t>
      </w:r>
      <w:r>
        <w:rPr>
          <w:rFonts w:asciiTheme="minorHAnsi" w:eastAsiaTheme="minorEastAsia" w:hAnsiTheme="minorHAnsi"/>
          <w:noProof/>
          <w:szCs w:val="22"/>
        </w:rPr>
        <w:tab/>
      </w:r>
      <w:r>
        <w:rPr>
          <w:noProof/>
        </w:rPr>
        <w:t>PROTEST</w:t>
      </w:r>
      <w:r w:rsidRPr="00BA457B">
        <w:rPr>
          <w:noProof/>
          <w:spacing w:val="-5"/>
        </w:rPr>
        <w:t xml:space="preserve"> </w:t>
      </w:r>
      <w:r>
        <w:rPr>
          <w:noProof/>
        </w:rPr>
        <w:t>PROCEDURES</w:t>
      </w:r>
      <w:r>
        <w:rPr>
          <w:noProof/>
        </w:rPr>
        <w:tab/>
      </w:r>
      <w:r>
        <w:rPr>
          <w:noProof/>
        </w:rPr>
        <w:fldChar w:fldCharType="begin"/>
      </w:r>
      <w:r>
        <w:rPr>
          <w:noProof/>
        </w:rPr>
        <w:instrText xml:space="preserve"> PAGEREF _Toc78273162 \h </w:instrText>
      </w:r>
      <w:r>
        <w:rPr>
          <w:noProof/>
        </w:rPr>
      </w:r>
      <w:r>
        <w:rPr>
          <w:noProof/>
        </w:rPr>
        <w:fldChar w:fldCharType="separate"/>
      </w:r>
      <w:r>
        <w:rPr>
          <w:noProof/>
        </w:rPr>
        <w:t>24</w:t>
      </w:r>
      <w:r>
        <w:rPr>
          <w:noProof/>
        </w:rPr>
        <w:fldChar w:fldCharType="end"/>
      </w:r>
    </w:p>
    <w:p w14:paraId="6FBD1D88" w14:textId="249365F0" w:rsidR="00A91BB1" w:rsidRDefault="00A91BB1">
      <w:pPr>
        <w:pStyle w:val="TOC1"/>
        <w:rPr>
          <w:rFonts w:asciiTheme="minorHAnsi" w:eastAsiaTheme="minorEastAsia" w:hAnsiTheme="minorHAnsi"/>
          <w:noProof/>
          <w:szCs w:val="22"/>
        </w:rPr>
      </w:pPr>
      <w:r w:rsidRPr="00BA457B">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_Toc78273163 \h </w:instrText>
      </w:r>
      <w:r>
        <w:rPr>
          <w:noProof/>
        </w:rPr>
      </w:r>
      <w:r>
        <w:rPr>
          <w:noProof/>
        </w:rPr>
        <w:fldChar w:fldCharType="separate"/>
      </w:r>
      <w:r>
        <w:rPr>
          <w:noProof/>
        </w:rPr>
        <w:t>24</w:t>
      </w:r>
      <w:r>
        <w:rPr>
          <w:noProof/>
        </w:rPr>
        <w:fldChar w:fldCharType="end"/>
      </w:r>
    </w:p>
    <w:p w14:paraId="4522E6B6" w14:textId="0F858BF5" w:rsidR="00A91BB1" w:rsidRDefault="00A91BB1">
      <w:pPr>
        <w:pStyle w:val="TOC2"/>
        <w:rPr>
          <w:rFonts w:asciiTheme="minorHAnsi" w:eastAsiaTheme="minorEastAsia" w:hAnsiTheme="minorHAnsi"/>
          <w:noProof/>
          <w:szCs w:val="22"/>
        </w:rPr>
      </w:pPr>
      <w:r w:rsidRPr="00BA457B">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_Toc78273164 \h </w:instrText>
      </w:r>
      <w:r>
        <w:rPr>
          <w:noProof/>
        </w:rPr>
      </w:r>
      <w:r>
        <w:rPr>
          <w:noProof/>
        </w:rPr>
        <w:fldChar w:fldCharType="separate"/>
      </w:r>
      <w:r>
        <w:rPr>
          <w:noProof/>
        </w:rPr>
        <w:t>24</w:t>
      </w:r>
      <w:r>
        <w:rPr>
          <w:noProof/>
        </w:rPr>
        <w:fldChar w:fldCharType="end"/>
      </w:r>
    </w:p>
    <w:p w14:paraId="66F9BB24" w14:textId="433B975E" w:rsidR="00A91BB1" w:rsidRDefault="00A91BB1">
      <w:pPr>
        <w:pStyle w:val="TOC2"/>
        <w:rPr>
          <w:rFonts w:asciiTheme="minorHAnsi" w:eastAsiaTheme="minorEastAsia" w:hAnsiTheme="minorHAnsi"/>
          <w:noProof/>
          <w:szCs w:val="22"/>
        </w:rPr>
      </w:pPr>
      <w:r w:rsidRPr="00BA457B">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_Toc78273165 \h </w:instrText>
      </w:r>
      <w:r>
        <w:rPr>
          <w:noProof/>
        </w:rPr>
      </w:r>
      <w:r>
        <w:rPr>
          <w:noProof/>
        </w:rPr>
        <w:fldChar w:fldCharType="separate"/>
      </w:r>
      <w:r>
        <w:rPr>
          <w:noProof/>
        </w:rPr>
        <w:t>24</w:t>
      </w:r>
      <w:r>
        <w:rPr>
          <w:noProof/>
        </w:rPr>
        <w:fldChar w:fldCharType="end"/>
      </w:r>
    </w:p>
    <w:p w14:paraId="158D4AEB" w14:textId="5757F313" w:rsidR="00A91BB1" w:rsidRDefault="00A91BB1">
      <w:pPr>
        <w:pStyle w:val="TOC2"/>
        <w:rPr>
          <w:rFonts w:asciiTheme="minorHAnsi" w:eastAsiaTheme="minorEastAsia" w:hAnsiTheme="minorHAnsi"/>
          <w:noProof/>
          <w:szCs w:val="22"/>
        </w:rPr>
      </w:pPr>
      <w:r w:rsidRPr="00BA457B">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_Toc78273166 \h </w:instrText>
      </w:r>
      <w:r>
        <w:rPr>
          <w:noProof/>
        </w:rPr>
      </w:r>
      <w:r>
        <w:rPr>
          <w:noProof/>
        </w:rPr>
        <w:fldChar w:fldCharType="separate"/>
      </w:r>
      <w:r>
        <w:rPr>
          <w:noProof/>
        </w:rPr>
        <w:t>24</w:t>
      </w:r>
      <w:r>
        <w:rPr>
          <w:noProof/>
        </w:rPr>
        <w:fldChar w:fldCharType="end"/>
      </w:r>
    </w:p>
    <w:p w14:paraId="687FCFFE" w14:textId="5BE88AD1" w:rsidR="00A91BB1" w:rsidRDefault="00A91BB1">
      <w:pPr>
        <w:pStyle w:val="TOC2"/>
        <w:rPr>
          <w:rFonts w:asciiTheme="minorHAnsi" w:eastAsiaTheme="minorEastAsia" w:hAnsiTheme="minorHAnsi"/>
          <w:noProof/>
          <w:szCs w:val="22"/>
        </w:rPr>
      </w:pPr>
      <w:r w:rsidRPr="00BA457B">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_Toc78273167 \h </w:instrText>
      </w:r>
      <w:r>
        <w:rPr>
          <w:noProof/>
        </w:rPr>
      </w:r>
      <w:r>
        <w:rPr>
          <w:noProof/>
        </w:rPr>
        <w:fldChar w:fldCharType="separate"/>
      </w:r>
      <w:r>
        <w:rPr>
          <w:noProof/>
        </w:rPr>
        <w:t>25</w:t>
      </w:r>
      <w:r>
        <w:rPr>
          <w:noProof/>
        </w:rPr>
        <w:fldChar w:fldCharType="end"/>
      </w:r>
    </w:p>
    <w:p w14:paraId="0A5B2D13" w14:textId="54F6238C" w:rsidR="00A91BB1" w:rsidRDefault="00A91BB1">
      <w:pPr>
        <w:pStyle w:val="TOC2"/>
        <w:rPr>
          <w:rFonts w:asciiTheme="minorHAnsi" w:eastAsiaTheme="minorEastAsia" w:hAnsiTheme="minorHAnsi"/>
          <w:noProof/>
          <w:szCs w:val="22"/>
        </w:rPr>
      </w:pPr>
      <w:r w:rsidRPr="00BA457B">
        <w:rPr>
          <w:noProof/>
          <w:snapToGrid w:val="0"/>
          <w:color w:val="000000"/>
        </w:rPr>
        <w:t>8.5</w:t>
      </w:r>
      <w:r>
        <w:rPr>
          <w:rFonts w:asciiTheme="minorHAnsi" w:eastAsiaTheme="minorEastAsia" w:hAnsiTheme="minorHAnsi"/>
          <w:noProof/>
          <w:szCs w:val="22"/>
        </w:rPr>
        <w:tab/>
      </w:r>
      <w:r w:rsidRPr="00BA457B">
        <w:rPr>
          <w:noProof/>
          <w:snapToGrid w:val="0"/>
        </w:rPr>
        <w:t>Addenda to this RFQ</w:t>
      </w:r>
      <w:r>
        <w:rPr>
          <w:noProof/>
        </w:rPr>
        <w:tab/>
      </w:r>
      <w:r>
        <w:rPr>
          <w:noProof/>
        </w:rPr>
        <w:fldChar w:fldCharType="begin"/>
      </w:r>
      <w:r>
        <w:rPr>
          <w:noProof/>
        </w:rPr>
        <w:instrText xml:space="preserve"> PAGEREF _Toc78273168 \h </w:instrText>
      </w:r>
      <w:r>
        <w:rPr>
          <w:noProof/>
        </w:rPr>
      </w:r>
      <w:r>
        <w:rPr>
          <w:noProof/>
        </w:rPr>
        <w:fldChar w:fldCharType="separate"/>
      </w:r>
      <w:r>
        <w:rPr>
          <w:noProof/>
        </w:rPr>
        <w:t>25</w:t>
      </w:r>
      <w:r>
        <w:rPr>
          <w:noProof/>
        </w:rPr>
        <w:fldChar w:fldCharType="end"/>
      </w:r>
    </w:p>
    <w:p w14:paraId="66DCF7A9" w14:textId="63AF65B4" w:rsidR="00A91BB1" w:rsidRDefault="00A91BB1">
      <w:pPr>
        <w:pStyle w:val="TOC2"/>
        <w:rPr>
          <w:rFonts w:asciiTheme="minorHAnsi" w:eastAsiaTheme="minorEastAsia" w:hAnsiTheme="minorHAnsi"/>
          <w:noProof/>
          <w:szCs w:val="22"/>
        </w:rPr>
      </w:pPr>
      <w:r w:rsidRPr="00BA457B">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_Toc78273169 \h </w:instrText>
      </w:r>
      <w:r>
        <w:rPr>
          <w:noProof/>
        </w:rPr>
      </w:r>
      <w:r>
        <w:rPr>
          <w:noProof/>
        </w:rPr>
        <w:fldChar w:fldCharType="separate"/>
      </w:r>
      <w:r>
        <w:rPr>
          <w:noProof/>
        </w:rPr>
        <w:t>25</w:t>
      </w:r>
      <w:r>
        <w:rPr>
          <w:noProof/>
        </w:rPr>
        <w:fldChar w:fldCharType="end"/>
      </w:r>
    </w:p>
    <w:p w14:paraId="4615EC5B" w14:textId="51622FCF" w:rsidR="00A91BB1" w:rsidRDefault="00A91BB1">
      <w:pPr>
        <w:pStyle w:val="TOC1"/>
        <w:rPr>
          <w:rFonts w:asciiTheme="minorHAnsi" w:eastAsiaTheme="minorEastAsia" w:hAnsiTheme="minorHAnsi"/>
          <w:noProof/>
          <w:szCs w:val="22"/>
        </w:rPr>
      </w:pPr>
      <w:r w:rsidRPr="00BA457B">
        <w:rPr>
          <w:noProof/>
          <w:color w:val="000000"/>
        </w:rPr>
        <w:t>9.</w:t>
      </w:r>
      <w:r>
        <w:rPr>
          <w:rFonts w:asciiTheme="minorHAnsi" w:eastAsiaTheme="minorEastAsia" w:hAnsiTheme="minorHAnsi"/>
          <w:noProof/>
          <w:szCs w:val="22"/>
        </w:rPr>
        <w:tab/>
      </w:r>
      <w:r>
        <w:rPr>
          <w:noProof/>
        </w:rPr>
        <w:t>RESERVED</w:t>
      </w:r>
      <w:r w:rsidRPr="00BA457B">
        <w:rPr>
          <w:noProof/>
          <w:spacing w:val="-2"/>
        </w:rPr>
        <w:t xml:space="preserve"> </w:t>
      </w:r>
      <w:r>
        <w:rPr>
          <w:noProof/>
        </w:rPr>
        <w:t>RIGHTS</w:t>
      </w:r>
      <w:r>
        <w:rPr>
          <w:noProof/>
        </w:rPr>
        <w:tab/>
      </w:r>
      <w:r>
        <w:rPr>
          <w:noProof/>
        </w:rPr>
        <w:fldChar w:fldCharType="begin"/>
      </w:r>
      <w:r>
        <w:rPr>
          <w:noProof/>
        </w:rPr>
        <w:instrText xml:space="preserve"> PAGEREF _Toc78273170 \h </w:instrText>
      </w:r>
      <w:r>
        <w:rPr>
          <w:noProof/>
        </w:rPr>
      </w:r>
      <w:r>
        <w:rPr>
          <w:noProof/>
        </w:rPr>
        <w:fldChar w:fldCharType="separate"/>
      </w:r>
      <w:r>
        <w:rPr>
          <w:noProof/>
        </w:rPr>
        <w:t>25</w:t>
      </w:r>
      <w:r>
        <w:rPr>
          <w:noProof/>
        </w:rPr>
        <w:fldChar w:fldCharType="end"/>
      </w:r>
    </w:p>
    <w:p w14:paraId="36D7923C" w14:textId="7FB7A2D5" w:rsidR="00321161" w:rsidRPr="00EB0B45" w:rsidRDefault="00321161" w:rsidP="00A21BA2">
      <w:pPr>
        <w:rPr>
          <w:rFonts w:cs="Times New Roman"/>
          <w:b/>
        </w:rPr>
      </w:pPr>
      <w:r w:rsidRPr="00EB0B45">
        <w:rPr>
          <w:rFonts w:cs="Times New Roman"/>
        </w:rPr>
        <w:fldChar w:fldCharType="end"/>
      </w:r>
      <w:r w:rsidRPr="00EB0B45">
        <w:rPr>
          <w:rFonts w:cs="Times New Roman"/>
        </w:rPr>
        <w:br w:type="page"/>
      </w:r>
    </w:p>
    <w:p w14:paraId="0711E40A" w14:textId="3ED0F243" w:rsidR="00321161" w:rsidRPr="00EB0B45" w:rsidRDefault="00C45BDB"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5465F7BF" w14:textId="70EADAEA" w:rsidR="00321161" w:rsidRPr="00EB0B45" w:rsidRDefault="00C45BDB"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66DE495A" w14:textId="7CDD3665" w:rsidR="00321161" w:rsidRPr="00EB0B45" w:rsidRDefault="00C45BDB" w:rsidP="00321161">
      <w:pPr>
        <w:pStyle w:val="00TitleL"/>
        <w:rPr>
          <w:rFonts w:cs="Times New Roman"/>
          <w:szCs w:val="22"/>
        </w:rPr>
      </w:pPr>
      <w:hyperlink w:anchor="APPENDIX_3" w:history="1">
        <w:r w:rsidR="004F3BEA">
          <w:rPr>
            <w:rStyle w:val="Hyperlink"/>
            <w:rFonts w:cs="Times New Roman"/>
            <w:szCs w:val="22"/>
          </w:rPr>
          <w:t>APPENDIX 3: BRIDGES</w:t>
        </w:r>
      </w:hyperlink>
    </w:p>
    <w:p w14:paraId="78B10245" w14:textId="4D7CB667" w:rsidR="00321161" w:rsidRPr="00EB0B45" w:rsidRDefault="00C45BDB" w:rsidP="00321161">
      <w:pPr>
        <w:pStyle w:val="S2Heading1"/>
        <w:numPr>
          <w:ilvl w:val="0"/>
          <w:numId w:val="0"/>
        </w:numPr>
        <w:jc w:val="left"/>
        <w:rPr>
          <w:rFonts w:ascii="Times New Roman" w:hAnsi="Times New Roman"/>
          <w:szCs w:val="22"/>
        </w:rPr>
      </w:pPr>
      <w:hyperlink w:anchor="APPENDIX_4" w:history="1">
        <w:bookmarkStart w:id="4" w:name="_Toc71145206"/>
        <w:r w:rsidR="00321161" w:rsidRPr="00EB0B45">
          <w:rPr>
            <w:rStyle w:val="Hyperlink"/>
            <w:rFonts w:ascii="Times New Roman" w:hAnsi="Times New Roman"/>
            <w:szCs w:val="22"/>
          </w:rPr>
          <w:t>APPENDIX 4: SOQ FORMS</w:t>
        </w:r>
        <w:bookmarkEnd w:id="4"/>
      </w:hyperlink>
    </w:p>
    <w:p w14:paraId="39B10595" w14:textId="446E750B"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572FE9FD" w14:textId="5C8D08DA"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43065FA" w14:textId="29997594"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2FC50435" w14:textId="7F407532"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343F3DAC" w14:textId="66DCF579"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792DAFD8" w14:textId="45C21BF7"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68BFF2CB" w14:textId="42B7B9FB"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26D2435E" w14:textId="1D66B79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6B6F3D05" w14:textId="089CDFF0" w:rsidR="00321161" w:rsidRPr="00EB0B45" w:rsidRDefault="00321161"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584DAC9" w14:textId="0547BEC0" w:rsidR="00321161" w:rsidRPr="00EB0B45" w:rsidRDefault="00321161"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74CA0F22" w14:textId="2C6D86F2" w:rsidR="00321161" w:rsidRDefault="00321161"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0194BB1" w14:textId="00DEB86D" w:rsidR="00EA1B79" w:rsidRPr="00EB0B45" w:rsidRDefault="00C45BDB" w:rsidP="00321161">
      <w:pPr>
        <w:pStyle w:val="00BodyText1"/>
        <w:ind w:firstLine="0"/>
        <w:rPr>
          <w:rFonts w:cs="Times New Roman"/>
          <w:szCs w:val="22"/>
        </w:rPr>
      </w:pPr>
      <w:hyperlink w:anchor="FORMG_5" w:history="1">
        <w:r w:rsidR="00EA1B79" w:rsidRPr="00EA1B79">
          <w:rPr>
            <w:rStyle w:val="Hyperlink"/>
            <w:rFonts w:cs="Times New Roman"/>
            <w:szCs w:val="22"/>
          </w:rPr>
          <w:t>Form G-5 – Technical Qualifications – Quality</w:t>
        </w:r>
      </w:hyperlink>
    </w:p>
    <w:p w14:paraId="06B37B73" w14:textId="7B55DE26" w:rsidR="00321161" w:rsidRPr="00EB0B45" w:rsidRDefault="00C45BDB"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3F5E7532" w14:textId="28384C9F" w:rsidR="00022CB3" w:rsidRPr="00EB0B45" w:rsidRDefault="00C45BDB"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2E939410" w14:textId="12E035A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6EA406DF" w14:textId="3E77CD05"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25A889C8" w14:textId="150101E0"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4DBA7F5E" w14:textId="62B1A5AC"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6D5E11CB" w14:textId="542D9345"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D5E8C86" w14:textId="52D89707" w:rsidR="0044271D" w:rsidRPr="00EB0B45" w:rsidRDefault="0044271D" w:rsidP="00321161">
      <w:pPr>
        <w:pStyle w:val="00TitleL"/>
        <w:rPr>
          <w:rFonts w:cs="Times New Roman"/>
          <w:b w:val="0"/>
          <w:szCs w:val="22"/>
        </w:rPr>
      </w:pPr>
    </w:p>
    <w:p w14:paraId="5A26D0AB" w14:textId="77777777" w:rsidR="0044271D" w:rsidRPr="00EB0B45" w:rsidRDefault="0044271D" w:rsidP="00321161">
      <w:pPr>
        <w:pStyle w:val="00TitleL"/>
        <w:rPr>
          <w:rFonts w:cs="Times New Roman"/>
          <w:b w:val="0"/>
          <w:szCs w:val="22"/>
        </w:rPr>
        <w:sectPr w:rsidR="0044271D" w:rsidRPr="00EB0B45" w:rsidSect="00364BAB">
          <w:footerReference w:type="default" r:id="rId20"/>
          <w:headerReference w:type="first" r:id="rId21"/>
          <w:footerReference w:type="first" r:id="rId22"/>
          <w:pgSz w:w="11910" w:h="16840"/>
          <w:pgMar w:top="1440" w:right="1440" w:bottom="1440" w:left="1440" w:header="0" w:footer="720" w:gutter="0"/>
          <w:pgNumType w:fmt="lowerRoman" w:start="1"/>
          <w:cols w:space="720"/>
          <w:titlePg/>
          <w:docGrid w:linePitch="299"/>
        </w:sectPr>
      </w:pPr>
    </w:p>
    <w:p w14:paraId="69AF31B6" w14:textId="77777777" w:rsidR="00321161" w:rsidRPr="00EB0B45" w:rsidRDefault="00321161"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8273088"/>
      <w:bookmarkEnd w:id="5"/>
      <w:r w:rsidRPr="00EB0B45">
        <w:rPr>
          <w:szCs w:val="22"/>
        </w:rPr>
        <w:lastRenderedPageBreak/>
        <w:t>BACKGROUND AND INSTRUCTION</w:t>
      </w:r>
      <w:bookmarkEnd w:id="6"/>
      <w:bookmarkEnd w:id="7"/>
      <w:bookmarkEnd w:id="8"/>
      <w:bookmarkEnd w:id="9"/>
    </w:p>
    <w:p w14:paraId="01131173" w14:textId="77777777" w:rsidR="00321161" w:rsidRPr="00EB0B45" w:rsidRDefault="00321161"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8273089"/>
      <w:r w:rsidRPr="00EB0B45">
        <w:rPr>
          <w:szCs w:val="22"/>
        </w:rPr>
        <w:t>PennDOT</w:t>
      </w:r>
      <w:bookmarkEnd w:id="10"/>
      <w:bookmarkEnd w:id="11"/>
      <w:bookmarkEnd w:id="12"/>
      <w:bookmarkEnd w:id="13"/>
      <w:bookmarkEnd w:id="14"/>
    </w:p>
    <w:p w14:paraId="539125B1" w14:textId="55710AB3" w:rsidR="00321161" w:rsidRPr="00EB0B45" w:rsidRDefault="00321161"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025FEAFF" w14:textId="77777777" w:rsidR="00321161" w:rsidRPr="00EB0B45" w:rsidRDefault="00321161"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8273090"/>
      <w:r w:rsidRPr="00EB0B45">
        <w:rPr>
          <w:szCs w:val="22"/>
        </w:rPr>
        <w:t>RFQ</w:t>
      </w:r>
      <w:bookmarkEnd w:id="15"/>
      <w:bookmarkEnd w:id="16"/>
      <w:bookmarkEnd w:id="17"/>
    </w:p>
    <w:p w14:paraId="34C6E299" w14:textId="77777777" w:rsidR="00321161" w:rsidRPr="00EB0B45" w:rsidRDefault="00321161"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4CEFD6A2" w14:textId="77777777" w:rsidR="00321161" w:rsidRPr="00EB0B45" w:rsidRDefault="00321161"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2809E789" w14:textId="48A3F602" w:rsidR="00321161" w:rsidRPr="00EB0B45" w:rsidRDefault="00321161"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A91BB1">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PennDOT anticipates entering into the PDA with the Equity Member(s) of the Development Entity </w:t>
      </w:r>
      <w:r w:rsidR="005D2B96">
        <w:rPr>
          <w:rFonts w:cs="Times New Roman"/>
          <w:szCs w:val="22"/>
        </w:rPr>
        <w:t xml:space="preserve">(or an </w:t>
      </w:r>
      <w:r w:rsidR="00BE6A02">
        <w:rPr>
          <w:rFonts w:cs="Times New Roman"/>
          <w:szCs w:val="22"/>
        </w:rPr>
        <w:t>Affiliate</w:t>
      </w:r>
      <w:r w:rsidR="005D2B96">
        <w:rPr>
          <w:rFonts w:cs="Times New Roman"/>
          <w:szCs w:val="22"/>
        </w:rPr>
        <w:t xml:space="preserve"> thereof) </w:t>
      </w:r>
      <w:r w:rsidRPr="00EB0B45">
        <w:rPr>
          <w:rFonts w:cs="Times New Roman"/>
          <w:szCs w:val="22"/>
        </w:rPr>
        <w:t xml:space="preserve">and, depending upon the results of the Pre-Development Work under the PDA, entering into one or more Project Agreements with </w:t>
      </w:r>
      <w:r w:rsidR="00894D10">
        <w:rPr>
          <w:rFonts w:cs="Times New Roman"/>
          <w:szCs w:val="22"/>
        </w:rPr>
        <w:t>one or more</w:t>
      </w:r>
      <w:r w:rsidR="00894D10" w:rsidRPr="00EB0B45">
        <w:rPr>
          <w:rFonts w:cs="Times New Roman"/>
          <w:szCs w:val="22"/>
        </w:rPr>
        <w:t xml:space="preserve"> </w:t>
      </w:r>
      <w:r w:rsidRPr="00EB0B45">
        <w:rPr>
          <w:rFonts w:cs="Times New Roman"/>
          <w:szCs w:val="22"/>
        </w:rPr>
        <w:t>Development Entit</w:t>
      </w:r>
      <w:r w:rsidR="00894D10">
        <w:rPr>
          <w:rFonts w:cs="Times New Roman"/>
          <w:szCs w:val="22"/>
        </w:rPr>
        <w:t xml:space="preserve">ies </w:t>
      </w:r>
      <w:r w:rsidRPr="00EB0B45">
        <w:rPr>
          <w:rFonts w:cs="Times New Roman"/>
          <w:szCs w:val="22"/>
        </w:rPr>
        <w:t>for each Package within the Project.</w:t>
      </w:r>
      <w:r w:rsidR="00C34D49">
        <w:rPr>
          <w:rFonts w:cs="Times New Roman"/>
          <w:szCs w:val="22"/>
        </w:rPr>
        <w:t xml:space="preserve"> </w:t>
      </w:r>
    </w:p>
    <w:p w14:paraId="1F042EB7" w14:textId="1448352B" w:rsidR="00321161" w:rsidRPr="00EB0B45" w:rsidRDefault="00321161"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7E80E1F1" w14:textId="77777777" w:rsidR="00321161" w:rsidRPr="00EB0B45" w:rsidRDefault="00321161"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8273091"/>
      <w:r w:rsidRPr="00EB0B45">
        <w:rPr>
          <w:szCs w:val="22"/>
        </w:rPr>
        <w:t>Definitions</w:t>
      </w:r>
      <w:bookmarkEnd w:id="18"/>
      <w:bookmarkEnd w:id="19"/>
      <w:bookmarkEnd w:id="20"/>
    </w:p>
    <w:p w14:paraId="3168D4FC" w14:textId="312C66FF" w:rsidR="00321161" w:rsidRPr="00EB0B45" w:rsidRDefault="00321161"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1DBF99E5" w14:textId="77777777" w:rsidR="00321161" w:rsidRPr="00EB0B45" w:rsidRDefault="00321161"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827309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5A7FB191" w14:textId="26E79938" w:rsidR="00321161" w:rsidRPr="00EB0B45" w:rsidRDefault="00D73871"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8273093"/>
      <w:bookmarkEnd w:id="26"/>
      <w:r>
        <w:rPr>
          <w:szCs w:val="22"/>
        </w:rPr>
        <w:t xml:space="preserve">PennDOT </w:t>
      </w:r>
      <w:r w:rsidR="00A41E2C">
        <w:rPr>
          <w:szCs w:val="22"/>
        </w:rPr>
        <w:t>Pathways</w:t>
      </w:r>
      <w:r w:rsidRPr="00EB0B45">
        <w:rPr>
          <w:szCs w:val="22"/>
        </w:rPr>
        <w:t xml:space="preserve"> </w:t>
      </w:r>
      <w:r w:rsidR="00321161" w:rsidRPr="00EB0B45">
        <w:rPr>
          <w:szCs w:val="22"/>
        </w:rPr>
        <w:t xml:space="preserve">Major Bridge </w:t>
      </w:r>
      <w:r>
        <w:rPr>
          <w:szCs w:val="22"/>
        </w:rPr>
        <w:t>P3</w:t>
      </w:r>
      <w:r w:rsidR="00321161" w:rsidRPr="00EB0B45">
        <w:rPr>
          <w:szCs w:val="22"/>
        </w:rPr>
        <w:t xml:space="preserve"> Initiative</w:t>
      </w:r>
      <w:bookmarkEnd w:id="27"/>
      <w:bookmarkEnd w:id="28"/>
      <w:bookmarkEnd w:id="29"/>
      <w:bookmarkEnd w:id="30"/>
    </w:p>
    <w:p w14:paraId="6FCBFD89" w14:textId="518A643B" w:rsidR="00321161" w:rsidRPr="00EB0B45" w:rsidRDefault="00321161"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FCA6641" w14:textId="77777777" w:rsidR="00321161" w:rsidRPr="00EB0B45" w:rsidRDefault="00321161" w:rsidP="00321161">
      <w:pPr>
        <w:pStyle w:val="00Normal"/>
        <w:keepNext/>
        <w:spacing w:after="120"/>
        <w:rPr>
          <w:rFonts w:cs="Times New Roman"/>
          <w:szCs w:val="22"/>
        </w:rPr>
      </w:pPr>
      <w:r w:rsidRPr="00EB0B45">
        <w:rPr>
          <w:rFonts w:cs="Times New Roman"/>
          <w:szCs w:val="22"/>
        </w:rPr>
        <w:lastRenderedPageBreak/>
        <w:t>PennDOT has identified the following specific goals for the Program:</w:t>
      </w:r>
    </w:p>
    <w:p w14:paraId="12C1C4A0" w14:textId="6921923C" w:rsidR="00321161" w:rsidRPr="00EB0B45" w:rsidRDefault="00321161" w:rsidP="00321161">
      <w:pPr>
        <w:pStyle w:val="00BulletList"/>
        <w:spacing w:after="120"/>
        <w:rPr>
          <w:rFonts w:cs="Times New Roman"/>
          <w:szCs w:val="22"/>
        </w:rPr>
      </w:pPr>
      <w:r w:rsidRPr="00EB0B45">
        <w:rPr>
          <w:rFonts w:cs="Times New Roman"/>
          <w:szCs w:val="22"/>
        </w:rPr>
        <w:t>Accelerate the renewal of major bridges to ensure public safety;</w:t>
      </w:r>
    </w:p>
    <w:p w14:paraId="2EA0EF17" w14:textId="320FA351" w:rsidR="00321161" w:rsidRPr="00EB0B45" w:rsidRDefault="00321161"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6F010B56" w14:textId="6FEA23F5" w:rsidR="00321161" w:rsidRPr="00EB0B45" w:rsidRDefault="00321161"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161CD51C" w14:textId="1DEA6F74" w:rsidR="00321161" w:rsidRPr="00EB0B45" w:rsidRDefault="00321161"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6B28582E" w14:textId="5CB6A2B3" w:rsidR="00321161" w:rsidRPr="00EB0B45" w:rsidRDefault="00321161"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05CBC1B8" w14:textId="77777777" w:rsidR="00321161" w:rsidRPr="00EB0B45" w:rsidRDefault="00321161"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8273094"/>
      <w:r w:rsidRPr="00EB0B45">
        <w:rPr>
          <w:szCs w:val="22"/>
        </w:rPr>
        <w:t>Overview of the Project</w:t>
      </w:r>
      <w:bookmarkEnd w:id="31"/>
      <w:bookmarkEnd w:id="32"/>
      <w:bookmarkEnd w:id="33"/>
    </w:p>
    <w:p w14:paraId="74D35D9F" w14:textId="77777777" w:rsidR="00321161" w:rsidRPr="00EB0B45" w:rsidRDefault="00321161" w:rsidP="00321161">
      <w:pPr>
        <w:pStyle w:val="Heading3"/>
        <w:numPr>
          <w:ilvl w:val="2"/>
          <w:numId w:val="6"/>
        </w:numPr>
        <w:ind w:left="2160" w:hanging="2160"/>
        <w:rPr>
          <w:szCs w:val="22"/>
        </w:rPr>
      </w:pPr>
      <w:bookmarkStart w:id="34" w:name="_Toc71145214"/>
      <w:bookmarkStart w:id="35" w:name="_Toc71165581"/>
      <w:bookmarkStart w:id="36" w:name="_Toc78273095"/>
      <w:r w:rsidRPr="00EB0B45">
        <w:rPr>
          <w:szCs w:val="22"/>
        </w:rPr>
        <w:t>General Overview</w:t>
      </w:r>
      <w:bookmarkEnd w:id="34"/>
      <w:bookmarkEnd w:id="35"/>
      <w:bookmarkEnd w:id="36"/>
    </w:p>
    <w:p w14:paraId="6BBB9C4A" w14:textId="0E052232" w:rsidR="00321161" w:rsidRPr="00EB0B45" w:rsidRDefault="00321161"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A91BB1">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1767A2B8" w14:textId="77777777" w:rsidR="00321161" w:rsidRPr="00EB0B45" w:rsidRDefault="00321161" w:rsidP="00321161">
      <w:pPr>
        <w:pStyle w:val="Heading3"/>
        <w:numPr>
          <w:ilvl w:val="2"/>
          <w:numId w:val="6"/>
        </w:numPr>
        <w:ind w:left="2160" w:hanging="2160"/>
        <w:rPr>
          <w:szCs w:val="22"/>
        </w:rPr>
      </w:pPr>
      <w:bookmarkStart w:id="37" w:name="_Toc71145215"/>
      <w:bookmarkStart w:id="38" w:name="_Toc71165582"/>
      <w:bookmarkStart w:id="39" w:name="_Toc78273096"/>
      <w:r w:rsidRPr="00EB0B45">
        <w:rPr>
          <w:szCs w:val="22"/>
        </w:rPr>
        <w:t>Bridges</w:t>
      </w:r>
      <w:bookmarkEnd w:id="37"/>
      <w:bookmarkEnd w:id="38"/>
      <w:bookmarkEnd w:id="39"/>
    </w:p>
    <w:p w14:paraId="7DDA2C9B" w14:textId="75FD8485" w:rsidR="00321161" w:rsidRPr="00EB0B45" w:rsidRDefault="00321161"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35EE2641" w14:textId="38F621B8" w:rsidR="00321161" w:rsidRPr="00EB0B45" w:rsidRDefault="00321161"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0C3E4D7B" w14:textId="77777777" w:rsidR="00321161" w:rsidRPr="00EB0B45" w:rsidRDefault="00321161" w:rsidP="00321161">
      <w:pPr>
        <w:pStyle w:val="00BulletList"/>
        <w:spacing w:after="120"/>
        <w:rPr>
          <w:rFonts w:cs="Times New Roman"/>
          <w:szCs w:val="22"/>
        </w:rPr>
      </w:pPr>
      <w:r w:rsidRPr="00EB0B45">
        <w:rPr>
          <w:rFonts w:cs="Times New Roman"/>
          <w:szCs w:val="22"/>
        </w:rPr>
        <w:t>Bridges located on the interstate or expressways;</w:t>
      </w:r>
    </w:p>
    <w:p w14:paraId="4D2F0E32" w14:textId="77777777" w:rsidR="00321161" w:rsidRPr="00EB0B45" w:rsidRDefault="00321161"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1407BF1" w14:textId="77777777" w:rsidR="00321161" w:rsidRPr="00EB0B45" w:rsidRDefault="00321161"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1DF95FB" w14:textId="03F58EC6" w:rsidR="00321161" w:rsidRPr="00EB0B45" w:rsidRDefault="00321161"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6EA56F55" w14:textId="77777777" w:rsidR="00321161" w:rsidRPr="00EB0B45" w:rsidRDefault="00321161"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5BACFF25" w14:textId="77777777" w:rsidR="00321161" w:rsidRPr="00EB0B45" w:rsidRDefault="00321161" w:rsidP="00321161">
      <w:pPr>
        <w:pStyle w:val="Heading3"/>
        <w:numPr>
          <w:ilvl w:val="2"/>
          <w:numId w:val="6"/>
        </w:numPr>
        <w:ind w:left="2160" w:hanging="2160"/>
        <w:rPr>
          <w:szCs w:val="22"/>
        </w:rPr>
      </w:pPr>
      <w:bookmarkStart w:id="40" w:name="_Toc71145216"/>
      <w:bookmarkStart w:id="41" w:name="_Toc71165583"/>
      <w:bookmarkStart w:id="42" w:name="_Toc78273097"/>
      <w:r w:rsidRPr="00EB0B45">
        <w:rPr>
          <w:szCs w:val="22"/>
        </w:rPr>
        <w:t>Tolling</w:t>
      </w:r>
      <w:bookmarkEnd w:id="40"/>
      <w:bookmarkEnd w:id="41"/>
      <w:bookmarkEnd w:id="42"/>
    </w:p>
    <w:p w14:paraId="16C5249B" w14:textId="256FC356" w:rsidR="00321161" w:rsidRPr="00EB0B45" w:rsidRDefault="00321161"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241A12F2" w14:textId="77777777" w:rsidR="00321161" w:rsidRPr="00EB0B45" w:rsidRDefault="00321161"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8273098"/>
      <w:r w:rsidRPr="00EB0B45">
        <w:rPr>
          <w:szCs w:val="22"/>
        </w:rPr>
        <w:t>Anticipated Contractual Structure</w:t>
      </w:r>
      <w:bookmarkEnd w:id="43"/>
      <w:bookmarkEnd w:id="44"/>
      <w:bookmarkEnd w:id="45"/>
      <w:bookmarkEnd w:id="46"/>
      <w:bookmarkEnd w:id="47"/>
    </w:p>
    <w:p w14:paraId="17559014" w14:textId="552198F2" w:rsidR="00321161" w:rsidRPr="00EB0B45" w:rsidRDefault="00321161"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Equity Member(s) </w:t>
      </w:r>
      <w:r w:rsidR="005D2B96">
        <w:rPr>
          <w:rFonts w:cs="Times New Roman"/>
          <w:szCs w:val="22"/>
        </w:rPr>
        <w:t xml:space="preserve">(or an Affiliate thereof) </w:t>
      </w:r>
      <w:r w:rsidRPr="00EB0B45">
        <w:rPr>
          <w:rFonts w:cs="Times New Roman"/>
          <w:szCs w:val="22"/>
        </w:rPr>
        <w:t xml:space="preserve">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w:t>
      </w:r>
      <w:r w:rsidRPr="00EB0B45">
        <w:rPr>
          <w:rFonts w:cs="Times New Roman"/>
          <w:szCs w:val="22"/>
        </w:rPr>
        <w:lastRenderedPageBreak/>
        <w:t xml:space="preserve">be more fully set forth in the RFP) to preserve a right of first negotiation on subsequent Packages that will be developed.  </w:t>
      </w:r>
    </w:p>
    <w:p w14:paraId="488511A7" w14:textId="77777777" w:rsidR="00321161" w:rsidRPr="00EB0B45" w:rsidRDefault="00321161"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34030AF6" w14:textId="77777777" w:rsidR="00321161" w:rsidRPr="00EB0B45" w:rsidRDefault="00321161" w:rsidP="00321161">
      <w:pPr>
        <w:pStyle w:val="Heading3"/>
        <w:numPr>
          <w:ilvl w:val="2"/>
          <w:numId w:val="6"/>
        </w:numPr>
        <w:ind w:left="2160" w:hanging="2160"/>
        <w:rPr>
          <w:szCs w:val="22"/>
        </w:rPr>
      </w:pPr>
      <w:bookmarkStart w:id="48" w:name="_Toc78273099"/>
      <w:r w:rsidRPr="00EB0B45">
        <w:rPr>
          <w:szCs w:val="22"/>
        </w:rPr>
        <w:t>PDA</w:t>
      </w:r>
      <w:bookmarkEnd w:id="48"/>
    </w:p>
    <w:p w14:paraId="73C84A4B" w14:textId="04F55D2D" w:rsidR="00321161" w:rsidRPr="00EB0B45" w:rsidRDefault="00321161" w:rsidP="00321161">
      <w:pPr>
        <w:pStyle w:val="00Normal"/>
        <w:spacing w:after="220"/>
        <w:rPr>
          <w:rFonts w:cs="Times New Roman"/>
          <w:szCs w:val="22"/>
        </w:rPr>
      </w:pPr>
      <w:r w:rsidRPr="00EB0B45">
        <w:rPr>
          <w:rFonts w:cs="Times New Roman"/>
          <w:szCs w:val="22"/>
        </w:rPr>
        <w:t xml:space="preserve">PennDOT anticipates that it will enter into the PDA with the Equity Member(s) </w:t>
      </w:r>
      <w:r w:rsidR="005D2B96">
        <w:rPr>
          <w:rFonts w:cs="Times New Roman"/>
          <w:szCs w:val="22"/>
        </w:rPr>
        <w:t>(or an Affil</w:t>
      </w:r>
      <w:r w:rsidR="000F558E">
        <w:rPr>
          <w:rFonts w:cs="Times New Roman"/>
          <w:szCs w:val="22"/>
        </w:rPr>
        <w:t>i</w:t>
      </w:r>
      <w:r w:rsidR="005D2B96">
        <w:rPr>
          <w:rFonts w:cs="Times New Roman"/>
          <w:szCs w:val="22"/>
        </w:rPr>
        <w:t xml:space="preserve">ate thereof) </w:t>
      </w:r>
      <w:r w:rsidRPr="00EB0B45">
        <w:rPr>
          <w:rFonts w:cs="Times New Roman"/>
          <w:szCs w:val="22"/>
        </w:rPr>
        <w:t xml:space="preserve">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65D711A9" w14:textId="77777777" w:rsidR="00321161" w:rsidRPr="00EB0B45" w:rsidRDefault="00321161" w:rsidP="00321161">
      <w:pPr>
        <w:pStyle w:val="00Normal"/>
        <w:keepNext/>
        <w:spacing w:after="120"/>
        <w:rPr>
          <w:rFonts w:cs="Times New Roman"/>
          <w:szCs w:val="22"/>
        </w:rPr>
      </w:pPr>
      <w:r w:rsidRPr="00EB0B45">
        <w:rPr>
          <w:rFonts w:cs="Times New Roman"/>
          <w:szCs w:val="22"/>
        </w:rPr>
        <w:t>The PDA will set forth, among other things, the following:</w:t>
      </w:r>
    </w:p>
    <w:p w14:paraId="06CD6853" w14:textId="540431FB" w:rsidR="00321161" w:rsidRPr="00EB0B45" w:rsidRDefault="00321161" w:rsidP="00321161">
      <w:pPr>
        <w:pStyle w:val="00BulletList"/>
        <w:spacing w:after="120"/>
        <w:rPr>
          <w:rFonts w:cs="Times New Roman"/>
          <w:szCs w:val="22"/>
        </w:rPr>
      </w:pPr>
      <w:r w:rsidRPr="00EB0B45">
        <w:rPr>
          <w:rFonts w:cs="Times New Roman"/>
          <w:szCs w:val="22"/>
        </w:rPr>
        <w:t xml:space="preserve">Responsibilities of the Equity Member(s) </w:t>
      </w:r>
      <w:r w:rsidR="005023B1">
        <w:rPr>
          <w:rFonts w:cs="Times New Roman"/>
          <w:szCs w:val="22"/>
        </w:rPr>
        <w:t xml:space="preserve">(or an Affiliate thereof) </w:t>
      </w:r>
      <w:r w:rsidRPr="00EB0B45">
        <w:rPr>
          <w:rFonts w:cs="Times New Roman"/>
          <w:szCs w:val="22"/>
        </w:rPr>
        <w:t>with respect to the Pre-Development Work;</w:t>
      </w:r>
    </w:p>
    <w:p w14:paraId="1127E929" w14:textId="77777777" w:rsidR="00321161" w:rsidRPr="00EB0B45" w:rsidRDefault="00321161"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4328756E" w14:textId="71A454D0" w:rsidR="00321161" w:rsidRPr="00EB0B45" w:rsidRDefault="00321161"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022DC4E5" w14:textId="5A47F568" w:rsidR="00321161" w:rsidRPr="00EB0B45" w:rsidRDefault="00321161" w:rsidP="00321161">
      <w:pPr>
        <w:pStyle w:val="00BulletList"/>
        <w:spacing w:after="120"/>
        <w:rPr>
          <w:rFonts w:cs="Times New Roman"/>
          <w:szCs w:val="22"/>
        </w:rPr>
      </w:pPr>
      <w:r w:rsidRPr="00EB0B45">
        <w:rPr>
          <w:rFonts w:cs="Times New Roman"/>
          <w:szCs w:val="22"/>
        </w:rPr>
        <w:t>Negotiating principles with respect to the Project Agreements;</w:t>
      </w:r>
    </w:p>
    <w:p w14:paraId="30E7470E" w14:textId="512AA163" w:rsidR="00321161" w:rsidRPr="00EB0B45" w:rsidRDefault="00352618" w:rsidP="00321161">
      <w:pPr>
        <w:pStyle w:val="00BulletList"/>
        <w:spacing w:after="120"/>
        <w:rPr>
          <w:rFonts w:cs="Times New Roman"/>
          <w:szCs w:val="22"/>
        </w:rPr>
      </w:pPr>
      <w:r w:rsidRPr="00EB0B45">
        <w:rPr>
          <w:rFonts w:cs="Times New Roman"/>
          <w:szCs w:val="22"/>
        </w:rPr>
        <w:t>R</w:t>
      </w:r>
      <w:r w:rsidR="00321161" w:rsidRPr="00EB0B45">
        <w:rPr>
          <w:rFonts w:cs="Times New Roman"/>
          <w:szCs w:val="22"/>
        </w:rPr>
        <w:t>equirements and constraints relating to self-performance for Lead Construction Contractor;</w:t>
      </w:r>
    </w:p>
    <w:p w14:paraId="439ACC25" w14:textId="77777777" w:rsidR="00321161" w:rsidRPr="00EB0B45" w:rsidRDefault="00321161"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24968E2C" w14:textId="6FC08762" w:rsidR="00321161" w:rsidRPr="00EB0B45" w:rsidRDefault="00380E0B"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00321161" w:rsidRPr="00EB0B45">
        <w:rPr>
          <w:rFonts w:cs="Times New Roman"/>
          <w:szCs w:val="22"/>
        </w:rPr>
        <w:t>addition of new Equity Member(s);</w:t>
      </w:r>
    </w:p>
    <w:p w14:paraId="3ED8E296" w14:textId="58D9C5BA" w:rsidR="00321161" w:rsidRPr="00EB0B45" w:rsidRDefault="00D77261" w:rsidP="00321161">
      <w:pPr>
        <w:pStyle w:val="00BulletList"/>
        <w:spacing w:after="120"/>
        <w:rPr>
          <w:rFonts w:cs="Times New Roman"/>
          <w:szCs w:val="22"/>
        </w:rPr>
      </w:pPr>
      <w:r w:rsidRPr="00EB0B45">
        <w:rPr>
          <w:rFonts w:cs="Times New Roman"/>
          <w:szCs w:val="22"/>
        </w:rPr>
        <w:t>Incentives relating</w:t>
      </w:r>
      <w:r w:rsidR="00321161" w:rsidRPr="00EB0B45">
        <w:rPr>
          <w:rFonts w:cs="Times New Roman"/>
          <w:szCs w:val="22"/>
        </w:rPr>
        <w:t xml:space="preserve"> to commitments included in the </w:t>
      </w:r>
      <w:r w:rsidR="00071B20" w:rsidRPr="00EB0B45">
        <w:rPr>
          <w:rFonts w:cs="Times New Roman"/>
          <w:szCs w:val="22"/>
        </w:rPr>
        <w:t>Proposal</w:t>
      </w:r>
      <w:r w:rsidR="00321161" w:rsidRPr="00EB0B45">
        <w:rPr>
          <w:rFonts w:cs="Times New Roman"/>
          <w:szCs w:val="22"/>
        </w:rPr>
        <w:t>;</w:t>
      </w:r>
    </w:p>
    <w:p w14:paraId="21795B9A" w14:textId="77777777" w:rsidR="00321161" w:rsidRPr="00EB0B45" w:rsidRDefault="00321161"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47BBE4E2" w14:textId="77777777" w:rsidR="00321161" w:rsidRPr="00EB0B45" w:rsidRDefault="00321161"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0E4885F3" w14:textId="77777777" w:rsidR="00321161" w:rsidRPr="00EB0B45" w:rsidRDefault="00321161"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F477892" w14:textId="77777777" w:rsidR="00321161" w:rsidRPr="00EB0B45" w:rsidRDefault="00321161" w:rsidP="00321161">
      <w:pPr>
        <w:pStyle w:val="00BulletList"/>
        <w:spacing w:after="180"/>
        <w:rPr>
          <w:rFonts w:cs="Times New Roman"/>
          <w:szCs w:val="22"/>
        </w:rPr>
      </w:pPr>
      <w:r w:rsidRPr="00EB0B45">
        <w:rPr>
          <w:rFonts w:cs="Times New Roman"/>
          <w:szCs w:val="22"/>
        </w:rPr>
        <w:t>Allocation of process and cost responsibilities.</w:t>
      </w:r>
    </w:p>
    <w:p w14:paraId="66B62F15" w14:textId="708E1042" w:rsidR="00321161" w:rsidRPr="00EB0B45" w:rsidRDefault="00321161"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63937EE" w14:textId="2C9CFA8B" w:rsidR="00321161" w:rsidRPr="00EB0B45" w:rsidRDefault="00321161"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8273100"/>
      <w:r w:rsidRPr="00EB0B45">
        <w:rPr>
          <w:szCs w:val="22"/>
        </w:rPr>
        <w:t>Project Agreement</w:t>
      </w:r>
      <w:bookmarkEnd w:id="50"/>
      <w:bookmarkEnd w:id="51"/>
      <w:bookmarkEnd w:id="52"/>
      <w:bookmarkEnd w:id="53"/>
      <w:bookmarkEnd w:id="54"/>
      <w:bookmarkEnd w:id="55"/>
    </w:p>
    <w:p w14:paraId="4C557693" w14:textId="68DB8E04" w:rsidR="00321161" w:rsidRPr="00EB0B45" w:rsidRDefault="00ED26A6"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00321161"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00321161" w:rsidRPr="00EB0B45">
        <w:rPr>
          <w:rFonts w:cs="Times New Roman"/>
          <w:szCs w:val="22"/>
        </w:rPr>
        <w:t xml:space="preserve"> Project Agreement will</w:t>
      </w:r>
      <w:r w:rsidR="000B379C" w:rsidRPr="00EB0B45">
        <w:rPr>
          <w:rFonts w:cs="Times New Roman"/>
          <w:szCs w:val="22"/>
        </w:rPr>
        <w:t xml:space="preserve"> </w:t>
      </w:r>
      <w:r w:rsidR="00321161" w:rsidRPr="00EB0B45">
        <w:rPr>
          <w:rFonts w:cs="Times New Roman"/>
          <w:szCs w:val="22"/>
        </w:rPr>
        <w:t xml:space="preserve">require the </w:t>
      </w:r>
      <w:r w:rsidR="00F6678C" w:rsidRPr="00EB0B45">
        <w:rPr>
          <w:rFonts w:cs="Times New Roman"/>
          <w:szCs w:val="22"/>
        </w:rPr>
        <w:t xml:space="preserve">Development Entity </w:t>
      </w:r>
      <w:r w:rsidR="00F6678C" w:rsidRPr="00EB0B45">
        <w:rPr>
          <w:rFonts w:cs="Times New Roman"/>
          <w:szCs w:val="22"/>
        </w:rPr>
        <w:lastRenderedPageBreak/>
        <w:t xml:space="preserve">to construct, </w:t>
      </w:r>
      <w:r w:rsidR="00321161"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00321161"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00321161"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00321161" w:rsidRPr="00EB0B45">
        <w:rPr>
          <w:rFonts w:cs="Times New Roman"/>
          <w:szCs w:val="22"/>
        </w:rPr>
        <w:t xml:space="preserve"> will be negotiated with the Development Entity during the PDA </w:t>
      </w:r>
      <w:r w:rsidR="00C463E9" w:rsidRPr="00EB0B45">
        <w:rPr>
          <w:rFonts w:cs="Times New Roman"/>
          <w:szCs w:val="22"/>
        </w:rPr>
        <w:t>period</w:t>
      </w:r>
      <w:r w:rsidR="00321161" w:rsidRPr="00EB0B45">
        <w:rPr>
          <w:rFonts w:cs="Times New Roman"/>
          <w:szCs w:val="22"/>
        </w:rPr>
        <w:t>.</w:t>
      </w:r>
    </w:p>
    <w:p w14:paraId="350C22F2" w14:textId="6CE0DE3A" w:rsidR="00321161" w:rsidRPr="00EB0B45" w:rsidRDefault="00321161"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8273101"/>
      <w:r w:rsidRPr="00EB0B45">
        <w:rPr>
          <w:szCs w:val="22"/>
        </w:rPr>
        <w:t>Scope of Pre-Development Work</w:t>
      </w:r>
      <w:bookmarkEnd w:id="59"/>
      <w:bookmarkEnd w:id="60"/>
      <w:bookmarkEnd w:id="61"/>
      <w:bookmarkEnd w:id="62"/>
    </w:p>
    <w:p w14:paraId="2DA57BBA" w14:textId="3D574F52" w:rsidR="00321161" w:rsidRPr="00EB0B45" w:rsidRDefault="00107D21" w:rsidP="00321161">
      <w:pPr>
        <w:pStyle w:val="00Normal"/>
        <w:keepNext/>
        <w:spacing w:after="120"/>
        <w:rPr>
          <w:rFonts w:cs="Times New Roman"/>
          <w:szCs w:val="22"/>
        </w:rPr>
      </w:pPr>
      <w:r w:rsidRPr="00EB0B45">
        <w:rPr>
          <w:rFonts w:cs="Times New Roman"/>
          <w:szCs w:val="22"/>
        </w:rPr>
        <w:t xml:space="preserve">The scope of </w:t>
      </w:r>
      <w:r w:rsidR="00321161" w:rsidRPr="00EB0B45">
        <w:rPr>
          <w:rFonts w:cs="Times New Roman"/>
          <w:szCs w:val="22"/>
        </w:rPr>
        <w:t xml:space="preserve">work </w:t>
      </w:r>
      <w:r w:rsidR="00762B20" w:rsidRPr="00EB0B45">
        <w:rPr>
          <w:rFonts w:cs="Times New Roman"/>
          <w:szCs w:val="22"/>
        </w:rPr>
        <w:t xml:space="preserve">under the PDA will </w:t>
      </w:r>
      <w:r w:rsidR="00321161" w:rsidRPr="00EB0B45">
        <w:rPr>
          <w:rFonts w:cs="Times New Roman"/>
          <w:szCs w:val="22"/>
        </w:rPr>
        <w:t xml:space="preserve">support ongoing development </w:t>
      </w:r>
      <w:r w:rsidR="00AE2BA0" w:rsidRPr="00EB0B45">
        <w:rPr>
          <w:rFonts w:cs="Times New Roman"/>
          <w:szCs w:val="22"/>
        </w:rPr>
        <w:t>of the Project as it</w:t>
      </w:r>
      <w:r w:rsidR="00321161" w:rsidRPr="00EB0B45">
        <w:rPr>
          <w:rFonts w:cs="Times New Roman"/>
          <w:szCs w:val="22"/>
        </w:rPr>
        <w:t xml:space="preserve"> progresses through internal and external review and approval processes (the “</w:t>
      </w:r>
      <w:r w:rsidR="00321161" w:rsidRPr="00EB0B45">
        <w:rPr>
          <w:rFonts w:cs="Times New Roman"/>
          <w:b/>
          <w:szCs w:val="22"/>
        </w:rPr>
        <w:t>Pre-Development Work</w:t>
      </w:r>
      <w:r w:rsidR="00321161" w:rsidRPr="00EB0B45">
        <w:rPr>
          <w:rFonts w:cs="Times New Roman"/>
          <w:szCs w:val="22"/>
        </w:rPr>
        <w:t>”):</w:t>
      </w:r>
    </w:p>
    <w:p w14:paraId="48BBFC9D" w14:textId="3F567C64" w:rsidR="00321161" w:rsidRPr="00EB0B45" w:rsidRDefault="00C218FA" w:rsidP="00321161">
      <w:pPr>
        <w:pStyle w:val="00BulletList"/>
        <w:spacing w:after="120"/>
        <w:rPr>
          <w:rFonts w:cs="Times New Roman"/>
          <w:szCs w:val="22"/>
        </w:rPr>
      </w:pPr>
      <w:r w:rsidRPr="00EB0B45">
        <w:rPr>
          <w:rFonts w:cs="Times New Roman"/>
          <w:szCs w:val="22"/>
        </w:rPr>
        <w:t xml:space="preserve">Prepare </w:t>
      </w:r>
      <w:r w:rsidR="00321161" w:rsidRPr="00EB0B45">
        <w:rPr>
          <w:rFonts w:cs="Times New Roman"/>
          <w:szCs w:val="22"/>
        </w:rPr>
        <w:t>a development plan for the delivery of the bridges in two or more Packages;</w:t>
      </w:r>
    </w:p>
    <w:p w14:paraId="6ED6F51D" w14:textId="77777777" w:rsidR="00321161" w:rsidRPr="00EB0B45" w:rsidRDefault="00321161"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478650D2" w14:textId="24C8D2A1"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develop and agree on the scope, order, and schedule for each of the Packages; </w:t>
      </w:r>
    </w:p>
    <w:p w14:paraId="7C365C29" w14:textId="77777777" w:rsidR="00321161" w:rsidRPr="00EB0B45" w:rsidRDefault="00321161"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4C7A8016" w14:textId="37D16A16" w:rsidR="00321161" w:rsidRPr="00EB0B45" w:rsidRDefault="00C218FA" w:rsidP="00321161">
      <w:pPr>
        <w:pStyle w:val="00BulletList"/>
        <w:spacing w:after="120"/>
        <w:rPr>
          <w:rFonts w:cs="Times New Roman"/>
          <w:szCs w:val="22"/>
        </w:rPr>
      </w:pPr>
      <w:r w:rsidRPr="00EB0B45">
        <w:rPr>
          <w:rFonts w:cs="Times New Roman"/>
          <w:szCs w:val="22"/>
        </w:rPr>
        <w:t>Perform</w:t>
      </w:r>
      <w:r w:rsidR="00321161" w:rsidRPr="00EB0B45">
        <w:rPr>
          <w:rFonts w:cs="Times New Roman"/>
          <w:szCs w:val="22"/>
        </w:rPr>
        <w:t xml:space="preserve"> design work and other Pre-Development work needed to achieve final, fixed pricing for each Package;</w:t>
      </w:r>
    </w:p>
    <w:p w14:paraId="1290BB1D" w14:textId="13AE4915" w:rsidR="00321161" w:rsidRPr="00EB0B45" w:rsidRDefault="00C218FA" w:rsidP="00321161">
      <w:pPr>
        <w:pStyle w:val="00BulletList"/>
        <w:spacing w:after="120"/>
        <w:rPr>
          <w:rFonts w:cs="Times New Roman"/>
          <w:szCs w:val="22"/>
        </w:rPr>
      </w:pPr>
      <w:r w:rsidRPr="00EB0B45">
        <w:rPr>
          <w:rFonts w:cs="Times New Roman"/>
          <w:szCs w:val="22"/>
        </w:rPr>
        <w:t xml:space="preserve">Perform </w:t>
      </w:r>
      <w:r w:rsidR="00321161" w:rsidRPr="00EB0B45">
        <w:rPr>
          <w:rFonts w:cs="Times New Roman"/>
          <w:szCs w:val="22"/>
        </w:rPr>
        <w:t xml:space="preserve">work or coordination necessary to achieve financial close for each Package;  </w:t>
      </w:r>
    </w:p>
    <w:p w14:paraId="55670952" w14:textId="6807BB67" w:rsidR="00321161" w:rsidRPr="00EB0B45" w:rsidRDefault="00C218FA" w:rsidP="00321161">
      <w:pPr>
        <w:pStyle w:val="00BulletList"/>
        <w:spacing w:after="120"/>
        <w:rPr>
          <w:rFonts w:cs="Times New Roman"/>
          <w:szCs w:val="22"/>
        </w:rPr>
      </w:pPr>
      <w:r w:rsidRPr="00EB0B45">
        <w:rPr>
          <w:rFonts w:cs="Times New Roman"/>
          <w:szCs w:val="22"/>
        </w:rPr>
        <w:t>Comply</w:t>
      </w:r>
      <w:r w:rsidR="00321161" w:rsidRPr="00EB0B45">
        <w:rPr>
          <w:rFonts w:cs="Times New Roman"/>
          <w:szCs w:val="22"/>
        </w:rPr>
        <w:t xml:space="preserve"> with NEPA commitments and mitigation; </w:t>
      </w:r>
    </w:p>
    <w:p w14:paraId="6CDD7B0F" w14:textId="2B3CCCCA" w:rsidR="00321161" w:rsidRPr="00EB0B45" w:rsidRDefault="00C218FA" w:rsidP="00321161">
      <w:pPr>
        <w:pStyle w:val="00BulletList"/>
        <w:spacing w:after="120"/>
        <w:rPr>
          <w:rFonts w:cs="Times New Roman"/>
          <w:szCs w:val="22"/>
        </w:rPr>
      </w:pPr>
      <w:r w:rsidRPr="00EB0B45">
        <w:rPr>
          <w:rFonts w:cs="Times New Roman"/>
          <w:szCs w:val="22"/>
        </w:rPr>
        <w:t xml:space="preserve">Comply </w:t>
      </w:r>
      <w:r w:rsidR="00321161" w:rsidRPr="00EB0B45">
        <w:rPr>
          <w:rFonts w:cs="Times New Roman"/>
          <w:szCs w:val="22"/>
        </w:rPr>
        <w:t xml:space="preserve">with all permits obtained by PennDOT; </w:t>
      </w:r>
    </w:p>
    <w:p w14:paraId="07C6DA5A" w14:textId="7DFEF59E" w:rsidR="00321161" w:rsidRPr="00EB0B45" w:rsidRDefault="006F4DAF"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00321161" w:rsidRPr="00EB0B45">
        <w:rPr>
          <w:rFonts w:cs="Times New Roman"/>
          <w:szCs w:val="22"/>
        </w:rPr>
        <w:t>with any NEPA approvals and other permits and approvals required for the Project</w:t>
      </w:r>
      <w:r w:rsidR="00004F9F" w:rsidRPr="00EB0B45">
        <w:rPr>
          <w:rFonts w:cs="Times New Roman"/>
          <w:szCs w:val="22"/>
        </w:rPr>
        <w:t xml:space="preserve"> </w:t>
      </w:r>
      <w:r w:rsidR="00321161" w:rsidRPr="00EB0B45">
        <w:rPr>
          <w:rFonts w:cs="Times New Roman"/>
          <w:szCs w:val="22"/>
        </w:rPr>
        <w:t>(subject to any limitations on private sector involvement in connection with NEPA and regulations);</w:t>
      </w:r>
    </w:p>
    <w:p w14:paraId="72B35162" w14:textId="20148F0E" w:rsidR="00321161" w:rsidRPr="00EB0B45" w:rsidRDefault="00C218FA" w:rsidP="00321161">
      <w:pPr>
        <w:pStyle w:val="00BulletList"/>
        <w:spacing w:after="120"/>
        <w:rPr>
          <w:rFonts w:cs="Times New Roman"/>
          <w:szCs w:val="22"/>
        </w:rPr>
      </w:pPr>
      <w:r w:rsidRPr="00EB0B45">
        <w:rPr>
          <w:rFonts w:cs="Times New Roman"/>
          <w:szCs w:val="22"/>
        </w:rPr>
        <w:t>Partner</w:t>
      </w:r>
      <w:r w:rsidR="00321161" w:rsidRPr="00EB0B45">
        <w:rPr>
          <w:rFonts w:cs="Times New Roman"/>
          <w:szCs w:val="22"/>
        </w:rPr>
        <w:t xml:space="preserve"> with PennDOT to support community outreach and engagement;</w:t>
      </w:r>
    </w:p>
    <w:p w14:paraId="514029D8" w14:textId="77777777" w:rsidR="00933D06" w:rsidRPr="00EB0B45" w:rsidRDefault="00C218FA"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00933D06" w:rsidRPr="00EB0B45">
        <w:rPr>
          <w:rFonts w:cs="Times New Roman"/>
          <w:szCs w:val="22"/>
        </w:rPr>
        <w:t>; and</w:t>
      </w:r>
    </w:p>
    <w:p w14:paraId="7DAC32B7" w14:textId="4FAD1A49" w:rsidR="00EE4F53" w:rsidRPr="00EB0B45" w:rsidRDefault="00933D06"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12556F26" w14:textId="5A72B777" w:rsidR="00EE4F53" w:rsidRPr="00EB0B45" w:rsidRDefault="00EE4F53"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715E760F" w14:textId="72179F25" w:rsidR="00321161" w:rsidRPr="00EB0B45" w:rsidRDefault="008059CE"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8273102"/>
      <w:bookmarkEnd w:id="63"/>
      <w:bookmarkEnd w:id="64"/>
      <w:bookmarkEnd w:id="65"/>
      <w:r>
        <w:rPr>
          <w:szCs w:val="22"/>
        </w:rPr>
        <w:t xml:space="preserve">Availability </w:t>
      </w:r>
      <w:r w:rsidR="00321161" w:rsidRPr="00EB0B45">
        <w:rPr>
          <w:szCs w:val="22"/>
        </w:rPr>
        <w:t>Payments, Funding and Financing</w:t>
      </w:r>
      <w:bookmarkEnd w:id="66"/>
      <w:bookmarkEnd w:id="67"/>
      <w:bookmarkEnd w:id="68"/>
    </w:p>
    <w:p w14:paraId="4FE418C8" w14:textId="5A4793C9" w:rsidR="00321161" w:rsidRPr="00EB0B45" w:rsidRDefault="00321161" w:rsidP="00321161">
      <w:pPr>
        <w:pStyle w:val="Heading3"/>
        <w:numPr>
          <w:ilvl w:val="2"/>
          <w:numId w:val="6"/>
        </w:numPr>
        <w:ind w:left="2160" w:hanging="2160"/>
        <w:rPr>
          <w:szCs w:val="22"/>
        </w:rPr>
      </w:pPr>
      <w:bookmarkStart w:id="69" w:name="_Toc71145223"/>
      <w:bookmarkStart w:id="70" w:name="_Toc71165590"/>
      <w:bookmarkStart w:id="71" w:name="_Toc7827310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7C9789E4" w14:textId="48A5BEA7" w:rsidR="00321161" w:rsidRPr="00EB0B45" w:rsidRDefault="00ED2846"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w:t>
      </w:r>
      <w:r w:rsidR="00321161" w:rsidRPr="00EB0B45">
        <w:rPr>
          <w:rFonts w:cs="Times New Roman"/>
          <w:szCs w:val="22"/>
        </w:rPr>
        <w:t xml:space="preserve">PennDOT </w:t>
      </w:r>
      <w:r w:rsidR="007F0DF6" w:rsidRPr="00EB0B45">
        <w:rPr>
          <w:rFonts w:cs="Times New Roman"/>
          <w:szCs w:val="22"/>
        </w:rPr>
        <w:t xml:space="preserve">currently </w:t>
      </w:r>
      <w:r w:rsidR="00284E39" w:rsidRPr="00EB0B45">
        <w:rPr>
          <w:rFonts w:cs="Times New Roman"/>
          <w:szCs w:val="22"/>
        </w:rPr>
        <w:t>anticipates that it will pay</w:t>
      </w:r>
      <w:r w:rsidR="00321161"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00321161" w:rsidRPr="00EB0B45">
        <w:rPr>
          <w:rFonts w:cs="Times New Roman"/>
          <w:b/>
          <w:szCs w:val="22"/>
        </w:rPr>
        <w:t>Payments</w:t>
      </w:r>
      <w:r w:rsidR="00321161" w:rsidRPr="00EB0B45">
        <w:rPr>
          <w:rFonts w:cs="Times New Roman"/>
          <w:szCs w:val="22"/>
        </w:rPr>
        <w:t>”). A customary performance-based deduction regime and risk sharing will be included in the Term Sheet</w:t>
      </w:r>
      <w:r w:rsidRPr="00EB0B45">
        <w:rPr>
          <w:rFonts w:cs="Times New Roman"/>
          <w:szCs w:val="22"/>
        </w:rPr>
        <w:t xml:space="preserve"> and</w:t>
      </w:r>
      <w:r w:rsidR="00933D06" w:rsidRPr="00EB0B45">
        <w:rPr>
          <w:rFonts w:cs="Times New Roman"/>
          <w:szCs w:val="22"/>
        </w:rPr>
        <w:t>, ultimately, each</w:t>
      </w:r>
      <w:r w:rsidRPr="00EB0B45">
        <w:rPr>
          <w:rFonts w:cs="Times New Roman"/>
          <w:szCs w:val="22"/>
        </w:rPr>
        <w:t xml:space="preserve"> Project Agreement</w:t>
      </w:r>
      <w:r w:rsidR="00321161" w:rsidRPr="00EB0B45">
        <w:rPr>
          <w:rFonts w:cs="Times New Roman"/>
          <w:szCs w:val="22"/>
        </w:rPr>
        <w:t>.</w:t>
      </w:r>
      <w:r w:rsidR="007F0DF6" w:rsidRPr="00EB0B45">
        <w:rPr>
          <w:rFonts w:cs="Times New Roman"/>
          <w:szCs w:val="22"/>
        </w:rPr>
        <w:t xml:space="preserve"> </w:t>
      </w:r>
    </w:p>
    <w:p w14:paraId="5C91FCD7" w14:textId="77777777" w:rsidR="00321161" w:rsidRPr="00EB0B45" w:rsidRDefault="00321161" w:rsidP="00321161">
      <w:pPr>
        <w:pStyle w:val="Heading3"/>
        <w:numPr>
          <w:ilvl w:val="2"/>
          <w:numId w:val="6"/>
        </w:numPr>
        <w:ind w:left="2160" w:hanging="2160"/>
        <w:rPr>
          <w:szCs w:val="22"/>
        </w:rPr>
      </w:pPr>
      <w:bookmarkStart w:id="73" w:name="_Toc71145224"/>
      <w:bookmarkStart w:id="74" w:name="_Toc71165591"/>
      <w:bookmarkStart w:id="75" w:name="_Toc78273104"/>
      <w:r w:rsidRPr="00EB0B45">
        <w:rPr>
          <w:szCs w:val="22"/>
        </w:rPr>
        <w:t>Funding</w:t>
      </w:r>
      <w:bookmarkEnd w:id="72"/>
      <w:bookmarkEnd w:id="73"/>
      <w:bookmarkEnd w:id="74"/>
      <w:bookmarkEnd w:id="75"/>
    </w:p>
    <w:p w14:paraId="679DBE9C" w14:textId="7543D6CE" w:rsidR="00321161" w:rsidRPr="00EB0B45" w:rsidRDefault="00321161"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lastRenderedPageBreak/>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29A66634" w14:textId="77777777" w:rsidR="00321161" w:rsidRPr="00EB0B45" w:rsidRDefault="00321161" w:rsidP="00321161">
      <w:pPr>
        <w:pStyle w:val="Heading3"/>
        <w:numPr>
          <w:ilvl w:val="2"/>
          <w:numId w:val="6"/>
        </w:numPr>
        <w:ind w:left="2160" w:hanging="2160"/>
        <w:rPr>
          <w:szCs w:val="22"/>
        </w:rPr>
      </w:pPr>
      <w:bookmarkStart w:id="129" w:name="_Toc71145225"/>
      <w:bookmarkStart w:id="130" w:name="_Toc71165592"/>
      <w:bookmarkStart w:id="131" w:name="_Toc78273105"/>
      <w:r w:rsidRPr="00EB0B45">
        <w:rPr>
          <w:szCs w:val="22"/>
        </w:rPr>
        <w:t>Financing</w:t>
      </w:r>
      <w:bookmarkEnd w:id="129"/>
      <w:bookmarkEnd w:id="130"/>
      <w:bookmarkEnd w:id="131"/>
    </w:p>
    <w:p w14:paraId="6FAB9235" w14:textId="77777777" w:rsidR="00321161" w:rsidRPr="00EB0B45" w:rsidRDefault="00321161" w:rsidP="00321161">
      <w:pPr>
        <w:pStyle w:val="00Normal"/>
        <w:rPr>
          <w:rFonts w:cs="Times New Roman"/>
          <w:szCs w:val="22"/>
        </w:rPr>
      </w:pPr>
      <w:r w:rsidRPr="00EB0B45">
        <w:rPr>
          <w:rFonts w:cs="Times New Roman"/>
          <w:szCs w:val="22"/>
        </w:rPr>
        <w:t>The Development Entity will be responsible for financing the Project.</w:t>
      </w:r>
    </w:p>
    <w:p w14:paraId="2414F9BC" w14:textId="4F222D84" w:rsidR="00321161" w:rsidRPr="00EB0B45" w:rsidRDefault="00321161"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53BD6C26" w14:textId="482C6A1A" w:rsidR="00321161" w:rsidRPr="00EB0B45" w:rsidRDefault="00321161"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24EAD941" w14:textId="77777777" w:rsidR="00321161" w:rsidRPr="00EB0B45" w:rsidRDefault="00321161"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8273106"/>
      <w:r w:rsidRPr="00EB0B45">
        <w:rPr>
          <w:szCs w:val="22"/>
        </w:rPr>
        <w:t>Project Status</w:t>
      </w:r>
      <w:bookmarkEnd w:id="49"/>
      <w:bookmarkEnd w:id="132"/>
      <w:r w:rsidRPr="00EB0B45">
        <w:rPr>
          <w:szCs w:val="22"/>
        </w:rPr>
        <w:t xml:space="preserve"> and Other Issues</w:t>
      </w:r>
      <w:bookmarkEnd w:id="133"/>
      <w:bookmarkEnd w:id="134"/>
      <w:bookmarkEnd w:id="135"/>
    </w:p>
    <w:p w14:paraId="609D5838" w14:textId="77777777" w:rsidR="00321161" w:rsidRPr="00EB0B45" w:rsidRDefault="00321161" w:rsidP="00321161">
      <w:pPr>
        <w:pStyle w:val="Heading3"/>
        <w:numPr>
          <w:ilvl w:val="2"/>
          <w:numId w:val="6"/>
        </w:numPr>
        <w:ind w:left="2160" w:hanging="2160"/>
        <w:rPr>
          <w:szCs w:val="22"/>
        </w:rPr>
      </w:pPr>
      <w:bookmarkStart w:id="136" w:name="_Toc71145227"/>
      <w:bookmarkStart w:id="137" w:name="_Toc71165594"/>
      <w:bookmarkStart w:id="138" w:name="_Toc78273107"/>
      <w:bookmarkStart w:id="139" w:name="_Ref62580899"/>
      <w:r w:rsidRPr="00EB0B45">
        <w:rPr>
          <w:szCs w:val="22"/>
        </w:rPr>
        <w:t>Federalization of the Project</w:t>
      </w:r>
      <w:bookmarkEnd w:id="136"/>
      <w:bookmarkEnd w:id="137"/>
      <w:bookmarkEnd w:id="138"/>
    </w:p>
    <w:p w14:paraId="0F4E52BC" w14:textId="79058B39" w:rsidR="00321161" w:rsidRPr="00EB0B45" w:rsidRDefault="00C57608"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 xml:space="preserve">will utilize federal funds for the Project.  </w:t>
      </w:r>
      <w:r w:rsidR="00321161" w:rsidRPr="00EB0B45">
        <w:rPr>
          <w:rFonts w:cs="Times New Roman"/>
          <w:szCs w:val="22"/>
        </w:rPr>
        <w:t xml:space="preserve">Accordingly, the RFP, the PDA and, when entered into, the Project Agreement, will conform to requirements of applicable federal law, FHWA </w:t>
      </w:r>
      <w:r w:rsidRPr="00EB0B45">
        <w:rPr>
          <w:rFonts w:cs="Times New Roman"/>
          <w:szCs w:val="22"/>
        </w:rPr>
        <w:t>and other federal regulations.</w:t>
      </w:r>
    </w:p>
    <w:p w14:paraId="4AC8A979" w14:textId="77777777" w:rsidR="00321161" w:rsidRPr="00EB0B45" w:rsidRDefault="00321161" w:rsidP="00321161">
      <w:pPr>
        <w:pStyle w:val="Heading3"/>
        <w:numPr>
          <w:ilvl w:val="2"/>
          <w:numId w:val="6"/>
        </w:numPr>
        <w:ind w:left="2160" w:hanging="2160"/>
        <w:rPr>
          <w:szCs w:val="22"/>
        </w:rPr>
      </w:pPr>
      <w:bookmarkStart w:id="140" w:name="_Toc71145228"/>
      <w:bookmarkStart w:id="141" w:name="_Toc71165595"/>
      <w:bookmarkStart w:id="142" w:name="_Toc78273108"/>
      <w:r w:rsidRPr="00EB0B45">
        <w:rPr>
          <w:szCs w:val="22"/>
        </w:rPr>
        <w:t>Environmental Permitting; NEPA Status</w:t>
      </w:r>
      <w:bookmarkEnd w:id="139"/>
      <w:bookmarkEnd w:id="140"/>
      <w:bookmarkEnd w:id="141"/>
      <w:bookmarkEnd w:id="142"/>
    </w:p>
    <w:p w14:paraId="0F1A631F" w14:textId="19D1D08A" w:rsidR="00321161" w:rsidRPr="00EB0B45" w:rsidRDefault="00321161"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23"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02595FC7" w14:textId="5805F161" w:rsidR="00321161" w:rsidRPr="00EB0B45" w:rsidRDefault="007D05EB" w:rsidP="00321161">
      <w:pPr>
        <w:pStyle w:val="Heading3"/>
        <w:numPr>
          <w:ilvl w:val="2"/>
          <w:numId w:val="6"/>
        </w:numPr>
        <w:ind w:left="2160" w:hanging="2160"/>
        <w:rPr>
          <w:szCs w:val="22"/>
        </w:rPr>
      </w:pPr>
      <w:bookmarkStart w:id="143" w:name="_Toc78273109"/>
      <w:r w:rsidRPr="00EB0B45">
        <w:rPr>
          <w:szCs w:val="22"/>
        </w:rPr>
        <w:t>Reference Information Documents</w:t>
      </w:r>
      <w:bookmarkEnd w:id="143"/>
    </w:p>
    <w:p w14:paraId="7EC994AF" w14:textId="515334A2" w:rsidR="00321161" w:rsidRPr="00EB0B45" w:rsidRDefault="00321161">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13FF5D56" w14:textId="5A95498B" w:rsidR="00321161" w:rsidRPr="00EB0B45" w:rsidRDefault="00321161"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8273110"/>
      <w:bookmarkEnd w:id="144"/>
      <w:r w:rsidRPr="00EB0B45">
        <w:rPr>
          <w:szCs w:val="22"/>
        </w:rPr>
        <w:t>Coordination with Governmental Agencies and Other Stakeholders</w:t>
      </w:r>
      <w:bookmarkEnd w:id="145"/>
      <w:bookmarkEnd w:id="146"/>
      <w:bookmarkEnd w:id="147"/>
    </w:p>
    <w:p w14:paraId="46AC7AC4" w14:textId="4FA9F797" w:rsidR="00321161" w:rsidRPr="00EB0B45" w:rsidRDefault="00321161"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61EE98D4" w14:textId="77777777" w:rsidR="00321161" w:rsidRPr="00EB0B45" w:rsidRDefault="00321161" w:rsidP="00321161">
      <w:pPr>
        <w:pStyle w:val="00BulletList"/>
        <w:spacing w:after="120"/>
        <w:rPr>
          <w:rFonts w:cs="Times New Roman"/>
          <w:szCs w:val="22"/>
        </w:rPr>
      </w:pPr>
      <w:r w:rsidRPr="00EB0B45">
        <w:rPr>
          <w:rFonts w:cs="Times New Roman"/>
          <w:szCs w:val="22"/>
        </w:rPr>
        <w:t>PTC;</w:t>
      </w:r>
    </w:p>
    <w:p w14:paraId="1969DEE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Conservation &amp; Natural Resources;</w:t>
      </w:r>
    </w:p>
    <w:p w14:paraId="0D97F365" w14:textId="54662FE2" w:rsidR="00321161" w:rsidRPr="00EB0B45" w:rsidRDefault="00321161"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19613020" w14:textId="77777777" w:rsidR="00321161" w:rsidRPr="00EB0B45" w:rsidRDefault="00321161" w:rsidP="00321161">
      <w:pPr>
        <w:pStyle w:val="00BulletList"/>
        <w:spacing w:after="120"/>
        <w:rPr>
          <w:rFonts w:cs="Times New Roman"/>
          <w:szCs w:val="22"/>
        </w:rPr>
      </w:pPr>
      <w:r w:rsidRPr="00EB0B45">
        <w:rPr>
          <w:rFonts w:cs="Times New Roman"/>
          <w:szCs w:val="22"/>
        </w:rPr>
        <w:t>PA Department of Environmental Protection;</w:t>
      </w:r>
    </w:p>
    <w:p w14:paraId="40800B93" w14:textId="77777777" w:rsidR="00321161" w:rsidRPr="00EB0B45" w:rsidRDefault="00321161" w:rsidP="00321161">
      <w:pPr>
        <w:pStyle w:val="00BulletList"/>
        <w:spacing w:after="120"/>
        <w:rPr>
          <w:rFonts w:cs="Times New Roman"/>
          <w:szCs w:val="22"/>
        </w:rPr>
      </w:pPr>
      <w:r w:rsidRPr="00EB0B45">
        <w:rPr>
          <w:rFonts w:cs="Times New Roman"/>
          <w:szCs w:val="22"/>
        </w:rPr>
        <w:t>PA Historic and Museum Commission;</w:t>
      </w:r>
    </w:p>
    <w:p w14:paraId="0B48D8FA" w14:textId="77777777" w:rsidR="00321161" w:rsidRPr="00EB0B45" w:rsidRDefault="00321161" w:rsidP="00321161">
      <w:pPr>
        <w:pStyle w:val="00BulletList"/>
        <w:spacing w:after="120"/>
        <w:rPr>
          <w:rFonts w:cs="Times New Roman"/>
          <w:szCs w:val="22"/>
        </w:rPr>
      </w:pPr>
      <w:r w:rsidRPr="00EB0B45">
        <w:rPr>
          <w:rFonts w:cs="Times New Roman"/>
          <w:szCs w:val="22"/>
        </w:rPr>
        <w:t>PA Fish &amp; Boat Commission;</w:t>
      </w:r>
    </w:p>
    <w:p w14:paraId="04B8A8BE" w14:textId="77777777" w:rsidR="00321161" w:rsidRPr="00EB0B45" w:rsidRDefault="00321161" w:rsidP="00321161">
      <w:pPr>
        <w:pStyle w:val="00BulletList"/>
        <w:spacing w:after="120"/>
        <w:rPr>
          <w:rFonts w:cs="Times New Roman"/>
          <w:szCs w:val="22"/>
        </w:rPr>
      </w:pPr>
      <w:r w:rsidRPr="00EB0B45">
        <w:rPr>
          <w:rFonts w:cs="Times New Roman"/>
          <w:szCs w:val="22"/>
        </w:rPr>
        <w:t>PA Game Commission;</w:t>
      </w:r>
    </w:p>
    <w:p w14:paraId="3B2E4429" w14:textId="77777777" w:rsidR="00321161" w:rsidRPr="00EB0B45" w:rsidRDefault="00321161" w:rsidP="00321161">
      <w:pPr>
        <w:pStyle w:val="00BulletList"/>
        <w:spacing w:after="120"/>
        <w:rPr>
          <w:rFonts w:cs="Times New Roman"/>
          <w:szCs w:val="22"/>
        </w:rPr>
      </w:pPr>
      <w:r w:rsidRPr="00EB0B45">
        <w:rPr>
          <w:rFonts w:cs="Times New Roman"/>
          <w:szCs w:val="22"/>
        </w:rPr>
        <w:t>PA Public Utility Commission;</w:t>
      </w:r>
    </w:p>
    <w:p w14:paraId="78F9A924" w14:textId="4D248534" w:rsidR="00321161" w:rsidRPr="00EB0B45" w:rsidRDefault="003676B6" w:rsidP="00321161">
      <w:pPr>
        <w:pStyle w:val="00BulletList"/>
        <w:spacing w:after="120"/>
        <w:rPr>
          <w:rFonts w:cs="Times New Roman"/>
          <w:szCs w:val="22"/>
        </w:rPr>
      </w:pPr>
      <w:r w:rsidRPr="00EB0B45">
        <w:rPr>
          <w:rFonts w:cs="Times New Roman"/>
          <w:szCs w:val="22"/>
        </w:rPr>
        <w:t>FHWA</w:t>
      </w:r>
      <w:r w:rsidR="00321161" w:rsidRPr="00EB0B45">
        <w:rPr>
          <w:rFonts w:cs="Times New Roman"/>
          <w:szCs w:val="22"/>
        </w:rPr>
        <w:t>;</w:t>
      </w:r>
    </w:p>
    <w:p w14:paraId="1CDAB886" w14:textId="77777777" w:rsidR="00321161" w:rsidRPr="00EB0B45" w:rsidRDefault="00321161" w:rsidP="00321161">
      <w:pPr>
        <w:pStyle w:val="00BulletList"/>
        <w:spacing w:after="120"/>
        <w:rPr>
          <w:rFonts w:cs="Times New Roman"/>
          <w:szCs w:val="22"/>
        </w:rPr>
      </w:pPr>
      <w:r w:rsidRPr="00EB0B45">
        <w:rPr>
          <w:rFonts w:cs="Times New Roman"/>
          <w:szCs w:val="22"/>
        </w:rPr>
        <w:lastRenderedPageBreak/>
        <w:t>US Army Corps of Engineers;</w:t>
      </w:r>
    </w:p>
    <w:p w14:paraId="0DE5BCA2" w14:textId="77777777" w:rsidR="00321161" w:rsidRPr="00EB0B45" w:rsidRDefault="00321161" w:rsidP="00321161">
      <w:pPr>
        <w:pStyle w:val="00BulletList"/>
        <w:spacing w:after="120"/>
        <w:rPr>
          <w:rFonts w:cs="Times New Roman"/>
          <w:szCs w:val="22"/>
        </w:rPr>
      </w:pPr>
      <w:r w:rsidRPr="00EB0B45">
        <w:rPr>
          <w:rFonts w:cs="Times New Roman"/>
          <w:szCs w:val="22"/>
        </w:rPr>
        <w:t>Environmental Protection Agency;</w:t>
      </w:r>
    </w:p>
    <w:p w14:paraId="41823F0F" w14:textId="77777777" w:rsidR="00321161" w:rsidRPr="00EB0B45" w:rsidRDefault="00321161" w:rsidP="00321161">
      <w:pPr>
        <w:pStyle w:val="00BulletList"/>
        <w:spacing w:after="120"/>
        <w:rPr>
          <w:rFonts w:cs="Times New Roman"/>
          <w:szCs w:val="22"/>
        </w:rPr>
      </w:pPr>
      <w:r w:rsidRPr="00EB0B45">
        <w:rPr>
          <w:rFonts w:cs="Times New Roman"/>
          <w:szCs w:val="22"/>
        </w:rPr>
        <w:t>US Fish &amp; Wildlife Service; and</w:t>
      </w:r>
    </w:p>
    <w:p w14:paraId="3CBA02BC" w14:textId="77777777" w:rsidR="00321161" w:rsidRPr="00EB0B45" w:rsidRDefault="00321161" w:rsidP="00321161">
      <w:pPr>
        <w:pStyle w:val="00BulletList"/>
        <w:spacing w:after="120"/>
        <w:rPr>
          <w:rFonts w:cs="Times New Roman"/>
          <w:szCs w:val="22"/>
        </w:rPr>
      </w:pPr>
      <w:r w:rsidRPr="00EB0B45">
        <w:rPr>
          <w:rFonts w:cs="Times New Roman"/>
          <w:szCs w:val="22"/>
        </w:rPr>
        <w:t>PA Association of Conservation Districts.</w:t>
      </w:r>
    </w:p>
    <w:p w14:paraId="0BFBD793" w14:textId="77777777" w:rsidR="00321161" w:rsidRPr="00EB0B45" w:rsidRDefault="00321161"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5789EA7B" w14:textId="5A2FF8D8" w:rsidR="00321161" w:rsidRPr="00EB0B45" w:rsidRDefault="00321161"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827311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39463E02" w14:textId="4816A4A0" w:rsidR="00070DF3" w:rsidRPr="00EB0B45" w:rsidRDefault="00070DF3" w:rsidP="00070DF3">
      <w:pPr>
        <w:pStyle w:val="00Normal"/>
        <w:rPr>
          <w:rFonts w:cs="Times New Roman"/>
          <w:b/>
          <w:szCs w:val="22"/>
        </w:rPr>
      </w:pPr>
      <w:r w:rsidRPr="00EB0B45">
        <w:rPr>
          <w:rFonts w:cs="Times New Roman"/>
          <w:szCs w:val="22"/>
        </w:rPr>
        <w:t xml:space="preserve">It is also anticipated that the PDA will require the Equity Member(s) </w:t>
      </w:r>
      <w:r w:rsidR="00C024B9">
        <w:rPr>
          <w:rFonts w:cs="Times New Roman"/>
          <w:szCs w:val="22"/>
        </w:rPr>
        <w:t>(or an Affiliate thereof)</w:t>
      </w:r>
      <w:r w:rsidRPr="00EB0B45">
        <w:rPr>
          <w:rFonts w:cs="Times New Roman"/>
          <w:szCs w:val="22"/>
        </w:rPr>
        <w:t>,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1A6358C2" w14:textId="50DC0809" w:rsidR="00321161" w:rsidRPr="00EB0B45" w:rsidRDefault="00321161"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2BE23DA2" w14:textId="20F70FA9" w:rsidR="00E63E7D" w:rsidRPr="00EB0B45" w:rsidRDefault="00F8109F" w:rsidP="00E63E7D">
      <w:pPr>
        <w:pStyle w:val="Heading3"/>
        <w:numPr>
          <w:ilvl w:val="2"/>
          <w:numId w:val="6"/>
        </w:numPr>
        <w:ind w:left="2160" w:hanging="2160"/>
        <w:rPr>
          <w:szCs w:val="22"/>
        </w:rPr>
      </w:pPr>
      <w:bookmarkStart w:id="163" w:name="_Toc78273112"/>
      <w:r w:rsidRPr="00EB0B45">
        <w:rPr>
          <w:szCs w:val="22"/>
        </w:rPr>
        <w:t>Self-Performance</w:t>
      </w:r>
      <w:r w:rsidR="00E63E7D" w:rsidRPr="00EB0B45">
        <w:rPr>
          <w:szCs w:val="22"/>
        </w:rPr>
        <w:t xml:space="preserve"> by the Lead Construction Contractor</w:t>
      </w:r>
      <w:bookmarkEnd w:id="163"/>
    </w:p>
    <w:p w14:paraId="2CA782F2" w14:textId="00D5C931" w:rsidR="00357138" w:rsidRPr="00EB0B45" w:rsidRDefault="00FC480B"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00357138"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7050CCDC" w14:textId="7F7A82BA" w:rsidR="00321161" w:rsidRPr="00EB0B45" w:rsidRDefault="00321161" w:rsidP="00321161">
      <w:pPr>
        <w:pStyle w:val="Heading2"/>
        <w:numPr>
          <w:ilvl w:val="1"/>
          <w:numId w:val="6"/>
        </w:numPr>
        <w:tabs>
          <w:tab w:val="left" w:pos="1440"/>
        </w:tabs>
        <w:ind w:left="1440" w:hanging="1440"/>
        <w:rPr>
          <w:szCs w:val="22"/>
        </w:rPr>
      </w:pPr>
      <w:bookmarkStart w:id="164" w:name="_Ref73994545"/>
      <w:bookmarkStart w:id="165" w:name="_Toc7827311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66D01193" w14:textId="73F7BB3E" w:rsidR="00321161" w:rsidRDefault="00321161"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DF2910">
        <w:rPr>
          <w:rFonts w:cs="Times New Roman"/>
          <w:szCs w:val="22"/>
        </w:rPr>
        <w:t>While this</w:t>
      </w:r>
      <w:r w:rsidR="00C55997" w:rsidRPr="00EB0B45">
        <w:rPr>
          <w:rFonts w:cs="Times New Roman"/>
          <w:szCs w:val="22"/>
        </w:rPr>
        <w:t xml:space="preserve"> RFQ does not require Respondents to include team </w:t>
      </w:r>
      <w:r w:rsidR="0018143D">
        <w:rPr>
          <w:rFonts w:cs="Times New Roman"/>
          <w:szCs w:val="22"/>
        </w:rPr>
        <w:t>members satisfying any DBE goal</w:t>
      </w:r>
      <w:r w:rsidR="00DF2910">
        <w:rPr>
          <w:rFonts w:cs="Times New Roman"/>
          <w:szCs w:val="22"/>
        </w:rPr>
        <w:t xml:space="preserve"> in their SOQ, Respondents will be required to </w:t>
      </w:r>
      <w:r w:rsidR="00DF2910">
        <w:rPr>
          <w:rFonts w:eastAsia="Verdana"/>
          <w:color w:val="000000"/>
          <w:szCs w:val="22"/>
        </w:rPr>
        <w:t xml:space="preserve">demonstrate experience in meeting DBE goals.  </w:t>
      </w:r>
      <w:r w:rsidR="00C55997" w:rsidRPr="00EB0B45">
        <w:rPr>
          <w:rFonts w:cs="Times New Roman"/>
          <w:szCs w:val="22"/>
        </w:rPr>
        <w:t>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6B43356B" w14:textId="0985DB25" w:rsidR="00F21700" w:rsidRPr="00EB0B45" w:rsidRDefault="00F21700"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1920B55" w14:textId="4561A6AD" w:rsidR="00321161" w:rsidRPr="00EB0B45" w:rsidRDefault="00321161"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8273114"/>
      <w:r w:rsidRPr="00EB0B45">
        <w:rPr>
          <w:szCs w:val="22"/>
        </w:rPr>
        <w:lastRenderedPageBreak/>
        <w:t>Quality Functions-</w:t>
      </w:r>
      <w:r w:rsidR="00AF622D">
        <w:rPr>
          <w:szCs w:val="22"/>
        </w:rPr>
        <w:t>R</w:t>
      </w:r>
      <w:r w:rsidRPr="00EB0B45">
        <w:rPr>
          <w:szCs w:val="22"/>
        </w:rPr>
        <w:t>elated Teaming and Other Information</w:t>
      </w:r>
      <w:bookmarkEnd w:id="171"/>
      <w:bookmarkEnd w:id="172"/>
      <w:bookmarkEnd w:id="173"/>
      <w:bookmarkEnd w:id="174"/>
    </w:p>
    <w:p w14:paraId="2AC97CD8" w14:textId="0F8AD14B" w:rsidR="00321161" w:rsidRPr="00EB0B45" w:rsidRDefault="00AF622D" w:rsidP="00321161">
      <w:pPr>
        <w:pStyle w:val="00Normal"/>
        <w:rPr>
          <w:rFonts w:cs="Times New Roman"/>
          <w:b/>
          <w:szCs w:val="22"/>
        </w:rPr>
      </w:pPr>
      <w:r>
        <w:rPr>
          <w:rFonts w:cs="Times New Roman"/>
          <w:szCs w:val="22"/>
        </w:rPr>
        <w:t xml:space="preserve">The </w:t>
      </w:r>
      <w:r w:rsidR="00321161"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0EC73075" w14:textId="3E909419" w:rsidR="00321161" w:rsidRPr="00EB0B45" w:rsidRDefault="00060DEA"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8273115"/>
      <w:r w:rsidRPr="00EB0B45">
        <w:rPr>
          <w:szCs w:val="22"/>
        </w:rPr>
        <w:t>eMarketplace</w:t>
      </w:r>
      <w:r w:rsidR="002B1C6C" w:rsidRPr="00EB0B45">
        <w:rPr>
          <w:szCs w:val="22"/>
        </w:rPr>
        <w:t xml:space="preserve"> and</w:t>
      </w:r>
      <w:r w:rsidR="00321161" w:rsidRPr="00EB0B45">
        <w:rPr>
          <w:szCs w:val="22"/>
        </w:rPr>
        <w:t xml:space="preserve"> </w:t>
      </w:r>
      <w:bookmarkEnd w:id="162"/>
      <w:bookmarkEnd w:id="175"/>
      <w:bookmarkEnd w:id="176"/>
      <w:r w:rsidRPr="00EB0B45">
        <w:rPr>
          <w:szCs w:val="22"/>
        </w:rPr>
        <w:t>Project Portal</w:t>
      </w:r>
      <w:bookmarkEnd w:id="177"/>
    </w:p>
    <w:p w14:paraId="0A9A9EA5" w14:textId="77777777" w:rsidR="00321161" w:rsidRPr="00EB0B45" w:rsidRDefault="00321161"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8273116"/>
      <w:r w:rsidRPr="00EB0B45">
        <w:rPr>
          <w:szCs w:val="22"/>
        </w:rPr>
        <w:t>General Requirements</w:t>
      </w:r>
      <w:bookmarkEnd w:id="178"/>
      <w:bookmarkEnd w:id="179"/>
      <w:bookmarkEnd w:id="180"/>
      <w:bookmarkEnd w:id="181"/>
      <w:bookmarkEnd w:id="182"/>
    </w:p>
    <w:p w14:paraId="711F8896" w14:textId="2139F91B" w:rsidR="00160567" w:rsidRPr="00EB0B45" w:rsidRDefault="00914E69"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00160567" w:rsidRPr="00EB0B45">
        <w:rPr>
          <w:rFonts w:cs="Times New Roman"/>
          <w:color w:val="000000"/>
          <w:szCs w:val="22"/>
        </w:rPr>
        <w:t xml:space="preserve">accessible at </w:t>
      </w:r>
      <w:hyperlink r:id="rId24" w:history="1">
        <w:r w:rsidR="00EF6178" w:rsidRPr="00EB0B45">
          <w:rPr>
            <w:rStyle w:val="Hyperlink"/>
            <w:rFonts w:cs="Times New Roman"/>
            <w:szCs w:val="22"/>
          </w:rPr>
          <w:t>http://www.emarketplace.state.pa.us/</w:t>
        </w:r>
      </w:hyperlink>
      <w:r w:rsidR="00EF6178" w:rsidRPr="00EB0B45">
        <w:rPr>
          <w:rFonts w:cs="Times New Roman"/>
          <w:color w:val="000000"/>
          <w:szCs w:val="22"/>
        </w:rPr>
        <w:t xml:space="preserve"> </w:t>
      </w:r>
      <w:r w:rsidRPr="00EB0B45">
        <w:rPr>
          <w:rFonts w:cs="Times New Roman"/>
          <w:color w:val="000000"/>
          <w:szCs w:val="22"/>
        </w:rPr>
        <w:t xml:space="preserve">to provide Project updates </w:t>
      </w:r>
      <w:r w:rsidR="00160567" w:rsidRPr="00EB0B45">
        <w:rPr>
          <w:rFonts w:cs="Times New Roman"/>
          <w:color w:val="000000"/>
          <w:szCs w:val="22"/>
        </w:rPr>
        <w:t>(“</w:t>
      </w:r>
      <w:r w:rsidR="00127696" w:rsidRPr="00EB0B45">
        <w:rPr>
          <w:rFonts w:cs="Times New Roman"/>
          <w:b/>
          <w:color w:val="000000"/>
          <w:szCs w:val="22"/>
        </w:rPr>
        <w:t>eMarketplace</w:t>
      </w:r>
      <w:r w:rsidR="00160567"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68C4E4E0" w14:textId="6BA72F33" w:rsidR="00321161" w:rsidRPr="00EB0B45" w:rsidRDefault="00321161"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53B280B3" w14:textId="7EAE9360" w:rsidR="009F47B5" w:rsidRPr="00EB0B45" w:rsidRDefault="009F47B5" w:rsidP="00321161">
      <w:pPr>
        <w:pStyle w:val="Heading3"/>
        <w:numPr>
          <w:ilvl w:val="2"/>
          <w:numId w:val="6"/>
        </w:numPr>
        <w:ind w:left="2160" w:hanging="2160"/>
        <w:rPr>
          <w:szCs w:val="22"/>
        </w:rPr>
      </w:pPr>
      <w:bookmarkStart w:id="183" w:name="_Toc7827311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58E64DCC" w14:textId="1698C96D" w:rsidR="00D76C1C" w:rsidRPr="00EB0B45" w:rsidRDefault="00DD5E57"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A91BB1">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648D4368" w14:textId="667146F0" w:rsidR="00321161" w:rsidRPr="00EB0B45" w:rsidRDefault="00321161" w:rsidP="00321161">
      <w:pPr>
        <w:pStyle w:val="Heading3"/>
        <w:numPr>
          <w:ilvl w:val="2"/>
          <w:numId w:val="6"/>
        </w:numPr>
        <w:ind w:left="2160" w:hanging="2160"/>
        <w:rPr>
          <w:szCs w:val="22"/>
        </w:rPr>
      </w:pPr>
      <w:bookmarkStart w:id="187" w:name="_Ref73421567"/>
      <w:bookmarkStart w:id="188" w:name="_Ref73423620"/>
      <w:bookmarkStart w:id="189" w:name="_Toc7827311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1A5FEB6A" w14:textId="68F44FCB" w:rsidR="00321161" w:rsidRPr="00EB0B45" w:rsidRDefault="00321161"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6CD6F3EF" w14:textId="7FA61966" w:rsidR="00321161" w:rsidRPr="00EB0B45" w:rsidRDefault="00321161"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D58FB08" w14:textId="22296B85" w:rsidR="00321161" w:rsidRPr="00EB0B45" w:rsidRDefault="00F52B45" w:rsidP="00321161">
      <w:pPr>
        <w:pStyle w:val="00Normal"/>
        <w:jc w:val="center"/>
        <w:rPr>
          <w:rFonts w:cs="Times New Roman"/>
          <w:szCs w:val="22"/>
        </w:rPr>
      </w:pPr>
      <w:r w:rsidRPr="00EB0B45">
        <w:rPr>
          <w:rFonts w:cs="Times New Roman"/>
          <w:szCs w:val="22"/>
          <w:lang w:val="fr-FR"/>
        </w:rPr>
        <w:t xml:space="preserve">Attn: </w:t>
      </w:r>
      <w:r w:rsidR="00321161" w:rsidRPr="00EB0B45">
        <w:rPr>
          <w:rFonts w:cs="Times New Roman"/>
          <w:szCs w:val="22"/>
          <w:lang w:val="fr-FR"/>
        </w:rPr>
        <w:t>Michael Bonini</w:t>
      </w:r>
      <w:r w:rsidRPr="00EB0B45">
        <w:rPr>
          <w:rFonts w:cs="Times New Roman"/>
          <w:szCs w:val="22"/>
          <w:lang w:val="fr-FR"/>
        </w:rPr>
        <w:br/>
        <w:t xml:space="preserve">E-mail: </w:t>
      </w:r>
      <w:hyperlink r:id="rId25" w:history="1">
        <w:r w:rsidRPr="00EB0B45">
          <w:rPr>
            <w:rStyle w:val="Hyperlink"/>
            <w:rFonts w:cs="Times New Roman"/>
            <w:szCs w:val="22"/>
            <w:lang w:val="fr-FR"/>
          </w:rPr>
          <w:t>RA-PDP3MAJORBRIDGES@pa.</w:t>
        </w:r>
      </w:hyperlink>
      <w:r w:rsidRPr="00EB0B45">
        <w:rPr>
          <w:rStyle w:val="Hyperlink"/>
          <w:rFonts w:cs="Times New Roman"/>
          <w:szCs w:val="22"/>
          <w:lang w:val="fr-FR"/>
        </w:rPr>
        <w:t>gov</w:t>
      </w:r>
    </w:p>
    <w:p w14:paraId="29A32844" w14:textId="008489C7" w:rsidR="00321161" w:rsidRPr="00EB0B45" w:rsidRDefault="00321161"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734C81AE" w14:textId="39212735" w:rsidR="00321161" w:rsidRPr="00EB0B45" w:rsidRDefault="00321161"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5917ED44" w14:textId="2A0EA4C2" w:rsidR="00321161" w:rsidRPr="00EB0B45" w:rsidRDefault="00321161"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05F629B1" w14:textId="0ED37F58" w:rsidR="00321161" w:rsidRPr="00EB0B45" w:rsidRDefault="00321161"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w:t>
      </w:r>
      <w:r w:rsidR="003D77CB" w:rsidRPr="00EB0B45">
        <w:rPr>
          <w:rFonts w:cs="Times New Roman"/>
          <w:szCs w:val="22"/>
        </w:rPr>
        <w:lastRenderedPageBreak/>
        <w:t xml:space="preserve">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4FAA1290" w14:textId="77777777" w:rsidR="00321161" w:rsidRPr="00EB0B45" w:rsidRDefault="00321161" w:rsidP="00321161">
      <w:pPr>
        <w:pStyle w:val="Heading1"/>
        <w:numPr>
          <w:ilvl w:val="0"/>
          <w:numId w:val="6"/>
        </w:numPr>
        <w:rPr>
          <w:szCs w:val="22"/>
        </w:rPr>
      </w:pPr>
      <w:bookmarkStart w:id="194" w:name="_Toc7827311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A96FF0B" w14:textId="77777777" w:rsidR="00321161" w:rsidRPr="00EB0B45" w:rsidRDefault="00321161"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8273120"/>
      <w:r w:rsidRPr="00EB0B45">
        <w:rPr>
          <w:szCs w:val="22"/>
        </w:rPr>
        <w:t>Overall Process</w:t>
      </w:r>
      <w:bookmarkEnd w:id="198"/>
      <w:bookmarkEnd w:id="199"/>
      <w:bookmarkEnd w:id="200"/>
    </w:p>
    <w:p w14:paraId="1DC335F2" w14:textId="77777777" w:rsidR="00321161" w:rsidRPr="00EB0B45" w:rsidRDefault="00321161" w:rsidP="00321161">
      <w:pPr>
        <w:pStyle w:val="Heading3"/>
        <w:numPr>
          <w:ilvl w:val="2"/>
          <w:numId w:val="6"/>
        </w:numPr>
        <w:ind w:left="2160" w:hanging="2160"/>
        <w:rPr>
          <w:szCs w:val="22"/>
        </w:rPr>
      </w:pPr>
      <w:bookmarkStart w:id="201" w:name="_Toc71145240"/>
      <w:bookmarkStart w:id="202" w:name="_Toc71165609"/>
      <w:bookmarkStart w:id="203" w:name="_Toc78273121"/>
      <w:r w:rsidRPr="00EB0B45">
        <w:rPr>
          <w:szCs w:val="22"/>
        </w:rPr>
        <w:t>Selection of Shortlisted Proposers</w:t>
      </w:r>
      <w:bookmarkEnd w:id="201"/>
      <w:bookmarkEnd w:id="202"/>
      <w:bookmarkEnd w:id="203"/>
    </w:p>
    <w:p w14:paraId="64F93C6F" w14:textId="77777777" w:rsidR="00321161" w:rsidRPr="00EB0B45" w:rsidRDefault="00321161"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48905F04" w14:textId="73C7B0CA" w:rsidR="00321161" w:rsidRPr="00EB0B45" w:rsidRDefault="00321161"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8273122"/>
      <w:r w:rsidRPr="00EB0B45">
        <w:rPr>
          <w:szCs w:val="22"/>
        </w:rPr>
        <w:t>RFP</w:t>
      </w:r>
      <w:bookmarkEnd w:id="204"/>
      <w:bookmarkEnd w:id="205"/>
      <w:bookmarkEnd w:id="206"/>
      <w:r w:rsidR="00933D06" w:rsidRPr="00EB0B45">
        <w:rPr>
          <w:szCs w:val="22"/>
        </w:rPr>
        <w:t xml:space="preserve"> Documents</w:t>
      </w:r>
      <w:bookmarkEnd w:id="207"/>
    </w:p>
    <w:p w14:paraId="6599FD7C" w14:textId="4F265FF9" w:rsidR="00321161" w:rsidRPr="00EB0B45" w:rsidRDefault="00321161"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5F9E6080" w14:textId="348AA4D4" w:rsidR="00321161" w:rsidRPr="00EB0B45" w:rsidRDefault="00321161"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59E90243" w14:textId="77777777" w:rsidR="00321161" w:rsidRPr="00EB0B45" w:rsidRDefault="00321161"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5B08B687" w14:textId="77777777" w:rsidR="00321161" w:rsidRPr="00EB0B45" w:rsidRDefault="00321161" w:rsidP="00321161">
      <w:pPr>
        <w:pStyle w:val="Heading3"/>
        <w:numPr>
          <w:ilvl w:val="2"/>
          <w:numId w:val="6"/>
        </w:numPr>
        <w:ind w:left="2160" w:hanging="2160"/>
        <w:rPr>
          <w:szCs w:val="22"/>
        </w:rPr>
      </w:pPr>
      <w:bookmarkStart w:id="208" w:name="_Toc71145242"/>
      <w:bookmarkStart w:id="209" w:name="_Toc71165611"/>
      <w:bookmarkStart w:id="210" w:name="_Toc78273123"/>
      <w:r w:rsidRPr="00EB0B45">
        <w:rPr>
          <w:szCs w:val="22"/>
        </w:rPr>
        <w:t>Selection of Preferred Proposer</w:t>
      </w:r>
      <w:bookmarkEnd w:id="208"/>
      <w:bookmarkEnd w:id="209"/>
      <w:bookmarkEnd w:id="210"/>
    </w:p>
    <w:p w14:paraId="784F5259" w14:textId="77777777" w:rsidR="00321161" w:rsidRPr="00EB0B45" w:rsidRDefault="00321161"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16172376" w14:textId="577BB8E4" w:rsidR="00321161" w:rsidRPr="00EB0B45" w:rsidRDefault="00321161"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A91BB1">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10B8148D" w14:textId="77777777" w:rsidR="00321161" w:rsidRPr="00EB0B45" w:rsidRDefault="00321161"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8273124"/>
      <w:r w:rsidRPr="00EB0B45">
        <w:rPr>
          <w:szCs w:val="22"/>
        </w:rPr>
        <w:lastRenderedPageBreak/>
        <w:t>Procurement</w:t>
      </w:r>
      <w:r w:rsidRPr="00EB0B45">
        <w:rPr>
          <w:color w:val="000000"/>
          <w:szCs w:val="22"/>
        </w:rPr>
        <w:t xml:space="preserve"> Schedule</w:t>
      </w:r>
      <w:bookmarkEnd w:id="211"/>
      <w:bookmarkEnd w:id="212"/>
      <w:bookmarkEnd w:id="213"/>
      <w:bookmarkEnd w:id="214"/>
    </w:p>
    <w:p w14:paraId="00F91EEC" w14:textId="56F2E8E2" w:rsidR="00321161" w:rsidRPr="00EB0B45" w:rsidRDefault="00321161"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321161" w:rsidRPr="00EB0B45" w14:paraId="479D9B77"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7023F1F6" w14:textId="77777777" w:rsidR="00321161" w:rsidRPr="00EB0B45" w:rsidRDefault="00321161"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2E066D58" w14:textId="77777777" w:rsidR="00321161" w:rsidRPr="00EB0B45" w:rsidRDefault="00321161"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321161" w:rsidRPr="00EB0B45" w14:paraId="04D96DC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461FD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3E48AB1E" w14:textId="77AD4BA4" w:rsidR="00321161" w:rsidRPr="00EB0B45" w:rsidRDefault="00321161"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321161" w:rsidRPr="00EB0B45" w14:paraId="2A198F5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551089" w14:textId="0B555429" w:rsidR="00321161" w:rsidRPr="00EB0B45" w:rsidRDefault="00321161"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6E6815CF" w14:textId="6671473A" w:rsidR="00321161" w:rsidRPr="00EB0B45" w:rsidRDefault="004A2126"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00321161"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00321161" w:rsidRPr="00EB0B45">
              <w:rPr>
                <w:rFonts w:cs="Times New Roman"/>
                <w:color w:val="000000"/>
                <w:szCs w:val="22"/>
              </w:rPr>
              <w:t xml:space="preserve"> ET</w:t>
            </w:r>
          </w:p>
        </w:tc>
      </w:tr>
      <w:tr w:rsidR="00321161" w:rsidRPr="00EB0B45" w14:paraId="2408DF0D"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19C370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0F6B84A" w14:textId="332FFFE3" w:rsidR="00321161" w:rsidRPr="00EB0B45" w:rsidRDefault="00845E3B"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321161" w:rsidRPr="00EB0B45" w14:paraId="5A7A0BA3"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361CC58" w14:textId="30246E60" w:rsidR="00321161" w:rsidRPr="00EB0B45" w:rsidRDefault="00321161"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59E8FE8B" w14:textId="77777777" w:rsidR="00321161" w:rsidRPr="00EB0B45" w:rsidRDefault="00321161"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A12F75" w:rsidRPr="00EB0B45" w14:paraId="5A9719FB" w14:textId="77777777" w:rsidTr="00B67F41">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42B888E" w14:textId="77777777" w:rsidR="00A12F75" w:rsidRPr="00EB0B45" w:rsidRDefault="00A12F75" w:rsidP="00B67F41">
            <w:pPr>
              <w:spacing w:before="60" w:after="60"/>
              <w:ind w:left="125"/>
              <w:textAlignment w:val="baseline"/>
              <w:rPr>
                <w:rFonts w:cs="Times New Roman"/>
                <w:color w:val="000000"/>
                <w:szCs w:val="22"/>
              </w:rPr>
            </w:pPr>
            <w:r>
              <w:rPr>
                <w:rFonts w:cs="Times New Roman"/>
                <w:color w:val="000000"/>
                <w:szCs w:val="22"/>
              </w:rPr>
              <w:t>Issue RFQ Addendum No. 1</w:t>
            </w:r>
          </w:p>
        </w:tc>
        <w:tc>
          <w:tcPr>
            <w:tcW w:w="2970" w:type="dxa"/>
            <w:tcBorders>
              <w:top w:val="single" w:sz="7" w:space="0" w:color="000000"/>
              <w:left w:val="single" w:sz="7" w:space="0" w:color="000000"/>
              <w:bottom w:val="single" w:sz="7" w:space="0" w:color="000000"/>
              <w:right w:val="single" w:sz="7" w:space="0" w:color="000000"/>
            </w:tcBorders>
            <w:vAlign w:val="center"/>
          </w:tcPr>
          <w:p w14:paraId="45229411" w14:textId="1E3793A9" w:rsidR="00A12F75" w:rsidRPr="00EB0B45" w:rsidRDefault="00A12F75" w:rsidP="00A12F75">
            <w:pPr>
              <w:spacing w:before="60" w:after="60"/>
              <w:ind w:left="108"/>
              <w:jc w:val="center"/>
              <w:textAlignment w:val="baseline"/>
              <w:rPr>
                <w:rFonts w:cs="Times New Roman"/>
                <w:color w:val="000000"/>
                <w:szCs w:val="22"/>
              </w:rPr>
            </w:pPr>
            <w:r>
              <w:rPr>
                <w:rFonts w:cs="Times New Roman"/>
                <w:color w:val="000000"/>
                <w:szCs w:val="22"/>
              </w:rPr>
              <w:t>July 30, 2021</w:t>
            </w:r>
          </w:p>
        </w:tc>
      </w:tr>
      <w:tr w:rsidR="00321161" w:rsidRPr="00EB0B45" w14:paraId="4E09A057"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1D50B2"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5AAD8664" w14:textId="5B40BB8C" w:rsidR="00321161" w:rsidRPr="00EB0B45" w:rsidRDefault="003F2038" w:rsidP="00E4662C">
            <w:pPr>
              <w:spacing w:before="60" w:after="60"/>
              <w:ind w:left="108"/>
              <w:jc w:val="center"/>
              <w:textAlignment w:val="baseline"/>
              <w:rPr>
                <w:rFonts w:cs="Times New Roman"/>
                <w:color w:val="000000"/>
                <w:szCs w:val="22"/>
              </w:rPr>
            </w:pPr>
            <w:r>
              <w:rPr>
                <w:rFonts w:cs="Times New Roman"/>
                <w:color w:val="000000"/>
                <w:szCs w:val="22"/>
              </w:rPr>
              <w:t xml:space="preserve">August </w:t>
            </w:r>
            <w:r w:rsidR="00E4662C">
              <w:rPr>
                <w:rFonts w:cs="Times New Roman"/>
                <w:color w:val="000000"/>
                <w:szCs w:val="22"/>
              </w:rPr>
              <w:t>12</w:t>
            </w:r>
            <w:r w:rsidR="00321161" w:rsidRPr="00EB0B45">
              <w:rPr>
                <w:rFonts w:cs="Times New Roman"/>
                <w:color w:val="000000"/>
                <w:szCs w:val="22"/>
              </w:rPr>
              <w:t>, 2021</w:t>
            </w:r>
            <w:r w:rsidR="00321161" w:rsidRPr="00EB0B45">
              <w:rPr>
                <w:rFonts w:cs="Times New Roman"/>
                <w:color w:val="000000"/>
                <w:szCs w:val="22"/>
              </w:rPr>
              <w:br/>
              <w:t>11:00 a.m. ET</w:t>
            </w:r>
          </w:p>
        </w:tc>
      </w:tr>
      <w:tr w:rsidR="00321161" w:rsidRPr="00EB0B45" w14:paraId="172534AF"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25906AA"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C619887" w14:textId="744DFAFE" w:rsidR="00321161" w:rsidRPr="00EB0B45" w:rsidRDefault="00321161"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321161" w:rsidRPr="00EB0B45" w14:paraId="3AF51A8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962D58D"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FA729A3" w14:textId="7590056A" w:rsidR="00321161" w:rsidRPr="00EB0B45" w:rsidRDefault="00321161"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321161" w:rsidRPr="00EB0B45" w14:paraId="7B2AB8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68074505"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79EFAF73" w14:textId="79D0AEA8"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321161" w:rsidRPr="00EB0B45" w14:paraId="086DC520"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0F20BEF"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50C09DAD" w14:textId="4234A18C"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321161" w:rsidRPr="00EB0B45" w14:paraId="679B9D72"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3016D7"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2DE93B7B" w14:textId="509D7BB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321161" w:rsidRPr="00EB0B45" w14:paraId="134D7A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7F40E5B"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8D7A122" w14:textId="6CEB4C41" w:rsidR="00321161" w:rsidRPr="00EB0B45" w:rsidRDefault="00321161"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321161" w:rsidRPr="00EB0B45" w14:paraId="1F8D9E9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E6748B0"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7B5C509D" w14:textId="70075249"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321161" w:rsidRPr="00EB0B45" w14:paraId="46DCF58E"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09843C" w14:textId="77777777" w:rsidR="00321161" w:rsidRPr="00EB0B45" w:rsidRDefault="00321161"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322BDEC" w14:textId="77777777" w:rsidR="00321161" w:rsidRPr="00EB0B45" w:rsidRDefault="00321161"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25C514DD" w14:textId="77777777" w:rsidR="00321161" w:rsidRPr="00EB0B45" w:rsidRDefault="00321161" w:rsidP="00321161">
      <w:pPr>
        <w:pStyle w:val="00Normal"/>
        <w:spacing w:after="120"/>
        <w:rPr>
          <w:rFonts w:cs="Times New Roman"/>
          <w:szCs w:val="22"/>
        </w:rPr>
      </w:pPr>
    </w:p>
    <w:p w14:paraId="14BE38AE" w14:textId="77777777" w:rsidR="00321161" w:rsidRPr="00EB0B45" w:rsidRDefault="00321161"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8273125"/>
      <w:r w:rsidRPr="00EB0B45">
        <w:rPr>
          <w:szCs w:val="22"/>
        </w:rPr>
        <w:t>RFQ Questions</w:t>
      </w:r>
      <w:bookmarkEnd w:id="215"/>
      <w:bookmarkEnd w:id="216"/>
      <w:bookmarkEnd w:id="217"/>
    </w:p>
    <w:p w14:paraId="60912F3F" w14:textId="0441D637" w:rsidR="00321161" w:rsidRPr="00EB0B45" w:rsidRDefault="00321161"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A91BB1">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indicate in the subject line “Major Bridges – RFQ Questions – [Respondent Name] – Nos.  [x] to [x]</w:t>
      </w:r>
      <w:r w:rsidR="00346C49">
        <w:rPr>
          <w:rFonts w:cs="Times New Roman"/>
          <w:bCs/>
          <w:szCs w:val="22"/>
        </w:rPr>
        <w:t>”</w:t>
      </w:r>
      <w:r w:rsidRPr="00EB0B45">
        <w:rPr>
          <w:rFonts w:cs="Times New Roman"/>
          <w:bCs/>
          <w:szCs w:val="22"/>
        </w:rPr>
        <w:t xml:space="preserve">,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CCE5B07" w14:textId="2796EB0D" w:rsidR="00321161" w:rsidRPr="00EB0B45" w:rsidRDefault="00321161"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A91BB1">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w:t>
      </w:r>
      <w:r w:rsidRPr="00EB0B45">
        <w:rPr>
          <w:rFonts w:cs="Times New Roman"/>
          <w:bCs/>
          <w:szCs w:val="22"/>
        </w:rPr>
        <w:lastRenderedPageBreak/>
        <w:t xml:space="preserve">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5386FEE6" w14:textId="77777777" w:rsidR="00321161" w:rsidRPr="00EB0B45" w:rsidRDefault="00321161"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CED91D8" w14:textId="77777777" w:rsidR="00321161" w:rsidRPr="00EB0B45" w:rsidRDefault="00321161"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10118EF" w14:textId="48F270E7" w:rsidR="00321161" w:rsidRPr="00EB0B45" w:rsidRDefault="00321161"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62266044" w14:textId="18C4CAC4" w:rsidR="00321161" w:rsidRPr="00EB0B45" w:rsidRDefault="00321161"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7547E991" w14:textId="47DC9364" w:rsidR="00321161" w:rsidRPr="00EB0B45" w:rsidRDefault="00321161"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62D849D9" w14:textId="77777777" w:rsidR="00321161" w:rsidRPr="00EB0B45" w:rsidRDefault="00321161"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1E95F282" w14:textId="722835C4" w:rsidR="00321161" w:rsidRPr="00EB0B45" w:rsidRDefault="00321161"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7985358C" w14:textId="27BA41A9" w:rsidR="00321161" w:rsidRPr="00EB0B45" w:rsidRDefault="00321161"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06643147" w14:textId="76A891EA"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CC3162F" w14:textId="5964C18A" w:rsidR="00321161" w:rsidRPr="00EB0B45" w:rsidRDefault="00321161"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8273126"/>
      <w:bookmarkStart w:id="223" w:name="_Ref62583994"/>
      <w:bookmarkStart w:id="224" w:name="_Ref62578978"/>
      <w:bookmarkEnd w:id="218"/>
      <w:r w:rsidRPr="00EB0B45">
        <w:rPr>
          <w:szCs w:val="22"/>
        </w:rPr>
        <w:t>Proposal Stipend</w:t>
      </w:r>
      <w:bookmarkEnd w:id="219"/>
      <w:bookmarkEnd w:id="220"/>
      <w:bookmarkEnd w:id="221"/>
      <w:bookmarkEnd w:id="222"/>
    </w:p>
    <w:p w14:paraId="7336D50C" w14:textId="42C95207" w:rsidR="00321161" w:rsidRPr="00EB0B45" w:rsidRDefault="00321161"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1998349C" w14:textId="464A7097" w:rsidR="00321161" w:rsidRPr="00EB0B45" w:rsidRDefault="00321161"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8273127"/>
      <w:r w:rsidRPr="00EB0B45">
        <w:rPr>
          <w:szCs w:val="22"/>
        </w:rPr>
        <w:t>Participation on More Than One Respondent Team</w:t>
      </w:r>
      <w:bookmarkEnd w:id="228"/>
      <w:bookmarkEnd w:id="229"/>
      <w:bookmarkEnd w:id="230"/>
    </w:p>
    <w:p w14:paraId="7F26F2E6" w14:textId="042D13D8" w:rsidR="00321161" w:rsidRPr="00EB0B45" w:rsidRDefault="00321161"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14416488" w14:textId="1EFA7B48" w:rsidR="00321161" w:rsidRPr="00EB0B45" w:rsidRDefault="00321161" w:rsidP="00321161">
      <w:pPr>
        <w:pStyle w:val="00Normal"/>
        <w:spacing w:before="240"/>
        <w:rPr>
          <w:rFonts w:cs="Times New Roman"/>
          <w:szCs w:val="22"/>
        </w:rPr>
      </w:pPr>
      <w:r w:rsidRPr="00EB0B45">
        <w:rPr>
          <w:rFonts w:cs="Times New Roman"/>
          <w:szCs w:val="22"/>
        </w:rPr>
        <w:lastRenderedPageBreak/>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2BBA7C5D" w14:textId="732DFA99" w:rsidR="00321161" w:rsidRPr="00EB0B45" w:rsidRDefault="00321161"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2C41D626" w14:textId="77777777" w:rsidR="00321161" w:rsidRPr="00EB0B45" w:rsidRDefault="00321161"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827312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74C14BE3" w14:textId="77777777" w:rsidR="00321161" w:rsidRPr="00EB0B45" w:rsidRDefault="00321161"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36894CBC" w14:textId="77777777" w:rsidR="00321161" w:rsidRPr="00EB0B45" w:rsidRDefault="00321161"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4C519925" w14:textId="77777777" w:rsidR="00321161" w:rsidRPr="00EB0B45" w:rsidRDefault="00321161"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716CF9E7" w14:textId="77777777" w:rsidR="00321161" w:rsidRPr="00EB0B45" w:rsidRDefault="00321161"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7CBC0E79" w14:textId="77777777" w:rsidR="00321161" w:rsidRPr="00EB0B45" w:rsidRDefault="00321161"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55842607" w14:textId="65F85BDC" w:rsidR="00321161" w:rsidRPr="00EB0B45" w:rsidRDefault="00321161"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49B3ADF0" w14:textId="25EC0E2C" w:rsidR="00321161" w:rsidRPr="00EB0B45" w:rsidRDefault="00321161"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r w:rsidR="00D957B7">
        <w:rPr>
          <w:rFonts w:cs="Times New Roman"/>
          <w:szCs w:val="22"/>
        </w:rPr>
        <w:t xml:space="preserve"> </w:t>
      </w:r>
    </w:p>
    <w:p w14:paraId="0D24B066" w14:textId="77777777" w:rsidR="00321161" w:rsidRPr="00EB0B45" w:rsidRDefault="00321161"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8273129"/>
      <w:r w:rsidRPr="00EB0B45">
        <w:rPr>
          <w:szCs w:val="22"/>
        </w:rPr>
        <w:t>Pre-Qualification Requirements</w:t>
      </w:r>
      <w:bookmarkEnd w:id="241"/>
      <w:bookmarkEnd w:id="242"/>
      <w:bookmarkEnd w:id="243"/>
    </w:p>
    <w:p w14:paraId="538FF539" w14:textId="2BED5A34" w:rsidR="00321161" w:rsidRPr="00EB0B45" w:rsidRDefault="00321161"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00384702">
        <w:rPr>
          <w:rFonts w:cs="Times New Roman"/>
          <w:szCs w:val="22"/>
        </w:rPr>
        <w:t>(a) </w:t>
      </w:r>
      <w:r w:rsidRPr="00EB0B45">
        <w:rPr>
          <w:rFonts w:cs="Times New Roman"/>
          <w:szCs w:val="22"/>
        </w:rPr>
        <w:t xml:space="preserve">is, at the time </w:t>
      </w:r>
      <w:r w:rsidRPr="00EB0B45">
        <w:rPr>
          <w:rFonts w:cs="Times New Roman"/>
          <w:szCs w:val="22"/>
        </w:rPr>
        <w:lastRenderedPageBreak/>
        <w:t>Proposals are due, prequalified pursuant to 67 Pa. Code C</w:t>
      </w:r>
      <w:r w:rsidR="00685EFB">
        <w:rPr>
          <w:rFonts w:cs="Times New Roman"/>
          <w:szCs w:val="22"/>
        </w:rPr>
        <w:t>h</w:t>
      </w:r>
      <w:r w:rsidRPr="00EB0B45">
        <w:rPr>
          <w:rFonts w:cs="Times New Roman"/>
          <w:szCs w:val="22"/>
        </w:rPr>
        <w:t>. 457</w:t>
      </w:r>
      <w:r w:rsidR="008F3BD4">
        <w:rPr>
          <w:rFonts w:cs="Times New Roman"/>
          <w:szCs w:val="22"/>
        </w:rPr>
        <w:t>.5</w:t>
      </w:r>
      <w:r w:rsidRPr="00EB0B45">
        <w:rPr>
          <w:rFonts w:cs="Times New Roman"/>
          <w:szCs w:val="22"/>
        </w:rPr>
        <w:t xml:space="preserve"> (i) to perform structure “S” and “T” work types or (ii) as a “General Highway Contractor” an</w:t>
      </w:r>
      <w:r w:rsidR="00DF65CD">
        <w:rPr>
          <w:rFonts w:cs="Times New Roman"/>
          <w:szCs w:val="22"/>
        </w:rPr>
        <w:t>d (b) </w:t>
      </w:r>
      <w:r w:rsidR="005A76FD" w:rsidRPr="00EB0B45">
        <w:rPr>
          <w:rFonts w:cs="Times New Roman"/>
          <w:szCs w:val="22"/>
        </w:rPr>
        <w:t xml:space="preserve">has “unlimited </w:t>
      </w:r>
      <w:r w:rsidR="00F818F6">
        <w:rPr>
          <w:rFonts w:cs="Times New Roman"/>
          <w:szCs w:val="22"/>
        </w:rPr>
        <w:t xml:space="preserve">financial </w:t>
      </w:r>
      <w:r w:rsidR="005A76FD" w:rsidRPr="00EB0B45">
        <w:rPr>
          <w:rFonts w:cs="Times New Roman"/>
          <w:szCs w:val="22"/>
        </w:rPr>
        <w:t>capacity”.</w:t>
      </w:r>
    </w:p>
    <w:p w14:paraId="4CD5A6F9" w14:textId="1685C406" w:rsidR="00321161" w:rsidRPr="00EB0B45" w:rsidRDefault="00321161"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56E0B888" w14:textId="77777777" w:rsidR="00321161" w:rsidRPr="00EB0B45" w:rsidRDefault="00321161" w:rsidP="00321161">
      <w:pPr>
        <w:pStyle w:val="Heading1"/>
        <w:numPr>
          <w:ilvl w:val="0"/>
          <w:numId w:val="6"/>
        </w:numPr>
        <w:rPr>
          <w:szCs w:val="22"/>
        </w:rPr>
      </w:pPr>
      <w:bookmarkStart w:id="244" w:name="_Ref67384882"/>
      <w:bookmarkStart w:id="245" w:name="_Toc71145249"/>
      <w:bookmarkStart w:id="246" w:name="_Toc71165622"/>
      <w:bookmarkStart w:id="247" w:name="_Toc7827313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06142010" w14:textId="77777777" w:rsidR="00321161" w:rsidRPr="00EB0B45" w:rsidRDefault="00321161"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4D1EB372" w14:textId="77777777" w:rsidR="00321161" w:rsidRPr="00EB0B45" w:rsidRDefault="00321161"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8273131"/>
      <w:bookmarkStart w:id="253" w:name="_Ref62581879"/>
      <w:bookmarkEnd w:id="249"/>
      <w:r w:rsidRPr="00EB0B45">
        <w:rPr>
          <w:szCs w:val="22"/>
        </w:rPr>
        <w:t>Format</w:t>
      </w:r>
      <w:bookmarkEnd w:id="250"/>
      <w:bookmarkEnd w:id="251"/>
      <w:bookmarkEnd w:id="252"/>
    </w:p>
    <w:p w14:paraId="2DD6E7A5" w14:textId="77777777" w:rsidR="00321161" w:rsidRPr="00EB0B45" w:rsidRDefault="00321161" w:rsidP="00321161">
      <w:pPr>
        <w:pStyle w:val="Heading3"/>
        <w:numPr>
          <w:ilvl w:val="2"/>
          <w:numId w:val="6"/>
        </w:numPr>
        <w:ind w:left="2160" w:hanging="2160"/>
        <w:rPr>
          <w:szCs w:val="22"/>
        </w:rPr>
      </w:pPr>
      <w:bookmarkStart w:id="254" w:name="_Toc71145251"/>
      <w:bookmarkStart w:id="255" w:name="_Toc71165624"/>
      <w:bookmarkStart w:id="256" w:name="_Toc78273132"/>
      <w:r w:rsidRPr="00EB0B45">
        <w:rPr>
          <w:szCs w:val="22"/>
        </w:rPr>
        <w:t>Volumes and Organization</w:t>
      </w:r>
      <w:bookmarkEnd w:id="254"/>
      <w:bookmarkEnd w:id="255"/>
      <w:bookmarkEnd w:id="256"/>
    </w:p>
    <w:p w14:paraId="28816681" w14:textId="77777777" w:rsidR="00321161" w:rsidRPr="00EB0B45" w:rsidRDefault="00321161"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07463A3C"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2C34BB55"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2: Technical; and </w:t>
      </w:r>
    </w:p>
    <w:p w14:paraId="7E0373CE" w14:textId="77777777" w:rsidR="00321161" w:rsidRPr="00EB0B45" w:rsidRDefault="00321161" w:rsidP="00321161">
      <w:pPr>
        <w:pStyle w:val="00Normal"/>
        <w:numPr>
          <w:ilvl w:val="0"/>
          <w:numId w:val="21"/>
        </w:numPr>
        <w:rPr>
          <w:rFonts w:cs="Times New Roman"/>
          <w:szCs w:val="22"/>
        </w:rPr>
      </w:pPr>
      <w:r w:rsidRPr="00EB0B45">
        <w:rPr>
          <w:rFonts w:cs="Times New Roman"/>
          <w:szCs w:val="22"/>
        </w:rPr>
        <w:t xml:space="preserve">Volume 3: Financial. </w:t>
      </w:r>
    </w:p>
    <w:p w14:paraId="657EB46C" w14:textId="3BA6CA29" w:rsidR="00321161" w:rsidRPr="00EB0B45" w:rsidRDefault="00321161"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48DC868C" w14:textId="77777777" w:rsidR="00321161" w:rsidRPr="00EB0B45" w:rsidRDefault="00321161" w:rsidP="00321161">
      <w:pPr>
        <w:pStyle w:val="Heading3"/>
        <w:numPr>
          <w:ilvl w:val="2"/>
          <w:numId w:val="6"/>
        </w:numPr>
        <w:ind w:left="2160" w:hanging="2160"/>
        <w:rPr>
          <w:szCs w:val="22"/>
        </w:rPr>
      </w:pPr>
      <w:bookmarkStart w:id="257" w:name="_Toc71145252"/>
      <w:bookmarkStart w:id="258" w:name="_Toc71165625"/>
      <w:bookmarkStart w:id="259" w:name="_Toc78273133"/>
      <w:bookmarkEnd w:id="253"/>
      <w:r w:rsidRPr="00EB0B45">
        <w:rPr>
          <w:szCs w:val="22"/>
        </w:rPr>
        <w:t>General Requirements</w:t>
      </w:r>
      <w:bookmarkEnd w:id="257"/>
      <w:bookmarkEnd w:id="258"/>
      <w:bookmarkEnd w:id="259"/>
    </w:p>
    <w:p w14:paraId="4F22979A" w14:textId="77777777" w:rsidR="00321161" w:rsidRPr="00EB0B45" w:rsidRDefault="00321161" w:rsidP="00321161">
      <w:pPr>
        <w:pStyle w:val="00Normal"/>
        <w:spacing w:before="240"/>
        <w:rPr>
          <w:rFonts w:cs="Times New Roman"/>
          <w:szCs w:val="22"/>
        </w:rPr>
      </w:pPr>
      <w:r w:rsidRPr="00EB0B45">
        <w:rPr>
          <w:rFonts w:cs="Times New Roman"/>
          <w:szCs w:val="22"/>
        </w:rPr>
        <w:t>Each Respondent must submit:</w:t>
      </w:r>
    </w:p>
    <w:p w14:paraId="7D1EDA9D" w14:textId="7152C40B" w:rsidR="00321161" w:rsidRPr="00EB0B45" w:rsidRDefault="00321161"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A91BB1">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23B5B9EA" w14:textId="1B66ED9B" w:rsidR="00321161" w:rsidRPr="00EB0B45" w:rsidRDefault="00321161"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0DAA09AC" w14:textId="700553EF" w:rsidR="00321161" w:rsidRPr="00EB0B45" w:rsidRDefault="00321161"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4F41BFC9" w14:textId="33A6FA9A" w:rsidR="00321161" w:rsidRPr="00EB0B45" w:rsidRDefault="00321161" w:rsidP="00321161">
      <w:pPr>
        <w:pStyle w:val="00Normal"/>
        <w:spacing w:before="240"/>
        <w:rPr>
          <w:rFonts w:cs="Times New Roman"/>
          <w:szCs w:val="22"/>
        </w:rPr>
      </w:pPr>
      <w:bookmarkStart w:id="264" w:name="_Toc47683769"/>
      <w:r w:rsidRPr="00EB0B45">
        <w:rPr>
          <w:rFonts w:cs="Times New Roman"/>
          <w:szCs w:val="22"/>
        </w:rPr>
        <w:lastRenderedPageBreak/>
        <w:t>By submitting such documents using the Microsoft® Word or Microsoft® Excel format, the Respondent certifies that the native format of the form has not been altered other than to include the Respondent’s content</w:t>
      </w:r>
      <w:r w:rsidR="00874DB0">
        <w:rPr>
          <w:rFonts w:cs="Times New Roman"/>
          <w:szCs w:val="22"/>
        </w:rPr>
        <w:t xml:space="preserve"> (other than removing the instructions from the forms)</w:t>
      </w:r>
      <w:r w:rsidRPr="00EB0B45">
        <w:rPr>
          <w:rFonts w:cs="Times New Roman"/>
          <w:szCs w:val="22"/>
        </w:rPr>
        <w:t>.  If PennDOT discovers a change in the form, PennDOT reserves the right in its sole discretion to accept, reject, or seek additional clarification regarding such submission.</w:t>
      </w:r>
      <w:bookmarkEnd w:id="264"/>
    </w:p>
    <w:p w14:paraId="2867539E" w14:textId="460B961E" w:rsidR="00321161" w:rsidRPr="00EB0B45" w:rsidRDefault="00321161"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1EFFA6D2" w14:textId="77777777" w:rsidR="00321161" w:rsidRPr="00EB0B45" w:rsidRDefault="00321161" w:rsidP="00321161">
      <w:pPr>
        <w:pStyle w:val="Heading3"/>
        <w:numPr>
          <w:ilvl w:val="2"/>
          <w:numId w:val="6"/>
        </w:numPr>
        <w:ind w:left="2160" w:hanging="2160"/>
        <w:rPr>
          <w:szCs w:val="22"/>
        </w:rPr>
      </w:pPr>
      <w:bookmarkStart w:id="265" w:name="_Toc71145253"/>
      <w:bookmarkStart w:id="266" w:name="_Toc71165629"/>
      <w:bookmarkStart w:id="267" w:name="_Toc78273134"/>
      <w:r w:rsidRPr="00EB0B45">
        <w:rPr>
          <w:szCs w:val="22"/>
        </w:rPr>
        <w:t>Page Limits</w:t>
      </w:r>
      <w:bookmarkEnd w:id="265"/>
      <w:bookmarkEnd w:id="266"/>
      <w:bookmarkEnd w:id="267"/>
    </w:p>
    <w:p w14:paraId="50AF98A2" w14:textId="46D2B95B" w:rsidR="00321161" w:rsidRPr="00EB0B45" w:rsidRDefault="00321161" w:rsidP="00321161">
      <w:pPr>
        <w:pStyle w:val="00Normal"/>
        <w:spacing w:before="240"/>
        <w:rPr>
          <w:rFonts w:cs="Times New Roman"/>
          <w:szCs w:val="22"/>
        </w:rPr>
      </w:pPr>
      <w:r w:rsidRPr="00EB0B45">
        <w:rPr>
          <w:rFonts w:cs="Times New Roman"/>
          <w:szCs w:val="22"/>
        </w:rPr>
        <w:t xml:space="preserve">All pages of the SOQ shall be sequentially numbered.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7B7F7097" w14:textId="77777777" w:rsidR="00321161" w:rsidRPr="00EB0B45" w:rsidRDefault="00321161"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8273135"/>
      <w:bookmarkEnd w:id="268"/>
      <w:bookmarkEnd w:id="269"/>
      <w:r w:rsidRPr="00EB0B45">
        <w:rPr>
          <w:szCs w:val="22"/>
        </w:rPr>
        <w:t>Submittal Requirements</w:t>
      </w:r>
      <w:bookmarkEnd w:id="270"/>
      <w:bookmarkEnd w:id="271"/>
      <w:bookmarkEnd w:id="272"/>
      <w:bookmarkEnd w:id="273"/>
    </w:p>
    <w:p w14:paraId="630F46B7" w14:textId="77777777" w:rsidR="00321161" w:rsidRPr="00EB0B45" w:rsidRDefault="00321161"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C18D00B" w14:textId="2E4353B8" w:rsidR="00321161" w:rsidRPr="00EB0B45" w:rsidRDefault="00321161"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3EF20F9C" w14:textId="3160F623" w:rsidR="00321161" w:rsidRPr="00EB0B45" w:rsidRDefault="00321161"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674DB6CD" w14:textId="046FB295" w:rsidR="00321161" w:rsidRPr="00EB0B45" w:rsidRDefault="0014329B" w:rsidP="00321161">
      <w:pPr>
        <w:pStyle w:val="00Normal"/>
        <w:spacing w:before="240"/>
        <w:rPr>
          <w:rFonts w:cs="Times New Roman"/>
          <w:szCs w:val="22"/>
        </w:rPr>
      </w:pPr>
      <w:r w:rsidRPr="00EB0B45">
        <w:rPr>
          <w:rFonts w:cs="Times New Roman"/>
          <w:szCs w:val="22"/>
        </w:rPr>
        <w:t>Immediately after</w:t>
      </w:r>
      <w:r w:rsidR="00321161" w:rsidRPr="00EB0B45">
        <w:rPr>
          <w:rFonts w:cs="Times New Roman"/>
          <w:szCs w:val="22"/>
        </w:rPr>
        <w:t xml:space="preserve"> the entirety of the SOQ has been uploaded to the </w:t>
      </w:r>
      <w:r w:rsidR="00060DEA" w:rsidRPr="00EB0B45">
        <w:rPr>
          <w:rFonts w:cs="Times New Roman"/>
          <w:szCs w:val="22"/>
        </w:rPr>
        <w:t>Project Portal</w:t>
      </w:r>
      <w:r w:rsidR="00321161" w:rsidRPr="00EB0B45">
        <w:rPr>
          <w:rFonts w:cs="Times New Roman"/>
          <w:szCs w:val="22"/>
        </w:rPr>
        <w:t xml:space="preserve">, the Authorized Representative must notify the Issuing Office at the email address identified in </w:t>
      </w:r>
      <w:r w:rsidR="00321161"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A91BB1">
        <w:rPr>
          <w:rFonts w:cs="Times New Roman"/>
          <w:szCs w:val="22"/>
          <w:u w:val="single"/>
        </w:rPr>
        <w:t>2.9.3</w:t>
      </w:r>
      <w:r w:rsidR="00EA5D5B" w:rsidRPr="00EB0B45">
        <w:rPr>
          <w:rFonts w:cs="Times New Roman"/>
          <w:szCs w:val="22"/>
          <w:u w:val="single"/>
        </w:rPr>
        <w:fldChar w:fldCharType="end"/>
      </w:r>
      <w:r w:rsidR="00321161"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00321161"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00321161" w:rsidRPr="00EB0B45">
        <w:rPr>
          <w:rFonts w:cs="Times New Roman"/>
          <w:szCs w:val="22"/>
        </w:rPr>
        <w:t xml:space="preserve">  PennDOT will not accept </w:t>
      </w:r>
      <w:r w:rsidR="009C5A2C" w:rsidRPr="00EB0B45">
        <w:rPr>
          <w:rFonts w:cs="Times New Roman"/>
          <w:szCs w:val="22"/>
        </w:rPr>
        <w:t>SOQ submissions by facsimile, hard copy</w:t>
      </w:r>
      <w:r w:rsidR="00321161" w:rsidRPr="00EB0B45">
        <w:rPr>
          <w:rFonts w:cs="Times New Roman"/>
          <w:szCs w:val="22"/>
        </w:rPr>
        <w:t xml:space="preserve"> or </w:t>
      </w:r>
      <w:r w:rsidR="00C133E3" w:rsidRPr="00EB0B45">
        <w:rPr>
          <w:rFonts w:cs="Times New Roman"/>
          <w:szCs w:val="22"/>
        </w:rPr>
        <w:t>as attachments in an email</w:t>
      </w:r>
      <w:r w:rsidR="00321161" w:rsidRPr="00EB0B45">
        <w:rPr>
          <w:rFonts w:cs="Times New Roman"/>
          <w:szCs w:val="22"/>
        </w:rPr>
        <w:t>.</w:t>
      </w:r>
    </w:p>
    <w:p w14:paraId="2B6ABC3A" w14:textId="101DB3E1" w:rsidR="00321161" w:rsidRPr="00EB0B45" w:rsidRDefault="00321161"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38C3CA2C" w14:textId="77777777" w:rsidR="00321161" w:rsidRPr="00EB0B45" w:rsidRDefault="00321161"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8273136"/>
      <w:bookmarkEnd w:id="274"/>
      <w:r w:rsidRPr="00EB0B45">
        <w:rPr>
          <w:szCs w:val="22"/>
        </w:rPr>
        <w:t>Placeholders</w:t>
      </w:r>
      <w:bookmarkEnd w:id="275"/>
      <w:bookmarkEnd w:id="276"/>
      <w:bookmarkEnd w:id="277"/>
    </w:p>
    <w:p w14:paraId="4A2FD04D" w14:textId="4C22C203" w:rsidR="00321161" w:rsidRPr="00EB0B45" w:rsidRDefault="00321161"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2756FD68" w14:textId="77777777" w:rsidR="00321161" w:rsidRPr="00EB0B45" w:rsidRDefault="00321161"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8273137"/>
      <w:r w:rsidRPr="00EB0B45">
        <w:rPr>
          <w:szCs w:val="22"/>
        </w:rPr>
        <w:lastRenderedPageBreak/>
        <w:t>References</w:t>
      </w:r>
      <w:bookmarkEnd w:id="278"/>
      <w:bookmarkEnd w:id="279"/>
      <w:bookmarkEnd w:id="280"/>
      <w:bookmarkEnd w:id="281"/>
      <w:bookmarkEnd w:id="282"/>
      <w:bookmarkEnd w:id="283"/>
    </w:p>
    <w:p w14:paraId="116BE344" w14:textId="1A1304A2" w:rsidR="009F4312" w:rsidRPr="00EB0B45" w:rsidRDefault="003E0E25"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A91BB1">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067F7D32" w14:textId="251BFEDB" w:rsidR="00321161" w:rsidRPr="00EB0B45" w:rsidRDefault="00321161"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827313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63F2989D" w14:textId="77777777" w:rsidR="00321161" w:rsidRPr="00EB0B45" w:rsidRDefault="00321161"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8273139"/>
      <w:bookmarkEnd w:id="289"/>
      <w:r w:rsidRPr="00EB0B45">
        <w:rPr>
          <w:szCs w:val="22"/>
        </w:rPr>
        <w:t>SOQ Evaluation Procedure</w:t>
      </w:r>
      <w:bookmarkEnd w:id="290"/>
      <w:bookmarkEnd w:id="291"/>
      <w:bookmarkEnd w:id="292"/>
    </w:p>
    <w:p w14:paraId="6CD5BABD" w14:textId="77777777" w:rsidR="00321161" w:rsidRPr="00EB0B45" w:rsidRDefault="00321161" w:rsidP="00321161">
      <w:pPr>
        <w:pStyle w:val="Heading3"/>
        <w:numPr>
          <w:ilvl w:val="2"/>
          <w:numId w:val="6"/>
        </w:numPr>
        <w:ind w:left="2160" w:hanging="2160"/>
        <w:rPr>
          <w:szCs w:val="22"/>
        </w:rPr>
      </w:pPr>
      <w:bookmarkStart w:id="293" w:name="_Toc71145259"/>
      <w:bookmarkStart w:id="294" w:name="_Toc71165635"/>
      <w:bookmarkStart w:id="295" w:name="_Toc78273140"/>
      <w:r w:rsidRPr="00EB0B45">
        <w:rPr>
          <w:szCs w:val="22"/>
        </w:rPr>
        <w:t>General Overview</w:t>
      </w:r>
      <w:bookmarkEnd w:id="293"/>
      <w:bookmarkEnd w:id="294"/>
      <w:bookmarkEnd w:id="295"/>
    </w:p>
    <w:p w14:paraId="5E69E097" w14:textId="5BC17501" w:rsidR="00321161" w:rsidRPr="00EB0B45" w:rsidRDefault="00321161"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1ED9EB7B" w14:textId="77777777" w:rsidR="00321161" w:rsidRPr="00EB0B45" w:rsidRDefault="00321161"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292B935E" w14:textId="66A56808" w:rsidR="00321161" w:rsidRPr="00EB0B45" w:rsidRDefault="00321161"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07C15425" w14:textId="3ECC08F4" w:rsidR="00321161" w:rsidRPr="00EB0B45" w:rsidRDefault="00321161"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1EC5BE80" w14:textId="77777777" w:rsidR="00321161" w:rsidRPr="00EB0B45" w:rsidRDefault="00321161"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8273141"/>
      <w:bookmarkStart w:id="301" w:name="_Ref63085214"/>
      <w:bookmarkEnd w:id="296"/>
      <w:r w:rsidRPr="00EB0B45">
        <w:rPr>
          <w:szCs w:val="22"/>
        </w:rPr>
        <w:t>Clarifications and Waivers</w:t>
      </w:r>
      <w:bookmarkEnd w:id="297"/>
      <w:bookmarkEnd w:id="298"/>
      <w:bookmarkEnd w:id="299"/>
      <w:bookmarkEnd w:id="300"/>
    </w:p>
    <w:p w14:paraId="2329EAAD" w14:textId="7A2936A1" w:rsidR="00321161" w:rsidRPr="00EB0B45" w:rsidRDefault="00321161"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1A1CAED7" w14:textId="49DAA278" w:rsidR="00321161" w:rsidRPr="00EB0B45" w:rsidRDefault="00321161"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 xml:space="preserve">Respondent shall post all of its </w:t>
      </w:r>
      <w:r w:rsidRPr="00EB0B45">
        <w:rPr>
          <w:rFonts w:cs="Times New Roman"/>
          <w:szCs w:val="22"/>
        </w:rPr>
        <w:lastRenderedPageBreak/>
        <w:t>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96C263A" w14:textId="55BD7203" w:rsidR="00321161" w:rsidRPr="00EB0B45" w:rsidRDefault="00321161"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A91BB1">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0CBE9116" w14:textId="77777777" w:rsidR="00321161" w:rsidRPr="00EB0B45" w:rsidRDefault="00321161" w:rsidP="00321161">
      <w:pPr>
        <w:pStyle w:val="Heading3"/>
        <w:numPr>
          <w:ilvl w:val="2"/>
          <w:numId w:val="6"/>
        </w:numPr>
        <w:ind w:left="2160" w:hanging="2160"/>
        <w:rPr>
          <w:szCs w:val="22"/>
        </w:rPr>
      </w:pPr>
      <w:bookmarkStart w:id="302" w:name="_Toc71145261"/>
      <w:bookmarkStart w:id="303" w:name="_Toc71165637"/>
      <w:bookmarkStart w:id="304" w:name="_Toc78273142"/>
      <w:r w:rsidRPr="00EB0B45">
        <w:rPr>
          <w:szCs w:val="22"/>
        </w:rPr>
        <w:t>Right to Exclude</w:t>
      </w:r>
      <w:bookmarkEnd w:id="302"/>
      <w:bookmarkEnd w:id="303"/>
      <w:bookmarkEnd w:id="304"/>
    </w:p>
    <w:p w14:paraId="05D0B816" w14:textId="77777777" w:rsidR="00321161" w:rsidRPr="00EB0B45" w:rsidRDefault="00321161"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3332D539" w14:textId="24836227" w:rsidR="00321161" w:rsidRPr="00EB0B45" w:rsidRDefault="00321161"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A91BB1">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402AAC25" w14:textId="7DC051AC" w:rsidR="00321161" w:rsidRPr="00EB0B45" w:rsidRDefault="00321161"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A91BB1">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01AE95F" w14:textId="77777777" w:rsidR="00321161" w:rsidRPr="00EB0B45" w:rsidRDefault="00321161"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6377CADC" w14:textId="4B14B998" w:rsidR="00321161" w:rsidRPr="00EB0B45" w:rsidRDefault="00321161"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827314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05AE429A" w14:textId="68942996" w:rsidR="00321161" w:rsidRPr="00EB0B45" w:rsidRDefault="00321161"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093DB7E9" w14:textId="3B82CB5C" w:rsidR="00321161" w:rsidRPr="00EB0B45" w:rsidRDefault="00321161"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1FC50E55" w14:textId="170C48EB" w:rsidR="00321161" w:rsidRPr="00EB0B45" w:rsidRDefault="00321161"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1CA698F6" w14:textId="2812190F" w:rsidR="00321161" w:rsidRPr="00EB0B45" w:rsidRDefault="00321161"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0099C1BA" w14:textId="79C5627C" w:rsidR="00E9698A" w:rsidRPr="00EB0B45" w:rsidRDefault="00E9698A"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E46D402" w14:textId="7A93C8CB" w:rsidR="00321161" w:rsidRPr="00EB0B45" w:rsidRDefault="00321161"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3E4024DF" w14:textId="42C26C47" w:rsidR="00321161" w:rsidRPr="00EB0B45" w:rsidRDefault="00321161"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3DD3582D" w14:textId="77777777" w:rsidR="00321161" w:rsidRPr="00EB0B45" w:rsidRDefault="00321161"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158A8906" w14:textId="77777777" w:rsidR="00321161" w:rsidRPr="00EB0B45" w:rsidRDefault="00321161"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8273144"/>
      <w:bookmarkEnd w:id="321"/>
      <w:r w:rsidRPr="00EB0B45">
        <w:rPr>
          <w:szCs w:val="22"/>
        </w:rPr>
        <w:lastRenderedPageBreak/>
        <w:t>Pass/Fail Requirements</w:t>
      </w:r>
      <w:bookmarkEnd w:id="322"/>
      <w:bookmarkEnd w:id="323"/>
      <w:bookmarkEnd w:id="324"/>
      <w:bookmarkEnd w:id="325"/>
      <w:bookmarkEnd w:id="326"/>
    </w:p>
    <w:p w14:paraId="7EB77608" w14:textId="7D625ADE" w:rsidR="00321161" w:rsidRPr="00EB0B45" w:rsidRDefault="00321161"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5F37FC5A" w14:textId="5B9C2491" w:rsidR="00321161" w:rsidRPr="00EB0B45" w:rsidRDefault="00161330"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1D8F4D2" w14:textId="0DA3D13D" w:rsidR="00321161" w:rsidRPr="00EB0B45" w:rsidRDefault="00321161"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A91BB1">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7B34D3E2" w14:textId="759D4D80" w:rsidR="00321161" w:rsidRPr="00EB0B45" w:rsidRDefault="00321161"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5468F560" w14:textId="1F2E96D1" w:rsidR="00BA36D6" w:rsidRPr="00EB0B45" w:rsidRDefault="00321161"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r w:rsidR="00DB4F2C">
        <w:rPr>
          <w:iCs w:val="0"/>
          <w:szCs w:val="22"/>
        </w:rPr>
        <w:t xml:space="preserve"> and</w:t>
      </w:r>
    </w:p>
    <w:p w14:paraId="180C38C2" w14:textId="1D1DB798" w:rsidR="00321161" w:rsidRPr="00EB0B45" w:rsidRDefault="00321161"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r w:rsidR="00DB4F2C">
        <w:rPr>
          <w:szCs w:val="22"/>
        </w:rPr>
        <w:t>.</w:t>
      </w:r>
    </w:p>
    <w:p w14:paraId="3388CB90" w14:textId="47DE9C62" w:rsidR="00321161" w:rsidRPr="00EB0B45" w:rsidRDefault="00321161"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21F6212A" w14:textId="77777777" w:rsidR="00321161" w:rsidRPr="00EB0B45" w:rsidRDefault="00321161" w:rsidP="00321161">
      <w:pPr>
        <w:pStyle w:val="Heading2"/>
        <w:numPr>
          <w:ilvl w:val="1"/>
          <w:numId w:val="6"/>
        </w:numPr>
        <w:tabs>
          <w:tab w:val="left" w:pos="1440"/>
        </w:tabs>
        <w:ind w:left="1440" w:hanging="1440"/>
        <w:rPr>
          <w:szCs w:val="22"/>
        </w:rPr>
      </w:pPr>
      <w:bookmarkStart w:id="333" w:name="6.3._Qualifications_Evaluation_Criteria_"/>
      <w:bookmarkStart w:id="334" w:name="_Ref62583901"/>
      <w:bookmarkStart w:id="335" w:name="_Ref63085094"/>
      <w:bookmarkStart w:id="336" w:name="_Toc71145264"/>
      <w:bookmarkStart w:id="337" w:name="_Toc71165654"/>
      <w:bookmarkStart w:id="338" w:name="_Toc78273145"/>
      <w:bookmarkEnd w:id="333"/>
      <w:r w:rsidRPr="00EB0B45">
        <w:rPr>
          <w:szCs w:val="22"/>
        </w:rPr>
        <w:t>SOQ Evaluation Criteria and</w:t>
      </w:r>
      <w:r w:rsidRPr="00EB0B45">
        <w:rPr>
          <w:spacing w:val="-5"/>
          <w:szCs w:val="22"/>
        </w:rPr>
        <w:t xml:space="preserve"> </w:t>
      </w:r>
      <w:r w:rsidRPr="00EB0B45">
        <w:rPr>
          <w:szCs w:val="22"/>
        </w:rPr>
        <w:t>Weighting</w:t>
      </w:r>
      <w:bookmarkEnd w:id="334"/>
      <w:bookmarkEnd w:id="335"/>
      <w:bookmarkEnd w:id="336"/>
      <w:bookmarkEnd w:id="337"/>
      <w:bookmarkEnd w:id="338"/>
    </w:p>
    <w:p w14:paraId="7A631787" w14:textId="280B2DA1" w:rsidR="00321161" w:rsidRPr="00EB0B45" w:rsidRDefault="00321161"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321161" w:rsidRPr="00EB0B45" w14:paraId="2256215F" w14:textId="77777777" w:rsidTr="00914540">
        <w:tc>
          <w:tcPr>
            <w:tcW w:w="6925" w:type="dxa"/>
            <w:shd w:val="clear" w:color="auto" w:fill="BFBFBF" w:themeFill="background1" w:themeFillShade="BF"/>
          </w:tcPr>
          <w:p w14:paraId="468A9CFD" w14:textId="77777777" w:rsidR="00321161" w:rsidRPr="00EB0B45" w:rsidRDefault="00321161"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4EB574FE" w14:textId="77777777" w:rsidR="00321161" w:rsidRPr="00EB0B45" w:rsidRDefault="00321161" w:rsidP="00914540">
            <w:pPr>
              <w:pStyle w:val="00Normal"/>
              <w:spacing w:before="60" w:after="60"/>
              <w:jc w:val="center"/>
              <w:rPr>
                <w:rFonts w:cs="Times New Roman"/>
                <w:b/>
                <w:szCs w:val="22"/>
              </w:rPr>
            </w:pPr>
            <w:r w:rsidRPr="00EB0B45">
              <w:rPr>
                <w:rFonts w:cs="Times New Roman"/>
                <w:b/>
                <w:szCs w:val="22"/>
              </w:rPr>
              <w:t>Maximum Score</w:t>
            </w:r>
          </w:p>
        </w:tc>
      </w:tr>
      <w:tr w:rsidR="00321161" w:rsidRPr="00EB0B45" w14:paraId="0A65AE48" w14:textId="77777777" w:rsidTr="00914540">
        <w:tc>
          <w:tcPr>
            <w:tcW w:w="6925" w:type="dxa"/>
          </w:tcPr>
          <w:p w14:paraId="5D4AFEF8" w14:textId="77777777" w:rsidR="00321161" w:rsidRPr="00EB0B45" w:rsidRDefault="00321161"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2124588C" w14:textId="5AF964D1" w:rsidR="00321161" w:rsidRPr="00EB0B45" w:rsidRDefault="00321161" w:rsidP="007F1957">
            <w:pPr>
              <w:pStyle w:val="00Normal"/>
              <w:spacing w:before="60" w:after="60"/>
              <w:jc w:val="center"/>
              <w:rPr>
                <w:rFonts w:cs="Times New Roman"/>
                <w:szCs w:val="22"/>
              </w:rPr>
            </w:pPr>
            <w:r w:rsidRPr="00EB0B45">
              <w:rPr>
                <w:rFonts w:cs="Times New Roman"/>
                <w:szCs w:val="22"/>
              </w:rPr>
              <w:t>600</w:t>
            </w:r>
          </w:p>
        </w:tc>
      </w:tr>
      <w:tr w:rsidR="00321161" w:rsidRPr="00EB0B45" w14:paraId="7297E0D8" w14:textId="77777777" w:rsidTr="00914540">
        <w:tc>
          <w:tcPr>
            <w:tcW w:w="6925" w:type="dxa"/>
          </w:tcPr>
          <w:p w14:paraId="79DBB534" w14:textId="5D3F3F2D" w:rsidR="00321161" w:rsidRPr="00EB0B45" w:rsidRDefault="00541FFB" w:rsidP="00914540">
            <w:pPr>
              <w:pStyle w:val="00Normal"/>
              <w:keepNext/>
              <w:spacing w:before="60" w:after="60"/>
              <w:rPr>
                <w:rFonts w:cs="Times New Roman"/>
                <w:b/>
                <w:szCs w:val="22"/>
              </w:rPr>
            </w:pPr>
            <w:r w:rsidRPr="00EB0B45">
              <w:rPr>
                <w:rFonts w:cs="Times New Roman"/>
                <w:szCs w:val="22"/>
              </w:rPr>
              <w:t xml:space="preserve">Investment and </w:t>
            </w:r>
            <w:r w:rsidR="00321161" w:rsidRPr="00EB0B45">
              <w:rPr>
                <w:rFonts w:cs="Times New Roman"/>
                <w:szCs w:val="22"/>
              </w:rPr>
              <w:t xml:space="preserve">Financing Experience </w:t>
            </w:r>
          </w:p>
        </w:tc>
        <w:tc>
          <w:tcPr>
            <w:tcW w:w="2095" w:type="dxa"/>
          </w:tcPr>
          <w:p w14:paraId="7CC37CCE" w14:textId="678CEAAE" w:rsidR="00321161" w:rsidRPr="00EB0B45" w:rsidRDefault="00DF2EEB" w:rsidP="007F1957">
            <w:pPr>
              <w:pStyle w:val="00Normal"/>
              <w:spacing w:before="60" w:after="60"/>
              <w:jc w:val="center"/>
              <w:rPr>
                <w:rFonts w:cs="Times New Roman"/>
                <w:b/>
                <w:szCs w:val="22"/>
              </w:rPr>
            </w:pPr>
            <w:r w:rsidRPr="00EB0B45">
              <w:rPr>
                <w:rFonts w:cs="Times New Roman"/>
                <w:szCs w:val="22"/>
              </w:rPr>
              <w:t>30</w:t>
            </w:r>
            <w:r w:rsidR="00321161" w:rsidRPr="00EB0B45">
              <w:rPr>
                <w:rFonts w:cs="Times New Roman"/>
                <w:szCs w:val="22"/>
              </w:rPr>
              <w:t>0</w:t>
            </w:r>
          </w:p>
        </w:tc>
      </w:tr>
      <w:tr w:rsidR="00321161" w:rsidRPr="00EB0B45" w14:paraId="21C150FC" w14:textId="77777777" w:rsidTr="00914540">
        <w:tc>
          <w:tcPr>
            <w:tcW w:w="6925" w:type="dxa"/>
          </w:tcPr>
          <w:p w14:paraId="4799C1F8" w14:textId="77777777" w:rsidR="00321161" w:rsidRPr="00EB0B45" w:rsidRDefault="00321161"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70B3188A" w14:textId="44FD26C6" w:rsidR="00321161" w:rsidRPr="00EB0B45" w:rsidRDefault="00095F4F"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00321161" w:rsidRPr="00EB0B45">
              <w:rPr>
                <w:rFonts w:cs="Times New Roman"/>
                <w:szCs w:val="22"/>
              </w:rPr>
              <w:t>0</w:t>
            </w:r>
          </w:p>
        </w:tc>
      </w:tr>
      <w:tr w:rsidR="00321161" w:rsidRPr="00EB0B45" w14:paraId="2860F546" w14:textId="77777777" w:rsidTr="00914540">
        <w:tc>
          <w:tcPr>
            <w:tcW w:w="6925" w:type="dxa"/>
          </w:tcPr>
          <w:p w14:paraId="104C87ED" w14:textId="77777777" w:rsidR="00321161" w:rsidRPr="00EB0B45" w:rsidRDefault="00321161" w:rsidP="00914540">
            <w:pPr>
              <w:pStyle w:val="00Normal"/>
              <w:spacing w:before="60" w:after="60"/>
              <w:rPr>
                <w:rFonts w:cs="Times New Roman"/>
                <w:b/>
                <w:szCs w:val="22"/>
              </w:rPr>
            </w:pPr>
            <w:r w:rsidRPr="00EB0B45">
              <w:rPr>
                <w:rFonts w:cs="Times New Roman"/>
                <w:b/>
                <w:szCs w:val="22"/>
              </w:rPr>
              <w:t>Total</w:t>
            </w:r>
          </w:p>
        </w:tc>
        <w:tc>
          <w:tcPr>
            <w:tcW w:w="2095" w:type="dxa"/>
          </w:tcPr>
          <w:p w14:paraId="6307414C" w14:textId="77777777" w:rsidR="00321161" w:rsidRPr="00EB0B45" w:rsidRDefault="00321161" w:rsidP="00914540">
            <w:pPr>
              <w:pStyle w:val="00Normal"/>
              <w:spacing w:before="60" w:after="60"/>
              <w:jc w:val="center"/>
              <w:rPr>
                <w:rFonts w:cs="Times New Roman"/>
                <w:szCs w:val="22"/>
              </w:rPr>
            </w:pPr>
            <w:r w:rsidRPr="00EB0B45">
              <w:rPr>
                <w:rFonts w:cs="Times New Roman"/>
                <w:szCs w:val="22"/>
              </w:rPr>
              <w:t>1,000</w:t>
            </w:r>
          </w:p>
        </w:tc>
      </w:tr>
    </w:tbl>
    <w:p w14:paraId="04F1DD30" w14:textId="77777777" w:rsidR="00782696" w:rsidRPr="00EB0B45" w:rsidRDefault="00321161" w:rsidP="00B160A7">
      <w:pPr>
        <w:pStyle w:val="Heading3"/>
        <w:numPr>
          <w:ilvl w:val="2"/>
          <w:numId w:val="6"/>
        </w:numPr>
        <w:spacing w:before="200" w:after="200"/>
        <w:ind w:left="2160" w:hanging="2160"/>
        <w:rPr>
          <w:vanish/>
          <w:color w:val="FF0000"/>
          <w:szCs w:val="22"/>
          <w:specVanish/>
        </w:rPr>
      </w:pPr>
      <w:bookmarkStart w:id="339" w:name="6.3.1._Structure_and_Experience_(65_Poin"/>
      <w:bookmarkStart w:id="340" w:name="_Toc72429527"/>
      <w:bookmarkStart w:id="341" w:name="_Toc72765827"/>
      <w:bookmarkStart w:id="342" w:name="_Toc78273146"/>
      <w:bookmarkStart w:id="343" w:name="_Toc71165655"/>
      <w:bookmarkStart w:id="344" w:name="_Ref71473627"/>
      <w:bookmarkStart w:id="345" w:name="_Toc71145265"/>
      <w:bookmarkStart w:id="346" w:name="_Ref67055216"/>
      <w:bookmarkEnd w:id="339"/>
      <w:bookmarkEnd w:id="340"/>
      <w:bookmarkEnd w:id="341"/>
      <w:r w:rsidRPr="00EB0B45">
        <w:rPr>
          <w:szCs w:val="22"/>
        </w:rPr>
        <w:lastRenderedPageBreak/>
        <w:t>Technical Experience and Capability</w:t>
      </w:r>
      <w:bookmarkEnd w:id="342"/>
    </w:p>
    <w:p w14:paraId="3A037E88" w14:textId="0D383D39" w:rsidR="00321161" w:rsidRPr="00EB0B45" w:rsidRDefault="00321161" w:rsidP="00B160A7">
      <w:pPr>
        <w:pStyle w:val="00Normal"/>
        <w:keepNext/>
        <w:spacing w:after="180"/>
        <w:rPr>
          <w:rFonts w:cs="Times New Roman"/>
          <w:b/>
          <w:szCs w:val="22"/>
        </w:rPr>
      </w:pPr>
      <w:r w:rsidRPr="00EB0B45">
        <w:rPr>
          <w:rFonts w:cs="Times New Roman"/>
          <w:szCs w:val="22"/>
        </w:rPr>
        <w:t xml:space="preserve"> </w:t>
      </w:r>
      <w:r w:rsidRPr="00EB0B45">
        <w:rPr>
          <w:rFonts w:cs="Times New Roman"/>
          <w:b/>
          <w:szCs w:val="22"/>
        </w:rPr>
        <w:t>(600 Points Maximum)</w:t>
      </w:r>
      <w:bookmarkEnd w:id="343"/>
      <w:bookmarkEnd w:id="344"/>
    </w:p>
    <w:p w14:paraId="3319ED51" w14:textId="12921D34" w:rsidR="00321161" w:rsidRPr="00EB0B45" w:rsidRDefault="00321161" w:rsidP="00B160A7">
      <w:pPr>
        <w:pStyle w:val="Heading4"/>
        <w:keepNext/>
        <w:numPr>
          <w:ilvl w:val="3"/>
          <w:numId w:val="6"/>
        </w:numPr>
        <w:spacing w:after="180"/>
        <w:rPr>
          <w:szCs w:val="22"/>
          <w:u w:val="single"/>
        </w:rPr>
      </w:pPr>
      <w:bookmarkStart w:id="347" w:name="_Toc71165656"/>
      <w:bookmarkStart w:id="348" w:name="_Ref71473717"/>
      <w:bookmarkEnd w:id="345"/>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7"/>
      <w:bookmarkEnd w:id="348"/>
    </w:p>
    <w:p w14:paraId="04B201F7" w14:textId="77777777" w:rsidR="00321161" w:rsidRPr="00EB0B45" w:rsidRDefault="00321161" w:rsidP="00F822DD">
      <w:pPr>
        <w:pStyle w:val="00Normal"/>
        <w:keepNext/>
        <w:spacing w:after="180"/>
        <w:rPr>
          <w:rFonts w:cs="Times New Roman"/>
          <w:szCs w:val="22"/>
        </w:rPr>
      </w:pPr>
      <w:r w:rsidRPr="00EB0B45">
        <w:rPr>
          <w:rFonts w:cs="Times New Roman"/>
          <w:szCs w:val="22"/>
        </w:rPr>
        <w:t>The Respondent’s experience and capability with project development, in accordance with the following criteria:</w:t>
      </w:r>
    </w:p>
    <w:p w14:paraId="3C02036C" w14:textId="4E8FBB81" w:rsidR="00321161" w:rsidRPr="00EB0B45" w:rsidRDefault="00321161" w:rsidP="00B160A7">
      <w:pPr>
        <w:pStyle w:val="Heading5"/>
        <w:numPr>
          <w:ilvl w:val="4"/>
          <w:numId w:val="6"/>
        </w:numPr>
        <w:spacing w:after="180"/>
        <w:rPr>
          <w:rFonts w:eastAsia="Verdana"/>
          <w:color w:val="000000"/>
          <w:szCs w:val="22"/>
        </w:rPr>
      </w:pPr>
      <w:bookmarkStart w:id="349"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xml:space="preserve">; </w:t>
      </w:r>
    </w:p>
    <w:p w14:paraId="2729DA45" w14:textId="77777777" w:rsidR="005B6B42" w:rsidRPr="005B6B42" w:rsidRDefault="00321161" w:rsidP="00B160A7">
      <w:pPr>
        <w:pStyle w:val="Heading5"/>
        <w:numPr>
          <w:ilvl w:val="4"/>
          <w:numId w:val="6"/>
        </w:numPr>
        <w:spacing w:after="180"/>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005B6B42">
        <w:rPr>
          <w:szCs w:val="22"/>
        </w:rPr>
        <w:t>; and</w:t>
      </w:r>
    </w:p>
    <w:p w14:paraId="344A23E5" w14:textId="4AD7B3A3" w:rsidR="00321161" w:rsidRPr="00EB0B45" w:rsidRDefault="005B6B42" w:rsidP="00B160A7">
      <w:pPr>
        <w:pStyle w:val="Heading5"/>
        <w:numPr>
          <w:ilvl w:val="4"/>
          <w:numId w:val="6"/>
        </w:numPr>
        <w:spacing w:after="180"/>
        <w:rPr>
          <w:rFonts w:eastAsia="Verdana"/>
          <w:color w:val="000000"/>
          <w:szCs w:val="22"/>
        </w:rPr>
      </w:pPr>
      <w:r>
        <w:rPr>
          <w:rFonts w:eastAsia="Verdana"/>
          <w:color w:val="000000"/>
          <w:szCs w:val="22"/>
        </w:rPr>
        <w:t xml:space="preserve">the </w:t>
      </w:r>
      <w:r w:rsidR="00D4005C">
        <w:rPr>
          <w:rFonts w:eastAsia="Verdana"/>
          <w:color w:val="000000"/>
          <w:szCs w:val="22"/>
        </w:rPr>
        <w:t>extent</w:t>
      </w:r>
      <w:r>
        <w:rPr>
          <w:rFonts w:eastAsia="Verdana"/>
          <w:color w:val="000000"/>
          <w:szCs w:val="22"/>
        </w:rPr>
        <w:t xml:space="preserve"> to which the Respondent and Major Team Members demonstrate experience in </w:t>
      </w:r>
      <w:r w:rsidR="002D67CA">
        <w:rPr>
          <w:rFonts w:eastAsia="Verdana"/>
          <w:color w:val="000000"/>
          <w:szCs w:val="22"/>
        </w:rPr>
        <w:t xml:space="preserve">meeting </w:t>
      </w:r>
      <w:r>
        <w:rPr>
          <w:rFonts w:eastAsia="Verdana"/>
          <w:color w:val="000000"/>
          <w:szCs w:val="22"/>
        </w:rPr>
        <w:t>DBE goals</w:t>
      </w:r>
      <w:r w:rsidR="00321161" w:rsidRPr="00EB0B45">
        <w:rPr>
          <w:rFonts w:eastAsia="Verdana"/>
          <w:color w:val="000000"/>
          <w:szCs w:val="22"/>
        </w:rPr>
        <w:t>.</w:t>
      </w:r>
    </w:p>
    <w:bookmarkEnd w:id="349"/>
    <w:p w14:paraId="1B4FE3FB" w14:textId="2E73D7FE"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r w:rsidR="00A318BD">
        <w:rPr>
          <w:rFonts w:cs="Times New Roman"/>
          <w:szCs w:val="22"/>
        </w:rPr>
        <w:t xml:space="preserve">  Respondents </w:t>
      </w:r>
      <w:r w:rsidR="00477727">
        <w:rPr>
          <w:rFonts w:cs="Times New Roman"/>
          <w:szCs w:val="22"/>
        </w:rPr>
        <w:t>are encouraged to provide</w:t>
      </w:r>
      <w:r w:rsidR="00A318BD">
        <w:rPr>
          <w:rFonts w:cs="Times New Roman"/>
          <w:szCs w:val="22"/>
        </w:rPr>
        <w:t xml:space="preserve"> a variety of different projects among </w:t>
      </w:r>
      <w:hyperlink w:anchor="FORMG_1" w:history="1">
        <w:r w:rsidR="00A318BD" w:rsidRPr="00EB0B45">
          <w:rPr>
            <w:rStyle w:val="Hyperlink"/>
            <w:szCs w:val="22"/>
          </w:rPr>
          <w:t>Form G-1</w:t>
        </w:r>
      </w:hyperlink>
      <w:r w:rsidR="00A318BD" w:rsidRPr="00EB0B45">
        <w:rPr>
          <w:szCs w:val="22"/>
        </w:rPr>
        <w:t xml:space="preserve">, </w:t>
      </w:r>
      <w:hyperlink w:anchor="FORMG_2" w:history="1">
        <w:r w:rsidR="00A318BD" w:rsidRPr="00EB0B45">
          <w:rPr>
            <w:rStyle w:val="Hyperlink"/>
            <w:szCs w:val="22"/>
          </w:rPr>
          <w:t>Form G-2</w:t>
        </w:r>
      </w:hyperlink>
      <w:r w:rsidR="00A318BD" w:rsidRPr="00EB0B45">
        <w:rPr>
          <w:szCs w:val="22"/>
        </w:rPr>
        <w:t xml:space="preserve">, </w:t>
      </w:r>
      <w:hyperlink w:anchor="FORMG_3" w:history="1">
        <w:r w:rsidR="00A318BD" w:rsidRPr="00EB0B45">
          <w:rPr>
            <w:rStyle w:val="Hyperlink"/>
            <w:szCs w:val="22"/>
          </w:rPr>
          <w:t>Form G-3</w:t>
        </w:r>
      </w:hyperlink>
      <w:r w:rsidR="00A318BD" w:rsidRPr="00EB0B45">
        <w:rPr>
          <w:szCs w:val="22"/>
        </w:rPr>
        <w:t xml:space="preserve">, </w:t>
      </w:r>
      <w:hyperlink w:anchor="FORMG_4" w:history="1">
        <w:r w:rsidR="00A318BD" w:rsidRPr="00EB0B45">
          <w:rPr>
            <w:rStyle w:val="Hyperlink"/>
            <w:szCs w:val="22"/>
          </w:rPr>
          <w:t>Form G-4</w:t>
        </w:r>
      </w:hyperlink>
      <w:r w:rsidR="00A318BD" w:rsidRPr="00EB0B45">
        <w:rPr>
          <w:szCs w:val="22"/>
        </w:rPr>
        <w:t xml:space="preserve">, </w:t>
      </w:r>
      <w:hyperlink w:anchor="FORMG_5" w:history="1">
        <w:r w:rsidR="00A318BD" w:rsidRPr="00EB0B45">
          <w:rPr>
            <w:rStyle w:val="Hyperlink"/>
            <w:szCs w:val="22"/>
          </w:rPr>
          <w:t>Form G-5</w:t>
        </w:r>
      </w:hyperlink>
      <w:r w:rsidR="00A318BD">
        <w:rPr>
          <w:szCs w:val="22"/>
        </w:rPr>
        <w:t xml:space="preserve"> </w:t>
      </w:r>
      <w:r w:rsidR="00A318BD">
        <w:t>and</w:t>
      </w:r>
      <w:r w:rsidR="00A318BD" w:rsidRPr="00EB0B45">
        <w:rPr>
          <w:szCs w:val="22"/>
        </w:rPr>
        <w:t xml:space="preserve"> </w:t>
      </w:r>
      <w:hyperlink w:anchor="FORMH_1" w:history="1">
        <w:r w:rsidR="00A318BD" w:rsidRPr="00EB0B45">
          <w:rPr>
            <w:rStyle w:val="Hyperlink"/>
            <w:szCs w:val="22"/>
          </w:rPr>
          <w:t>Form H-1</w:t>
        </w:r>
      </w:hyperlink>
      <w:r w:rsidR="008C0022">
        <w:rPr>
          <w:szCs w:val="22"/>
        </w:rPr>
        <w:t xml:space="preserve"> and such variety will be factored into the evaluation of such Respondent’s SOQ.</w:t>
      </w:r>
    </w:p>
    <w:p w14:paraId="62E9DB37" w14:textId="600DECB1"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w:t>
      </w:r>
      <w:r w:rsidR="00E975F5">
        <w:rPr>
          <w:rFonts w:cs="Times New Roman"/>
          <w:szCs w:val="22"/>
        </w:rPr>
        <w:t>development</w:t>
      </w:r>
      <w:r w:rsidR="00E975F5" w:rsidRPr="00EB0B45">
        <w:rPr>
          <w:rFonts w:cs="Times New Roman"/>
          <w:szCs w:val="22"/>
        </w:rPr>
        <w:t xml:space="preserve"> </w:t>
      </w:r>
      <w:r w:rsidRPr="00EB0B45">
        <w:rPr>
          <w:rFonts w:cs="Times New Roman"/>
          <w:szCs w:val="22"/>
        </w:rPr>
        <w:t xml:space="preserve">experience and capability.  </w:t>
      </w:r>
    </w:p>
    <w:p w14:paraId="408BAE50" w14:textId="6DDED1D7" w:rsidR="00321161" w:rsidRPr="00EB0B45" w:rsidRDefault="00321161" w:rsidP="00B160A7">
      <w:pPr>
        <w:pStyle w:val="Heading4"/>
        <w:keepNext/>
        <w:numPr>
          <w:ilvl w:val="3"/>
          <w:numId w:val="6"/>
        </w:numPr>
        <w:spacing w:after="180"/>
        <w:rPr>
          <w:szCs w:val="22"/>
          <w:u w:val="single"/>
        </w:rPr>
      </w:pPr>
      <w:bookmarkStart w:id="350" w:name="_Toc70322323"/>
      <w:bookmarkStart w:id="351" w:name="_Toc71145268"/>
      <w:bookmarkStart w:id="352" w:name="_Toc71165667"/>
      <w:bookmarkStart w:id="353" w:name="_Ref71473613"/>
      <w:bookmarkEnd w:id="346"/>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0"/>
      <w:bookmarkEnd w:id="351"/>
      <w:bookmarkEnd w:id="352"/>
      <w:bookmarkEnd w:id="353"/>
    </w:p>
    <w:p w14:paraId="49AB0B07" w14:textId="358DF6FB"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construction of projects of </w:t>
      </w:r>
      <w:r w:rsidR="00B41FC5"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41D2EED3" w14:textId="33FF5B10" w:rsidR="00321161" w:rsidRPr="00EB0B45" w:rsidRDefault="00321161" w:rsidP="00B160A7">
      <w:pPr>
        <w:pStyle w:val="Heading5"/>
        <w:numPr>
          <w:ilvl w:val="4"/>
          <w:numId w:val="6"/>
        </w:numPr>
        <w:spacing w:after="180"/>
        <w:rPr>
          <w:rFonts w:eastAsia="Verdana"/>
          <w:color w:val="000000"/>
          <w:spacing w:val="-2"/>
          <w:szCs w:val="22"/>
        </w:rPr>
      </w:pPr>
      <w:bookmarkStart w:id="354"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4"/>
    </w:p>
    <w:p w14:paraId="5420E1FA" w14:textId="77777777" w:rsidR="00321161" w:rsidRPr="00EB0B45" w:rsidRDefault="00321161" w:rsidP="00B160A7">
      <w:pPr>
        <w:pStyle w:val="Heading5"/>
        <w:numPr>
          <w:ilvl w:val="4"/>
          <w:numId w:val="6"/>
        </w:numPr>
        <w:spacing w:after="180"/>
        <w:rPr>
          <w:rFonts w:eastAsia="Verdana"/>
          <w:color w:val="000000"/>
          <w:spacing w:val="-2"/>
          <w:szCs w:val="22"/>
        </w:rPr>
      </w:pPr>
      <w:bookmarkStart w:id="355"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5981BB9B" w14:textId="2C60839A" w:rsidR="00C809B9" w:rsidRDefault="00C809B9" w:rsidP="00B160A7">
      <w:pPr>
        <w:pStyle w:val="Heading5"/>
        <w:spacing w:after="180"/>
        <w:rPr>
          <w:rFonts w:eastAsia="Verdana"/>
          <w:color w:val="000000"/>
          <w:spacing w:val="-2"/>
        </w:rPr>
      </w:pPr>
      <w:bookmarkStart w:id="356" w:name="_Toc71165670"/>
      <w:bookmarkEnd w:id="355"/>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0C8A1F0C" w14:textId="5E40080D"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6"/>
    </w:p>
    <w:p w14:paraId="29D5C010" w14:textId="73F6EA82" w:rsidR="00321161" w:rsidRPr="00EB0B45" w:rsidRDefault="00321161" w:rsidP="00B160A7">
      <w:pPr>
        <w:pStyle w:val="Heading5"/>
        <w:numPr>
          <w:ilvl w:val="4"/>
          <w:numId w:val="6"/>
        </w:numPr>
        <w:spacing w:after="180"/>
        <w:rPr>
          <w:rFonts w:eastAsia="Verdana"/>
          <w:color w:val="000000"/>
          <w:spacing w:val="-2"/>
          <w:szCs w:val="22"/>
        </w:rPr>
      </w:pPr>
      <w:bookmarkStart w:id="357"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7"/>
    </w:p>
    <w:p w14:paraId="08360234" w14:textId="290F1169" w:rsidR="00321161" w:rsidRPr="00EB0B45" w:rsidRDefault="00321161" w:rsidP="00B160A7">
      <w:pPr>
        <w:pStyle w:val="00Normal"/>
        <w:spacing w:after="18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 xml:space="preserve">similar size, scope and </w:t>
      </w:r>
      <w:r w:rsidR="00FC0593" w:rsidRPr="00EB0B45">
        <w:rPr>
          <w:rFonts w:cs="Times New Roman"/>
          <w:szCs w:val="22"/>
        </w:rPr>
        <w:lastRenderedPageBreak/>
        <w:t>complexity</w:t>
      </w:r>
      <w:r w:rsidRPr="00EB0B45">
        <w:rPr>
          <w:rFonts w:cs="Times New Roman"/>
          <w:szCs w:val="22"/>
        </w:rPr>
        <w:t>.</w:t>
      </w:r>
      <w:r w:rsidR="00FD7B46">
        <w:rPr>
          <w:rFonts w:cs="Times New Roman"/>
          <w:szCs w:val="22"/>
        </w:rPr>
        <w:t xml:space="preserve">  </w:t>
      </w:r>
      <w:r w:rsidR="00BD295D">
        <w:rPr>
          <w:rFonts w:cs="Times New Roman"/>
          <w:szCs w:val="22"/>
        </w:rPr>
        <w:t xml:space="preserve">Respondents are encouraged to provide a variety of different projects among </w:t>
      </w:r>
      <w:hyperlink w:anchor="FORMG_1" w:history="1">
        <w:r w:rsidR="00BD295D" w:rsidRPr="00EB0B45">
          <w:rPr>
            <w:rStyle w:val="Hyperlink"/>
            <w:szCs w:val="22"/>
          </w:rPr>
          <w:t>Form G-1</w:t>
        </w:r>
      </w:hyperlink>
      <w:r w:rsidR="00BD295D" w:rsidRPr="00EB0B45">
        <w:rPr>
          <w:szCs w:val="22"/>
        </w:rPr>
        <w:t xml:space="preserve">, </w:t>
      </w:r>
      <w:hyperlink w:anchor="FORMG_2" w:history="1">
        <w:r w:rsidR="00BD295D" w:rsidRPr="00EB0B45">
          <w:rPr>
            <w:rStyle w:val="Hyperlink"/>
            <w:szCs w:val="22"/>
          </w:rPr>
          <w:t>Form G-2</w:t>
        </w:r>
      </w:hyperlink>
      <w:r w:rsidR="00BD295D" w:rsidRPr="00EB0B45">
        <w:rPr>
          <w:szCs w:val="22"/>
        </w:rPr>
        <w:t xml:space="preserve">, </w:t>
      </w:r>
      <w:hyperlink w:anchor="FORMG_3" w:history="1">
        <w:r w:rsidR="00BD295D" w:rsidRPr="00EB0B45">
          <w:rPr>
            <w:rStyle w:val="Hyperlink"/>
            <w:szCs w:val="22"/>
          </w:rPr>
          <w:t>Form G-3</w:t>
        </w:r>
      </w:hyperlink>
      <w:r w:rsidR="00BD295D" w:rsidRPr="00EB0B45">
        <w:rPr>
          <w:szCs w:val="22"/>
        </w:rPr>
        <w:t xml:space="preserve">, </w:t>
      </w:r>
      <w:hyperlink w:anchor="FORMG_4" w:history="1">
        <w:r w:rsidR="00BD295D" w:rsidRPr="00EB0B45">
          <w:rPr>
            <w:rStyle w:val="Hyperlink"/>
            <w:szCs w:val="22"/>
          </w:rPr>
          <w:t>Form G-4</w:t>
        </w:r>
      </w:hyperlink>
      <w:r w:rsidR="00BD295D" w:rsidRPr="00EB0B45">
        <w:rPr>
          <w:szCs w:val="22"/>
        </w:rPr>
        <w:t xml:space="preserve">, </w:t>
      </w:r>
      <w:hyperlink w:anchor="FORMG_5" w:history="1">
        <w:r w:rsidR="00BD295D" w:rsidRPr="00EB0B45">
          <w:rPr>
            <w:rStyle w:val="Hyperlink"/>
            <w:szCs w:val="22"/>
          </w:rPr>
          <w:t>Form G-5</w:t>
        </w:r>
      </w:hyperlink>
      <w:r w:rsidR="00BD295D">
        <w:rPr>
          <w:szCs w:val="22"/>
        </w:rPr>
        <w:t xml:space="preserve"> </w:t>
      </w:r>
      <w:r w:rsidR="00BD295D">
        <w:t>and</w:t>
      </w:r>
      <w:r w:rsidR="00BD295D" w:rsidRPr="00EB0B45">
        <w:rPr>
          <w:szCs w:val="22"/>
        </w:rPr>
        <w:t xml:space="preserve"> </w:t>
      </w:r>
      <w:hyperlink w:anchor="FORMH_1" w:history="1">
        <w:r w:rsidR="00BD295D" w:rsidRPr="00EB0B45">
          <w:rPr>
            <w:rStyle w:val="Hyperlink"/>
            <w:szCs w:val="22"/>
          </w:rPr>
          <w:t>Form H-1</w:t>
        </w:r>
      </w:hyperlink>
      <w:r w:rsidR="00BD295D">
        <w:rPr>
          <w:szCs w:val="22"/>
        </w:rPr>
        <w:t xml:space="preserve"> and such variety will be factored into the evaluation of such Respondent’s SOQ.</w:t>
      </w:r>
    </w:p>
    <w:p w14:paraId="1AFF36F2" w14:textId="4D586D1E"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w:t>
      </w:r>
    </w:p>
    <w:p w14:paraId="2C8471AA" w14:textId="322EEEC8" w:rsidR="00085F73" w:rsidRPr="00EB0B45" w:rsidRDefault="00085F73" w:rsidP="00B160A7">
      <w:pPr>
        <w:pStyle w:val="00Normal"/>
        <w:spacing w:after="18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4BEBA247" w14:textId="0B50E8F5" w:rsidR="00321161" w:rsidRPr="00EB0B45" w:rsidRDefault="00321161" w:rsidP="00B160A7">
      <w:pPr>
        <w:pStyle w:val="Heading4"/>
        <w:keepNext/>
        <w:numPr>
          <w:ilvl w:val="3"/>
          <w:numId w:val="6"/>
        </w:numPr>
        <w:spacing w:after="180"/>
        <w:rPr>
          <w:szCs w:val="22"/>
          <w:u w:val="single"/>
        </w:rPr>
      </w:pPr>
      <w:bookmarkStart w:id="358" w:name="_Toc70322324"/>
      <w:bookmarkStart w:id="359" w:name="_Toc71145269"/>
      <w:bookmarkStart w:id="360" w:name="_Toc71165672"/>
      <w:r w:rsidRPr="00EB0B45">
        <w:rPr>
          <w:szCs w:val="22"/>
          <w:u w:val="single"/>
        </w:rPr>
        <w:t>Design Experience and Capability (90 Points Maximum)</w:t>
      </w:r>
    </w:p>
    <w:p w14:paraId="29BD58C2" w14:textId="545EF735"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00321161" w:rsidRPr="00EB0B45">
        <w:rPr>
          <w:rFonts w:cs="Times New Roman"/>
          <w:szCs w:val="22"/>
        </w:rPr>
        <w:t>as the Project will be evaluated in accordance with the following criteria:</w:t>
      </w:r>
    </w:p>
    <w:p w14:paraId="6002D195" w14:textId="626D80E8" w:rsidR="00321161" w:rsidRPr="00EB0B45" w:rsidRDefault="00321161" w:rsidP="00B160A7">
      <w:pPr>
        <w:pStyle w:val="Heading5"/>
        <w:numPr>
          <w:ilvl w:val="4"/>
          <w:numId w:val="6"/>
        </w:numPr>
        <w:spacing w:after="180"/>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6D007D87" w14:textId="77777777" w:rsidR="003D7008" w:rsidRDefault="00321161" w:rsidP="00B160A7">
      <w:pPr>
        <w:pStyle w:val="Heading5"/>
        <w:numPr>
          <w:ilvl w:val="4"/>
          <w:numId w:val="6"/>
        </w:numPr>
        <w:spacing w:after="180"/>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672F296D" w14:textId="523995DE" w:rsidR="00321161" w:rsidRPr="00EB0B45" w:rsidRDefault="003D7008" w:rsidP="00B160A7">
      <w:pPr>
        <w:pStyle w:val="Heading5"/>
        <w:numPr>
          <w:ilvl w:val="4"/>
          <w:numId w:val="6"/>
        </w:numPr>
        <w:spacing w:after="180"/>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00321161" w:rsidRPr="00EB0B45">
        <w:rPr>
          <w:szCs w:val="22"/>
        </w:rPr>
        <w:t>and</w:t>
      </w:r>
    </w:p>
    <w:p w14:paraId="175534CF" w14:textId="77777777" w:rsidR="00321161" w:rsidRPr="00EB0B45" w:rsidRDefault="00321161" w:rsidP="00B160A7">
      <w:pPr>
        <w:pStyle w:val="Heading5"/>
        <w:numPr>
          <w:ilvl w:val="4"/>
          <w:numId w:val="6"/>
        </w:numPr>
        <w:spacing w:after="180"/>
        <w:rPr>
          <w:szCs w:val="22"/>
        </w:rPr>
      </w:pPr>
      <w:r w:rsidRPr="00EB0B45">
        <w:rPr>
          <w:szCs w:val="22"/>
        </w:rPr>
        <w:t>the extent and depth of experience of the management team and Key Personnel for the Project as pertaining to design responsibilities.</w:t>
      </w:r>
    </w:p>
    <w:p w14:paraId="3AD7A67E" w14:textId="42EA85AF" w:rsidR="00321161" w:rsidRPr="00EB0B45" w:rsidRDefault="00321161" w:rsidP="00B160A7">
      <w:pPr>
        <w:pStyle w:val="00Normal"/>
        <w:spacing w:after="18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7E1AF993" w14:textId="3CF9CBAA" w:rsidR="00321161" w:rsidRPr="00EB0B45" w:rsidRDefault="00321161" w:rsidP="00B160A7">
      <w:pPr>
        <w:pStyle w:val="00Normal"/>
        <w:spacing w:after="18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w:t>
      </w:r>
      <w:r w:rsidR="002E637F">
        <w:rPr>
          <w:rFonts w:cs="Times New Roman"/>
          <w:szCs w:val="22"/>
        </w:rPr>
        <w:t xml:space="preserve">Respondents are encouraged to provide a variety of different projects among </w:t>
      </w:r>
      <w:hyperlink w:anchor="FORMG_1" w:history="1">
        <w:r w:rsidR="002E637F" w:rsidRPr="00EB0B45">
          <w:rPr>
            <w:rStyle w:val="Hyperlink"/>
            <w:szCs w:val="22"/>
          </w:rPr>
          <w:t>Form G-1</w:t>
        </w:r>
      </w:hyperlink>
      <w:r w:rsidR="002E637F" w:rsidRPr="00EB0B45">
        <w:rPr>
          <w:szCs w:val="22"/>
        </w:rPr>
        <w:t xml:space="preserve">, </w:t>
      </w:r>
      <w:hyperlink w:anchor="FORMG_2" w:history="1">
        <w:r w:rsidR="002E637F" w:rsidRPr="00EB0B45">
          <w:rPr>
            <w:rStyle w:val="Hyperlink"/>
            <w:szCs w:val="22"/>
          </w:rPr>
          <w:t>Form G-2</w:t>
        </w:r>
      </w:hyperlink>
      <w:r w:rsidR="002E637F" w:rsidRPr="00EB0B45">
        <w:rPr>
          <w:szCs w:val="22"/>
        </w:rPr>
        <w:t xml:space="preserve">, </w:t>
      </w:r>
      <w:hyperlink w:anchor="FORMG_3" w:history="1">
        <w:r w:rsidR="002E637F" w:rsidRPr="00EB0B45">
          <w:rPr>
            <w:rStyle w:val="Hyperlink"/>
            <w:szCs w:val="22"/>
          </w:rPr>
          <w:t>Form G-3</w:t>
        </w:r>
      </w:hyperlink>
      <w:r w:rsidR="002E637F" w:rsidRPr="00EB0B45">
        <w:rPr>
          <w:szCs w:val="22"/>
        </w:rPr>
        <w:t xml:space="preserve">, </w:t>
      </w:r>
      <w:hyperlink w:anchor="FORMG_4" w:history="1">
        <w:r w:rsidR="002E637F" w:rsidRPr="00EB0B45">
          <w:rPr>
            <w:rStyle w:val="Hyperlink"/>
            <w:szCs w:val="22"/>
          </w:rPr>
          <w:t>Form G-4</w:t>
        </w:r>
      </w:hyperlink>
      <w:r w:rsidR="002E637F" w:rsidRPr="00EB0B45">
        <w:rPr>
          <w:szCs w:val="22"/>
        </w:rPr>
        <w:t xml:space="preserve">, </w:t>
      </w:r>
      <w:hyperlink w:anchor="FORMG_5" w:history="1">
        <w:r w:rsidR="002E637F" w:rsidRPr="00EB0B45">
          <w:rPr>
            <w:rStyle w:val="Hyperlink"/>
            <w:szCs w:val="22"/>
          </w:rPr>
          <w:t>Form G-5</w:t>
        </w:r>
      </w:hyperlink>
      <w:r w:rsidR="002E637F">
        <w:rPr>
          <w:szCs w:val="22"/>
        </w:rPr>
        <w:t xml:space="preserve"> </w:t>
      </w:r>
      <w:r w:rsidR="002E637F">
        <w:t>and</w:t>
      </w:r>
      <w:r w:rsidR="002E637F" w:rsidRPr="00EB0B45">
        <w:rPr>
          <w:szCs w:val="22"/>
        </w:rPr>
        <w:t xml:space="preserve"> </w:t>
      </w:r>
      <w:hyperlink w:anchor="FORMH_1" w:history="1">
        <w:r w:rsidR="002E637F" w:rsidRPr="00EB0B45">
          <w:rPr>
            <w:rStyle w:val="Hyperlink"/>
            <w:szCs w:val="22"/>
          </w:rPr>
          <w:t>Form H-1</w:t>
        </w:r>
      </w:hyperlink>
      <w:r w:rsidR="002E637F">
        <w:rPr>
          <w:szCs w:val="22"/>
        </w:rPr>
        <w:t xml:space="preserve"> and such variety will be factored into the evaluation of such Respondent’s SOQ.</w:t>
      </w:r>
    </w:p>
    <w:p w14:paraId="6BE57961" w14:textId="15F5F52F" w:rsidR="00321161" w:rsidRPr="00EB0B45" w:rsidRDefault="00321161" w:rsidP="00B160A7">
      <w:pPr>
        <w:pStyle w:val="Heading4"/>
        <w:keepNext/>
        <w:numPr>
          <w:ilvl w:val="3"/>
          <w:numId w:val="6"/>
        </w:numPr>
        <w:spacing w:after="180"/>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8"/>
      <w:bookmarkEnd w:id="359"/>
      <w:bookmarkEnd w:id="360"/>
    </w:p>
    <w:p w14:paraId="5D6E7D8A" w14:textId="23D19917" w:rsidR="00321161" w:rsidRPr="00EB0B45" w:rsidRDefault="00412F3C" w:rsidP="00B160A7">
      <w:pPr>
        <w:pStyle w:val="00Normal"/>
        <w:spacing w:after="180"/>
        <w:rPr>
          <w:rFonts w:cs="Times New Roman"/>
          <w:szCs w:val="22"/>
        </w:rPr>
      </w:pPr>
      <w:r>
        <w:rPr>
          <w:rFonts w:cs="Times New Roman"/>
          <w:szCs w:val="22"/>
        </w:rPr>
        <w:t>T</w:t>
      </w:r>
      <w:r w:rsidR="00321161" w:rsidRPr="00EB0B45">
        <w:rPr>
          <w:rFonts w:cs="Times New Roman"/>
          <w:szCs w:val="22"/>
        </w:rPr>
        <w:t xml:space="preserve">he Respondent’s specific experience and capabilities with respect to maintenance for Alternative Project Delivery of projects of </w:t>
      </w:r>
      <w:r w:rsidR="00FC0593" w:rsidRPr="00EB0B45">
        <w:rPr>
          <w:rFonts w:cs="Times New Roman"/>
          <w:szCs w:val="22"/>
        </w:rPr>
        <w:t>similar size, scope and complexity</w:t>
      </w:r>
      <w:r w:rsidR="00321161" w:rsidRPr="00EB0B45">
        <w:rPr>
          <w:rFonts w:cs="Times New Roman"/>
          <w:szCs w:val="22"/>
        </w:rPr>
        <w:t xml:space="preserve"> as the Project will be evaluated in accordance with the following criteria: </w:t>
      </w:r>
    </w:p>
    <w:p w14:paraId="72D30859" w14:textId="48212ADA" w:rsidR="00321161" w:rsidRPr="00EB0B45" w:rsidRDefault="00321161" w:rsidP="00B160A7">
      <w:pPr>
        <w:pStyle w:val="Heading5"/>
        <w:numPr>
          <w:ilvl w:val="4"/>
          <w:numId w:val="6"/>
        </w:numPr>
        <w:spacing w:after="180"/>
        <w:rPr>
          <w:rFonts w:eastAsia="Verdana"/>
          <w:color w:val="000000"/>
          <w:spacing w:val="-2"/>
          <w:szCs w:val="22"/>
        </w:rPr>
      </w:pPr>
      <w:bookmarkStart w:id="361"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1"/>
    </w:p>
    <w:p w14:paraId="24F429C8" w14:textId="77777777" w:rsidR="00321161" w:rsidRPr="00EB0B45" w:rsidRDefault="00321161" w:rsidP="00B160A7">
      <w:pPr>
        <w:pStyle w:val="Heading5"/>
        <w:numPr>
          <w:ilvl w:val="4"/>
          <w:numId w:val="6"/>
        </w:numPr>
        <w:spacing w:after="180"/>
        <w:rPr>
          <w:rFonts w:eastAsia="Verdana"/>
          <w:color w:val="000000"/>
          <w:spacing w:val="-2"/>
          <w:szCs w:val="22"/>
        </w:rPr>
      </w:pPr>
      <w:bookmarkStart w:id="362"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2"/>
    </w:p>
    <w:p w14:paraId="45F3A36A" w14:textId="77777777" w:rsidR="00321161" w:rsidRPr="00EB0B45" w:rsidRDefault="00321161" w:rsidP="00B160A7">
      <w:pPr>
        <w:pStyle w:val="Heading5"/>
        <w:numPr>
          <w:ilvl w:val="4"/>
          <w:numId w:val="6"/>
        </w:numPr>
        <w:spacing w:after="180"/>
        <w:rPr>
          <w:rFonts w:eastAsia="Verdana"/>
          <w:color w:val="000000"/>
          <w:spacing w:val="-2"/>
          <w:szCs w:val="22"/>
        </w:rPr>
      </w:pPr>
      <w:bookmarkStart w:id="363" w:name="_Toc71165675"/>
      <w:r w:rsidRPr="00EB0B45">
        <w:rPr>
          <w:rFonts w:eastAsia="Verdana"/>
          <w:color w:val="000000"/>
          <w:spacing w:val="-2"/>
          <w:szCs w:val="22"/>
        </w:rPr>
        <w:lastRenderedPageBreak/>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3"/>
    </w:p>
    <w:p w14:paraId="3CC8ED14" w14:textId="2F2F92C3" w:rsidR="00FD7B46" w:rsidRDefault="00557169" w:rsidP="00B160A7">
      <w:pPr>
        <w:pStyle w:val="00Normal"/>
        <w:spacing w:after="180"/>
        <w:rPr>
          <w:rFonts w:cs="Times New Roman"/>
          <w:szCs w:val="22"/>
        </w:rPr>
      </w:pPr>
      <w:r>
        <w:rPr>
          <w:rFonts w:cs="Times New Roman"/>
          <w:szCs w:val="22"/>
        </w:rPr>
        <w:t xml:space="preserve">Respondents are encouraged to provide a variety of different projects among </w:t>
      </w:r>
      <w:hyperlink w:anchor="FORMG_1" w:history="1">
        <w:r w:rsidRPr="00EB0B45">
          <w:rPr>
            <w:rStyle w:val="Hyperlink"/>
            <w:szCs w:val="22"/>
          </w:rPr>
          <w:t>Form G-1</w:t>
        </w:r>
      </w:hyperlink>
      <w:r w:rsidRPr="00EB0B45">
        <w:rPr>
          <w:szCs w:val="22"/>
        </w:rPr>
        <w:t xml:space="preserve">, </w:t>
      </w:r>
      <w:hyperlink w:anchor="FORMG_2" w:history="1">
        <w:r w:rsidRPr="00EB0B45">
          <w:rPr>
            <w:rStyle w:val="Hyperlink"/>
            <w:szCs w:val="22"/>
          </w:rPr>
          <w:t>Form G-2</w:t>
        </w:r>
      </w:hyperlink>
      <w:r w:rsidRPr="00EB0B45">
        <w:rPr>
          <w:szCs w:val="22"/>
        </w:rPr>
        <w:t xml:space="preserve">, </w:t>
      </w:r>
      <w:hyperlink w:anchor="FORMG_3" w:history="1">
        <w:r w:rsidRPr="00EB0B45">
          <w:rPr>
            <w:rStyle w:val="Hyperlink"/>
            <w:szCs w:val="22"/>
          </w:rPr>
          <w:t>Form G-3</w:t>
        </w:r>
      </w:hyperlink>
      <w:r w:rsidRPr="00EB0B45">
        <w:rPr>
          <w:szCs w:val="22"/>
        </w:rPr>
        <w:t xml:space="preserve">, </w:t>
      </w:r>
      <w:hyperlink w:anchor="FORMG_4" w:history="1">
        <w:r w:rsidRPr="00EB0B45">
          <w:rPr>
            <w:rStyle w:val="Hyperlink"/>
            <w:szCs w:val="22"/>
          </w:rPr>
          <w:t>Form G-4</w:t>
        </w:r>
      </w:hyperlink>
      <w:r w:rsidRPr="00EB0B45">
        <w:rPr>
          <w:szCs w:val="22"/>
        </w:rPr>
        <w:t xml:space="preserve">, </w:t>
      </w:r>
      <w:hyperlink w:anchor="FORMG_5" w:history="1">
        <w:r w:rsidRPr="00EB0B45">
          <w:rPr>
            <w:rStyle w:val="Hyperlink"/>
            <w:szCs w:val="22"/>
          </w:rPr>
          <w:t>Form G-5</w:t>
        </w:r>
      </w:hyperlink>
      <w:r>
        <w:rPr>
          <w:szCs w:val="22"/>
        </w:rPr>
        <w:t xml:space="preserve"> </w:t>
      </w:r>
      <w:r>
        <w:t>and</w:t>
      </w:r>
      <w:r w:rsidRPr="00EB0B45">
        <w:rPr>
          <w:szCs w:val="22"/>
        </w:rPr>
        <w:t xml:space="preserve"> </w:t>
      </w:r>
      <w:hyperlink w:anchor="FORMH_1" w:history="1">
        <w:r w:rsidRPr="00EB0B45">
          <w:rPr>
            <w:rStyle w:val="Hyperlink"/>
            <w:szCs w:val="22"/>
          </w:rPr>
          <w:t>Form H-1</w:t>
        </w:r>
      </w:hyperlink>
      <w:r>
        <w:rPr>
          <w:szCs w:val="22"/>
        </w:rPr>
        <w:t xml:space="preserve"> and such variety will be factored into the evaluation of such Respondent’s SOQ.</w:t>
      </w:r>
    </w:p>
    <w:p w14:paraId="2ED0F778" w14:textId="3CB66BFD"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sidDel="00D87070">
        <w:rPr>
          <w:rFonts w:cs="Times New Roman"/>
          <w:szCs w:val="22"/>
        </w:rPr>
        <w:t xml:space="preserve"> </w:t>
      </w:r>
      <w:r w:rsidRPr="00EB0B45">
        <w:rPr>
          <w:rFonts w:cs="Times New Roman"/>
          <w:szCs w:val="22"/>
        </w:rPr>
        <w:t xml:space="preserve">(Technical Qualifications – Maintenance).  </w:t>
      </w:r>
    </w:p>
    <w:p w14:paraId="6EC0FDD7" w14:textId="2C1C46A9" w:rsidR="00782696" w:rsidRPr="00EB0B45" w:rsidRDefault="00471BF0" w:rsidP="00B160A7">
      <w:pPr>
        <w:pStyle w:val="Heading3"/>
        <w:numPr>
          <w:ilvl w:val="2"/>
          <w:numId w:val="6"/>
        </w:numPr>
        <w:spacing w:after="180"/>
        <w:ind w:left="2160" w:hanging="2160"/>
        <w:rPr>
          <w:vanish/>
          <w:color w:val="FF0000"/>
          <w:szCs w:val="22"/>
          <w:specVanish/>
        </w:rPr>
      </w:pPr>
      <w:bookmarkStart w:id="364" w:name="_Toc78273147"/>
      <w:bookmarkStart w:id="365" w:name="_Toc71165676"/>
      <w:bookmarkStart w:id="366" w:name="_Toc70322325"/>
      <w:bookmarkStart w:id="367" w:name="_Toc71145270"/>
      <w:r w:rsidRPr="00EB0B45">
        <w:rPr>
          <w:szCs w:val="22"/>
        </w:rPr>
        <w:t>Investment and</w:t>
      </w:r>
      <w:r w:rsidR="00321161" w:rsidRPr="00EB0B45">
        <w:rPr>
          <w:szCs w:val="22"/>
        </w:rPr>
        <w:t xml:space="preserve"> Financing Experience</w:t>
      </w:r>
      <w:bookmarkEnd w:id="364"/>
    </w:p>
    <w:p w14:paraId="21B287E5" w14:textId="1D56785C" w:rsidR="00321161" w:rsidRPr="00EB0B45" w:rsidRDefault="00321161" w:rsidP="00B160A7">
      <w:pPr>
        <w:pStyle w:val="00Normal"/>
        <w:spacing w:after="180"/>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5"/>
    </w:p>
    <w:bookmarkEnd w:id="366"/>
    <w:bookmarkEnd w:id="367"/>
    <w:p w14:paraId="721FBF7D" w14:textId="77777777" w:rsidR="00321161" w:rsidRPr="00EB0B45" w:rsidRDefault="00321161" w:rsidP="00B160A7">
      <w:pPr>
        <w:pStyle w:val="00Normal"/>
        <w:spacing w:after="18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47020EA7" w14:textId="2A093A07" w:rsidR="00321161" w:rsidRPr="00EB0B45" w:rsidRDefault="00321161" w:rsidP="00B160A7">
      <w:pPr>
        <w:pStyle w:val="Heading4"/>
        <w:spacing w:after="180"/>
        <w:rPr>
          <w:szCs w:val="22"/>
        </w:rPr>
      </w:pPr>
      <w:bookmarkStart w:id="368"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8"/>
      <w:r w:rsidRPr="00EB0B45">
        <w:rPr>
          <w:szCs w:val="22"/>
        </w:rPr>
        <w:t xml:space="preserve"> </w:t>
      </w:r>
    </w:p>
    <w:p w14:paraId="34F8FA67" w14:textId="164188B7" w:rsidR="00321161" w:rsidRPr="00EB0B45" w:rsidRDefault="00321161" w:rsidP="00B160A7">
      <w:pPr>
        <w:pStyle w:val="Heading4"/>
        <w:spacing w:after="180"/>
        <w:rPr>
          <w:szCs w:val="22"/>
        </w:rPr>
      </w:pPr>
      <w:bookmarkStart w:id="369"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69"/>
      <w:r w:rsidRPr="00EB0B45">
        <w:rPr>
          <w:szCs w:val="22"/>
        </w:rPr>
        <w:t xml:space="preserve"> </w:t>
      </w:r>
    </w:p>
    <w:p w14:paraId="4EAB242C" w14:textId="7304775E" w:rsidR="00321161" w:rsidRPr="00EB0B45" w:rsidRDefault="00321161" w:rsidP="00B160A7">
      <w:pPr>
        <w:pStyle w:val="Heading4"/>
        <w:spacing w:after="180"/>
        <w:rPr>
          <w:szCs w:val="22"/>
        </w:rPr>
      </w:pPr>
      <w:bookmarkStart w:id="370"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0"/>
    </w:p>
    <w:p w14:paraId="16979543" w14:textId="4167B650" w:rsidR="00321161" w:rsidRPr="00EB0B45" w:rsidRDefault="00321161" w:rsidP="00B160A7">
      <w:pPr>
        <w:pStyle w:val="00Normal"/>
        <w:spacing w:after="18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xml:space="preserve">) financing and managing projects of a similar or greater size than </w:t>
      </w:r>
      <w:r w:rsidR="00D45189">
        <w:rPr>
          <w:rFonts w:cs="Times New Roman"/>
          <w:szCs w:val="22"/>
        </w:rPr>
        <w:t xml:space="preserve">$1 billion </w:t>
      </w:r>
      <w:r w:rsidRPr="00EB0B45">
        <w:rPr>
          <w:rFonts w:cs="Times New Roman"/>
          <w:szCs w:val="22"/>
        </w:rPr>
        <w:t>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r w:rsidR="00FD7B46">
        <w:rPr>
          <w:rFonts w:cs="Times New Roman"/>
          <w:szCs w:val="22"/>
        </w:rPr>
        <w:t xml:space="preserve">  </w:t>
      </w:r>
      <w:r w:rsidR="00557169">
        <w:rPr>
          <w:rFonts w:cs="Times New Roman"/>
          <w:szCs w:val="22"/>
        </w:rPr>
        <w:t xml:space="preserve">Respondents are encouraged to provide a variety of different projects among </w:t>
      </w:r>
      <w:hyperlink w:anchor="FORMG_1" w:history="1">
        <w:r w:rsidR="00557169" w:rsidRPr="00EB0B45">
          <w:rPr>
            <w:rStyle w:val="Hyperlink"/>
            <w:szCs w:val="22"/>
          </w:rPr>
          <w:t>Form G-1</w:t>
        </w:r>
      </w:hyperlink>
      <w:r w:rsidR="00557169" w:rsidRPr="00EB0B45">
        <w:rPr>
          <w:szCs w:val="22"/>
        </w:rPr>
        <w:t xml:space="preserve">, </w:t>
      </w:r>
      <w:hyperlink w:anchor="FORMG_2" w:history="1">
        <w:r w:rsidR="00557169" w:rsidRPr="00EB0B45">
          <w:rPr>
            <w:rStyle w:val="Hyperlink"/>
            <w:szCs w:val="22"/>
          </w:rPr>
          <w:t>Form G-2</w:t>
        </w:r>
      </w:hyperlink>
      <w:r w:rsidR="00557169" w:rsidRPr="00EB0B45">
        <w:rPr>
          <w:szCs w:val="22"/>
        </w:rPr>
        <w:t xml:space="preserve">, </w:t>
      </w:r>
      <w:hyperlink w:anchor="FORMG_3" w:history="1">
        <w:r w:rsidR="00557169" w:rsidRPr="00EB0B45">
          <w:rPr>
            <w:rStyle w:val="Hyperlink"/>
            <w:szCs w:val="22"/>
          </w:rPr>
          <w:t>Form G-3</w:t>
        </w:r>
      </w:hyperlink>
      <w:r w:rsidR="00557169" w:rsidRPr="00EB0B45">
        <w:rPr>
          <w:szCs w:val="22"/>
        </w:rPr>
        <w:t xml:space="preserve">, </w:t>
      </w:r>
      <w:hyperlink w:anchor="FORMG_4" w:history="1">
        <w:r w:rsidR="00557169" w:rsidRPr="00EB0B45">
          <w:rPr>
            <w:rStyle w:val="Hyperlink"/>
            <w:szCs w:val="22"/>
          </w:rPr>
          <w:t>Form G-4</w:t>
        </w:r>
      </w:hyperlink>
      <w:r w:rsidR="00557169" w:rsidRPr="00EB0B45">
        <w:rPr>
          <w:szCs w:val="22"/>
        </w:rPr>
        <w:t xml:space="preserve">, </w:t>
      </w:r>
      <w:hyperlink w:anchor="FORMG_5" w:history="1">
        <w:r w:rsidR="00557169" w:rsidRPr="00EB0B45">
          <w:rPr>
            <w:rStyle w:val="Hyperlink"/>
            <w:szCs w:val="22"/>
          </w:rPr>
          <w:t>Form G-5</w:t>
        </w:r>
      </w:hyperlink>
      <w:r w:rsidR="00557169">
        <w:rPr>
          <w:szCs w:val="22"/>
        </w:rPr>
        <w:t xml:space="preserve"> </w:t>
      </w:r>
      <w:r w:rsidR="00557169">
        <w:t>and</w:t>
      </w:r>
      <w:r w:rsidR="00557169" w:rsidRPr="00EB0B45">
        <w:rPr>
          <w:szCs w:val="22"/>
        </w:rPr>
        <w:t xml:space="preserve"> </w:t>
      </w:r>
      <w:hyperlink w:anchor="FORMH_1" w:history="1">
        <w:r w:rsidR="00557169" w:rsidRPr="00EB0B45">
          <w:rPr>
            <w:rStyle w:val="Hyperlink"/>
            <w:szCs w:val="22"/>
          </w:rPr>
          <w:t>Form H-1</w:t>
        </w:r>
      </w:hyperlink>
      <w:r w:rsidR="00557169">
        <w:rPr>
          <w:szCs w:val="22"/>
        </w:rPr>
        <w:t xml:space="preserve"> and such variety will be factored into the evaluation of such Respondent’s SOQ.</w:t>
      </w:r>
      <w:r w:rsidR="001917DA">
        <w:rPr>
          <w:szCs w:val="22"/>
        </w:rPr>
        <w:t xml:space="preserve"> </w:t>
      </w:r>
    </w:p>
    <w:p w14:paraId="5045E6AF" w14:textId="3CEB53C0" w:rsidR="00321161" w:rsidRPr="00EB0B45" w:rsidRDefault="00321161" w:rsidP="00B160A7">
      <w:pPr>
        <w:pStyle w:val="00Normal"/>
        <w:spacing w:after="18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sidDel="00E35A92">
        <w:rPr>
          <w:rFonts w:cs="Times New Roman"/>
          <w:szCs w:val="22"/>
        </w:rPr>
        <w:t xml:space="preserve"> </w:t>
      </w:r>
      <w:r w:rsidRPr="00EB0B45">
        <w:rPr>
          <w:rFonts w:cs="Times New Roman"/>
          <w:szCs w:val="22"/>
        </w:rPr>
        <w:t>(Equity Member References) to obtain feedback which will be taken into account when evaluating the Respondent’s development and financing experience.</w:t>
      </w:r>
      <w:r w:rsidR="00557169">
        <w:rPr>
          <w:rFonts w:cs="Times New Roman"/>
          <w:szCs w:val="22"/>
        </w:rPr>
        <w:t xml:space="preserve"> </w:t>
      </w:r>
    </w:p>
    <w:p w14:paraId="66A5B692" w14:textId="77777777" w:rsidR="00782696" w:rsidRPr="00EB0B45" w:rsidRDefault="00321161" w:rsidP="00B160A7">
      <w:pPr>
        <w:pStyle w:val="Heading3"/>
        <w:numPr>
          <w:ilvl w:val="2"/>
          <w:numId w:val="6"/>
        </w:numPr>
        <w:spacing w:after="180"/>
        <w:ind w:left="2160" w:hanging="2160"/>
        <w:rPr>
          <w:vanish/>
          <w:color w:val="FF0000"/>
          <w:szCs w:val="22"/>
          <w:specVanish/>
        </w:rPr>
      </w:pPr>
      <w:bookmarkStart w:id="371" w:name="_Toc72429572"/>
      <w:bookmarkStart w:id="372" w:name="_Toc72765872"/>
      <w:bookmarkStart w:id="373" w:name="_Toc72429573"/>
      <w:bookmarkStart w:id="374" w:name="_Toc72765873"/>
      <w:bookmarkStart w:id="375" w:name="_Toc72429574"/>
      <w:bookmarkStart w:id="376" w:name="_Toc72765874"/>
      <w:bookmarkStart w:id="377" w:name="_Ref76588282"/>
      <w:bookmarkStart w:id="378" w:name="_Toc78273148"/>
      <w:bookmarkStart w:id="379" w:name="_Toc70322327"/>
      <w:bookmarkStart w:id="380" w:name="_Toc71145272"/>
      <w:bookmarkStart w:id="381" w:name="_Toc71165684"/>
      <w:bookmarkEnd w:id="371"/>
      <w:bookmarkEnd w:id="372"/>
      <w:bookmarkEnd w:id="373"/>
      <w:bookmarkEnd w:id="374"/>
      <w:bookmarkEnd w:id="375"/>
      <w:bookmarkEnd w:id="376"/>
      <w:r w:rsidRPr="00EB0B45">
        <w:rPr>
          <w:szCs w:val="22"/>
        </w:rPr>
        <w:t>Project Development Understanding and Approach</w:t>
      </w:r>
      <w:bookmarkEnd w:id="377"/>
      <w:bookmarkEnd w:id="378"/>
    </w:p>
    <w:p w14:paraId="589DA412" w14:textId="0FAD1652" w:rsidR="00321161" w:rsidRPr="00EB0B45" w:rsidRDefault="00321161" w:rsidP="00B160A7">
      <w:pPr>
        <w:pStyle w:val="00Normal"/>
        <w:spacing w:after="180"/>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2AC3788" w14:textId="77777777" w:rsidR="00321161" w:rsidRPr="00EB0B45" w:rsidRDefault="00321161" w:rsidP="00B160A7">
      <w:pPr>
        <w:pStyle w:val="00Normal"/>
        <w:spacing w:after="180"/>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13DB32F4" w14:textId="77777777" w:rsidR="00321161" w:rsidRPr="00EB0B45" w:rsidRDefault="00321161" w:rsidP="00B160A7">
      <w:pPr>
        <w:pStyle w:val="Heading4"/>
        <w:numPr>
          <w:ilvl w:val="3"/>
          <w:numId w:val="6"/>
        </w:numPr>
        <w:spacing w:after="180"/>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5B3E663F" w14:textId="77777777" w:rsidR="00321161" w:rsidRPr="00EB0B45" w:rsidRDefault="00321161" w:rsidP="00B160A7">
      <w:pPr>
        <w:pStyle w:val="Heading4"/>
        <w:numPr>
          <w:ilvl w:val="3"/>
          <w:numId w:val="6"/>
        </w:numPr>
        <w:spacing w:after="180"/>
        <w:rPr>
          <w:szCs w:val="22"/>
        </w:rPr>
      </w:pPr>
      <w:bookmarkStart w:id="389" w:name="_Toc71165686"/>
      <w:r w:rsidRPr="00EB0B45">
        <w:rPr>
          <w:szCs w:val="22"/>
        </w:rPr>
        <w:t>the Respondent’s approach to the Pre-Development Work;</w:t>
      </w:r>
      <w:bookmarkEnd w:id="389"/>
    </w:p>
    <w:p w14:paraId="03E57427" w14:textId="77777777" w:rsidR="00321161" w:rsidRPr="00EB0B45" w:rsidRDefault="00321161" w:rsidP="00B160A7">
      <w:pPr>
        <w:pStyle w:val="Heading4"/>
        <w:numPr>
          <w:ilvl w:val="3"/>
          <w:numId w:val="6"/>
        </w:numPr>
        <w:spacing w:after="180"/>
        <w:rPr>
          <w:szCs w:val="22"/>
        </w:rPr>
      </w:pPr>
      <w:r w:rsidRPr="00EB0B45">
        <w:rPr>
          <w:szCs w:val="22"/>
        </w:rPr>
        <w:t>the Respondent’s approach to securing funding commitments for the Pre-Development Work, including relevant experience funding pre-development work on other projects;</w:t>
      </w:r>
    </w:p>
    <w:p w14:paraId="6B02DFDB" w14:textId="0661FF5A" w:rsidR="00465347" w:rsidRDefault="00465347" w:rsidP="00B160A7">
      <w:pPr>
        <w:pStyle w:val="Heading4"/>
        <w:numPr>
          <w:ilvl w:val="3"/>
          <w:numId w:val="6"/>
        </w:numPr>
        <w:spacing w:after="180"/>
        <w:rPr>
          <w:szCs w:val="22"/>
        </w:rPr>
      </w:pPr>
      <w:bookmarkStart w:id="390" w:name="_Toc71165687"/>
      <w:r>
        <w:rPr>
          <w:szCs w:val="22"/>
        </w:rPr>
        <w:t>the Respondent’s approach to quality assurance of the overall design and construction of the Project;</w:t>
      </w:r>
    </w:p>
    <w:p w14:paraId="14A5B9E9" w14:textId="2BFEDA21" w:rsidR="00321161" w:rsidRPr="00EB0B45" w:rsidRDefault="00321161" w:rsidP="00B160A7">
      <w:pPr>
        <w:pStyle w:val="Heading4"/>
        <w:numPr>
          <w:ilvl w:val="3"/>
          <w:numId w:val="6"/>
        </w:numPr>
        <w:spacing w:after="180"/>
        <w:rPr>
          <w:szCs w:val="22"/>
        </w:rPr>
      </w:pPr>
      <w:r w:rsidRPr="00EB0B45">
        <w:rPr>
          <w:szCs w:val="22"/>
        </w:rPr>
        <w:lastRenderedPageBreak/>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4D9ECE6" w14:textId="01318D74" w:rsidR="00321161" w:rsidRPr="00EB0B45" w:rsidRDefault="00321161" w:rsidP="00B160A7">
      <w:pPr>
        <w:pStyle w:val="Heading4"/>
        <w:numPr>
          <w:ilvl w:val="3"/>
          <w:numId w:val="6"/>
        </w:numPr>
        <w:spacing w:after="180"/>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r w:rsidR="004C2EAE">
        <w:rPr>
          <w:szCs w:val="22"/>
        </w:rPr>
        <w:t xml:space="preserve">, including steps to </w:t>
      </w:r>
      <w:r w:rsidR="003D4CA5">
        <w:rPr>
          <w:szCs w:val="22"/>
        </w:rPr>
        <w:t>meet</w:t>
      </w:r>
      <w:r w:rsidR="00343DA4">
        <w:rPr>
          <w:szCs w:val="22"/>
        </w:rPr>
        <w:t xml:space="preserve"> </w:t>
      </w:r>
      <w:r w:rsidR="00D5010B">
        <w:rPr>
          <w:szCs w:val="22"/>
        </w:rPr>
        <w:t>DBE goal</w:t>
      </w:r>
      <w:r w:rsidR="00343DA4">
        <w:rPr>
          <w:szCs w:val="22"/>
        </w:rPr>
        <w:t>s</w:t>
      </w:r>
      <w:r w:rsidRPr="00EB0B45">
        <w:rPr>
          <w:szCs w:val="22"/>
        </w:rPr>
        <w:t>.</w:t>
      </w:r>
      <w:bookmarkEnd w:id="391"/>
    </w:p>
    <w:p w14:paraId="2761F173"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2" w:name="_Toc71145273"/>
      <w:bookmarkStart w:id="393" w:name="_Toc71165689"/>
      <w:bookmarkStart w:id="394" w:name="_Toc78273149"/>
      <w:r w:rsidRPr="00EB0B45">
        <w:rPr>
          <w:szCs w:val="22"/>
        </w:rPr>
        <w:t>Affiliate Experience</w:t>
      </w:r>
      <w:bookmarkEnd w:id="392"/>
      <w:bookmarkEnd w:id="393"/>
      <w:bookmarkEnd w:id="394"/>
    </w:p>
    <w:p w14:paraId="73787D99" w14:textId="54342BA1" w:rsidR="00321161" w:rsidRPr="00EB0B45" w:rsidRDefault="00321161" w:rsidP="00B160A7">
      <w:pPr>
        <w:pStyle w:val="00Normal"/>
        <w:spacing w:after="180"/>
        <w:rPr>
          <w:rFonts w:cs="Times New Roman"/>
          <w:szCs w:val="22"/>
        </w:rPr>
      </w:pPr>
      <w:r w:rsidRPr="00EB0B45">
        <w:rPr>
          <w:rFonts w:cs="Times New Roman"/>
          <w:szCs w:val="22"/>
        </w:rPr>
        <w:t xml:space="preserve">Except as otherwise expressly </w:t>
      </w:r>
      <w:r w:rsidR="004432FA">
        <w:rPr>
          <w:rFonts w:cs="Times New Roman"/>
          <w:szCs w:val="22"/>
        </w:rPr>
        <w:t xml:space="preserve">permitted or </w:t>
      </w:r>
      <w:r w:rsidRPr="00EB0B45">
        <w:rPr>
          <w:rFonts w:cs="Times New Roman"/>
          <w:szCs w:val="22"/>
        </w:rPr>
        <w:t>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707758F4" w14:textId="77777777" w:rsidR="00321161" w:rsidRPr="00EB0B45" w:rsidRDefault="00321161" w:rsidP="00B160A7">
      <w:pPr>
        <w:pStyle w:val="Heading1"/>
        <w:numPr>
          <w:ilvl w:val="0"/>
          <w:numId w:val="6"/>
        </w:numPr>
        <w:spacing w:after="180"/>
        <w:rPr>
          <w:szCs w:val="22"/>
        </w:rPr>
      </w:pPr>
      <w:bookmarkStart w:id="395" w:name="_Toc71145274"/>
      <w:bookmarkStart w:id="396" w:name="_Toc71165690"/>
      <w:bookmarkStart w:id="397" w:name="_Toc7827315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D9C8AF1"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398" w:name="7.1._Improper_Communications_and_Contact"/>
      <w:bookmarkStart w:id="399" w:name="_Ref63085418"/>
      <w:bookmarkStart w:id="400" w:name="_Toc71145275"/>
      <w:bookmarkStart w:id="401" w:name="_Toc71165691"/>
      <w:bookmarkStart w:id="402" w:name="_Toc7827315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698B1498" w14:textId="77777777" w:rsidR="00321161" w:rsidRPr="00EB0B45" w:rsidRDefault="00321161" w:rsidP="00B160A7">
      <w:pPr>
        <w:pStyle w:val="00Normal"/>
        <w:spacing w:after="180"/>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17A1EB48" w14:textId="77777777" w:rsidR="00321161" w:rsidRPr="00EB0B45" w:rsidRDefault="00321161" w:rsidP="00B160A7">
      <w:pPr>
        <w:pStyle w:val="00Normal"/>
        <w:spacing w:after="180"/>
        <w:rPr>
          <w:rFonts w:cs="Times New Roman"/>
          <w:szCs w:val="22"/>
        </w:rPr>
      </w:pPr>
      <w:r w:rsidRPr="00EB0B45">
        <w:rPr>
          <w:rFonts w:cs="Times New Roman"/>
          <w:szCs w:val="22"/>
        </w:rPr>
        <w:t>The specific rules of contact are as follows:</w:t>
      </w:r>
    </w:p>
    <w:p w14:paraId="39CBD763" w14:textId="77777777" w:rsidR="00321161" w:rsidRPr="00EB0B45" w:rsidRDefault="00321161" w:rsidP="00B160A7">
      <w:pPr>
        <w:pStyle w:val="Heading4"/>
        <w:numPr>
          <w:ilvl w:val="3"/>
          <w:numId w:val="6"/>
        </w:numPr>
        <w:spacing w:after="180"/>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5C12CD93" w14:textId="5ED2D574" w:rsidR="00321161" w:rsidRPr="00EB0B45" w:rsidRDefault="00321161" w:rsidP="00B160A7">
      <w:pPr>
        <w:pStyle w:val="Heading4"/>
        <w:numPr>
          <w:ilvl w:val="3"/>
          <w:numId w:val="6"/>
        </w:numPr>
        <w:spacing w:after="180"/>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A91BB1">
        <w:rPr>
          <w:szCs w:val="22"/>
          <w:u w:val="single"/>
        </w:rPr>
        <w:t>2.9.3</w:t>
      </w:r>
      <w:r w:rsidR="00AA694A" w:rsidRPr="00EB0B45">
        <w:rPr>
          <w:szCs w:val="22"/>
          <w:u w:val="single"/>
        </w:rPr>
        <w:fldChar w:fldCharType="end"/>
      </w:r>
      <w:r w:rsidRPr="00EB0B45">
        <w:rPr>
          <w:szCs w:val="22"/>
        </w:rPr>
        <w:t>);</w:t>
      </w:r>
      <w:bookmarkEnd w:id="406"/>
    </w:p>
    <w:p w14:paraId="58656DB9" w14:textId="77777777" w:rsidR="00321161" w:rsidRPr="00EB0B45" w:rsidRDefault="00321161" w:rsidP="00B160A7">
      <w:pPr>
        <w:pStyle w:val="Heading4"/>
        <w:numPr>
          <w:ilvl w:val="3"/>
          <w:numId w:val="6"/>
        </w:numPr>
        <w:spacing w:after="180"/>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462F2C92" w14:textId="3317C47C" w:rsidR="00321161" w:rsidRPr="00EB0B45" w:rsidRDefault="00752220" w:rsidP="00B160A7">
      <w:pPr>
        <w:pStyle w:val="00Normal"/>
        <w:spacing w:after="180"/>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00321161" w:rsidRPr="00EB0B45">
        <w:rPr>
          <w:rFonts w:cs="Times New Roman"/>
          <w:szCs w:val="22"/>
        </w:rPr>
        <w:t>Any member of PennDOT or other Commonwealth personnel; and</w:t>
      </w:r>
      <w:bookmarkEnd w:id="410"/>
    </w:p>
    <w:p w14:paraId="1ACDB921" w14:textId="7CC7A0A8" w:rsidR="00321161" w:rsidRPr="00EB0B45" w:rsidRDefault="00752220" w:rsidP="00B160A7">
      <w:pPr>
        <w:pStyle w:val="00Normal"/>
        <w:spacing w:after="180"/>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r>
      <w:r w:rsidR="00321161" w:rsidRPr="00EB0B45">
        <w:rPr>
          <w:rFonts w:cs="Times New Roman"/>
          <w:szCs w:val="22"/>
        </w:rPr>
        <w:t xml:space="preserve">Any Commonwealth staff, advisors, contractors or consultants involved with the procurement (including those referenced in </w:t>
      </w:r>
      <w:r w:rsidR="00321161" w:rsidRPr="00EB0B45">
        <w:rPr>
          <w:rFonts w:cs="Times New Roman"/>
          <w:szCs w:val="22"/>
          <w:u w:val="single"/>
        </w:rPr>
        <w:t>Section </w:t>
      </w:r>
      <w:r w:rsidR="00321161" w:rsidRPr="00EB0B45">
        <w:rPr>
          <w:rFonts w:cs="Times New Roman"/>
          <w:szCs w:val="22"/>
          <w:u w:val="single"/>
        </w:rPr>
        <w:fldChar w:fldCharType="begin"/>
      </w:r>
      <w:r w:rsidR="00321161" w:rsidRPr="00EB0B45">
        <w:rPr>
          <w:rFonts w:cs="Times New Roman"/>
          <w:szCs w:val="22"/>
          <w:u w:val="single"/>
        </w:rPr>
        <w:instrText xml:space="preserve"> REF _Ref63085322 \r \h  \* MERGEFORMAT </w:instrText>
      </w:r>
      <w:r w:rsidR="00321161" w:rsidRPr="00EB0B45">
        <w:rPr>
          <w:rFonts w:cs="Times New Roman"/>
          <w:szCs w:val="22"/>
          <w:u w:val="single"/>
        </w:rPr>
      </w:r>
      <w:r w:rsidR="00321161" w:rsidRPr="00EB0B45">
        <w:rPr>
          <w:rFonts w:cs="Times New Roman"/>
          <w:szCs w:val="22"/>
          <w:u w:val="single"/>
        </w:rPr>
        <w:fldChar w:fldCharType="separate"/>
      </w:r>
      <w:r w:rsidR="00A91BB1">
        <w:rPr>
          <w:rFonts w:cs="Times New Roman"/>
          <w:szCs w:val="22"/>
          <w:u w:val="single"/>
        </w:rPr>
        <w:t>6.3</w:t>
      </w:r>
      <w:r w:rsidR="00321161" w:rsidRPr="00EB0B45">
        <w:rPr>
          <w:rFonts w:cs="Times New Roman"/>
          <w:szCs w:val="22"/>
          <w:u w:val="single"/>
        </w:rPr>
        <w:fldChar w:fldCharType="end"/>
      </w:r>
      <w:r w:rsidR="00321161" w:rsidRPr="00EB0B45">
        <w:rPr>
          <w:rFonts w:cs="Times New Roman"/>
          <w:szCs w:val="22"/>
        </w:rPr>
        <w:t>),</w:t>
      </w:r>
      <w:bookmarkEnd w:id="412"/>
    </w:p>
    <w:p w14:paraId="6143E387" w14:textId="77777777" w:rsidR="00321161" w:rsidRPr="00EB0B45" w:rsidRDefault="00321161" w:rsidP="00B160A7">
      <w:pPr>
        <w:pStyle w:val="00LeftIndent5"/>
        <w:spacing w:after="180"/>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047CA942" w14:textId="77777777" w:rsidR="00321161" w:rsidRPr="00EB0B45" w:rsidRDefault="00321161" w:rsidP="00B160A7">
      <w:pPr>
        <w:pStyle w:val="00LeftIndent5"/>
        <w:spacing w:after="180"/>
        <w:rPr>
          <w:rFonts w:cs="Times New Roman"/>
          <w:szCs w:val="22"/>
        </w:rPr>
      </w:pPr>
      <w:r w:rsidRPr="00EB0B45">
        <w:rPr>
          <w:rFonts w:cs="Times New Roman"/>
          <w:szCs w:val="22"/>
        </w:rPr>
        <w:lastRenderedPageBreak/>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3D75FC14" w14:textId="144205C4" w:rsidR="00321161" w:rsidRPr="00EB0B45" w:rsidRDefault="00321161" w:rsidP="00B160A7">
      <w:pPr>
        <w:pStyle w:val="Heading4"/>
        <w:numPr>
          <w:ilvl w:val="3"/>
          <w:numId w:val="6"/>
        </w:numPr>
        <w:spacing w:after="180"/>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72546075" w14:textId="7F484F24" w:rsidR="00321161" w:rsidRPr="00EB0B45" w:rsidRDefault="00321161" w:rsidP="00B160A7">
      <w:pPr>
        <w:pStyle w:val="Heading5"/>
        <w:spacing w:after="180"/>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2A055680" w14:textId="77777777" w:rsidR="00321161" w:rsidRPr="00EB0B45" w:rsidRDefault="00321161" w:rsidP="00B160A7">
      <w:pPr>
        <w:pStyle w:val="Heading5"/>
        <w:numPr>
          <w:ilvl w:val="4"/>
          <w:numId w:val="6"/>
        </w:numPr>
        <w:spacing w:after="180"/>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29D438DB" w14:textId="77777777" w:rsidR="00321161" w:rsidRPr="00EB0B45" w:rsidRDefault="00321161" w:rsidP="00B160A7">
      <w:pPr>
        <w:pStyle w:val="Heading5"/>
        <w:numPr>
          <w:ilvl w:val="4"/>
          <w:numId w:val="6"/>
        </w:numPr>
        <w:spacing w:after="180"/>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D95E08E" w14:textId="77777777" w:rsidR="00321161" w:rsidRPr="00EB0B45" w:rsidRDefault="00321161" w:rsidP="00B160A7">
      <w:pPr>
        <w:pStyle w:val="Heading5"/>
        <w:numPr>
          <w:ilvl w:val="4"/>
          <w:numId w:val="6"/>
        </w:numPr>
        <w:spacing w:after="180"/>
        <w:rPr>
          <w:szCs w:val="22"/>
        </w:rPr>
      </w:pPr>
      <w:bookmarkStart w:id="423" w:name="_Toc71165701"/>
      <w:r w:rsidRPr="00EB0B45">
        <w:rPr>
          <w:szCs w:val="22"/>
        </w:rPr>
        <w:t>FHWA;</w:t>
      </w:r>
      <w:bookmarkEnd w:id="423"/>
    </w:p>
    <w:p w14:paraId="09D48DDE" w14:textId="77777777" w:rsidR="00321161" w:rsidRPr="00EB0B45" w:rsidRDefault="00321161" w:rsidP="00B160A7">
      <w:pPr>
        <w:pStyle w:val="Heading5"/>
        <w:numPr>
          <w:ilvl w:val="4"/>
          <w:numId w:val="6"/>
        </w:numPr>
        <w:spacing w:after="180"/>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A532ECD" w14:textId="77777777" w:rsidR="00321161" w:rsidRPr="00EB0B45" w:rsidRDefault="00321161" w:rsidP="00B160A7">
      <w:pPr>
        <w:pStyle w:val="Heading5"/>
        <w:numPr>
          <w:ilvl w:val="4"/>
          <w:numId w:val="6"/>
        </w:numPr>
        <w:spacing w:after="180"/>
        <w:rPr>
          <w:szCs w:val="22"/>
        </w:rPr>
      </w:pPr>
      <w:bookmarkStart w:id="426" w:name="(vi)_Utility_providers."/>
      <w:bookmarkStart w:id="427" w:name="_Toc71165703"/>
      <w:bookmarkEnd w:id="426"/>
      <w:r w:rsidRPr="00EB0B45">
        <w:rPr>
          <w:szCs w:val="22"/>
        </w:rPr>
        <w:t>Utility providers.</w:t>
      </w:r>
      <w:bookmarkEnd w:id="427"/>
    </w:p>
    <w:p w14:paraId="24374E4F" w14:textId="77777777" w:rsidR="00321161" w:rsidRPr="00EB0B45" w:rsidRDefault="00321161" w:rsidP="00B160A7">
      <w:pPr>
        <w:pStyle w:val="Heading4"/>
        <w:numPr>
          <w:ilvl w:val="3"/>
          <w:numId w:val="6"/>
        </w:numPr>
        <w:spacing w:after="180"/>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78C3EC63" w14:textId="4B200219" w:rsidR="00321161" w:rsidRPr="00EB0B45" w:rsidRDefault="00321161" w:rsidP="00B160A7">
      <w:pPr>
        <w:pStyle w:val="Heading4"/>
        <w:numPr>
          <w:ilvl w:val="3"/>
          <w:numId w:val="6"/>
        </w:numPr>
        <w:spacing w:after="180"/>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0F507AF1" w14:textId="77777777" w:rsidR="00321161" w:rsidRPr="00EB0B45" w:rsidRDefault="00321161" w:rsidP="00B160A7">
      <w:pPr>
        <w:pStyle w:val="Heading4"/>
        <w:numPr>
          <w:ilvl w:val="3"/>
          <w:numId w:val="6"/>
        </w:numPr>
        <w:spacing w:after="180"/>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1D893576"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33" w:name="7.2.1._Confidential_Information"/>
      <w:bookmarkStart w:id="434" w:name="_Toc71145276"/>
      <w:bookmarkStart w:id="435" w:name="_Toc71165707"/>
      <w:bookmarkStart w:id="436" w:name="_Toc78273152"/>
      <w:bookmarkEnd w:id="433"/>
      <w:r w:rsidRPr="00EB0B45">
        <w:rPr>
          <w:szCs w:val="22"/>
        </w:rPr>
        <w:t>SOQ Contents</w:t>
      </w:r>
      <w:bookmarkEnd w:id="434"/>
      <w:bookmarkEnd w:id="435"/>
      <w:bookmarkEnd w:id="436"/>
    </w:p>
    <w:p w14:paraId="33D4B567" w14:textId="77777777" w:rsidR="00321161" w:rsidRPr="00EB0B45" w:rsidRDefault="00321161" w:rsidP="00B160A7">
      <w:pPr>
        <w:pStyle w:val="Heading3"/>
        <w:numPr>
          <w:ilvl w:val="2"/>
          <w:numId w:val="6"/>
        </w:numPr>
        <w:spacing w:after="180"/>
        <w:ind w:left="2160" w:hanging="2160"/>
        <w:rPr>
          <w:szCs w:val="22"/>
        </w:rPr>
      </w:pPr>
      <w:bookmarkStart w:id="437" w:name="_Ref63084814"/>
      <w:bookmarkStart w:id="438" w:name="_Toc70322332"/>
      <w:bookmarkStart w:id="439" w:name="_Toc71145277"/>
      <w:bookmarkStart w:id="440" w:name="_Toc71165708"/>
      <w:bookmarkStart w:id="441" w:name="_Toc78273153"/>
      <w:r w:rsidRPr="00EB0B45">
        <w:rPr>
          <w:szCs w:val="22"/>
        </w:rPr>
        <w:t>Confidential Information</w:t>
      </w:r>
      <w:bookmarkEnd w:id="437"/>
      <w:bookmarkEnd w:id="438"/>
      <w:bookmarkEnd w:id="439"/>
      <w:bookmarkEnd w:id="440"/>
      <w:bookmarkEnd w:id="441"/>
    </w:p>
    <w:p w14:paraId="023FF97A" w14:textId="16AEA32B" w:rsidR="00321161" w:rsidRPr="00EB0B45" w:rsidRDefault="00321161" w:rsidP="00B160A7">
      <w:pPr>
        <w:pStyle w:val="00Normal"/>
        <w:spacing w:after="18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6B52749D" w14:textId="77777777" w:rsidR="00321161" w:rsidRPr="00EB0B45" w:rsidRDefault="00321161" w:rsidP="00B160A7">
      <w:pPr>
        <w:pStyle w:val="Heading3"/>
        <w:numPr>
          <w:ilvl w:val="2"/>
          <w:numId w:val="6"/>
        </w:numPr>
        <w:spacing w:after="180"/>
        <w:ind w:left="2160" w:hanging="2160"/>
        <w:rPr>
          <w:szCs w:val="22"/>
        </w:rPr>
      </w:pPr>
      <w:bookmarkStart w:id="443" w:name="_Toc70322333"/>
      <w:bookmarkStart w:id="444" w:name="_Toc71145278"/>
      <w:bookmarkStart w:id="445" w:name="_Toc71165709"/>
      <w:bookmarkStart w:id="446" w:name="_Toc7827315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5550AD30" w14:textId="10502F1D" w:rsidR="00321161" w:rsidRPr="00EB0B45" w:rsidRDefault="00321161" w:rsidP="00B160A7">
      <w:pPr>
        <w:pStyle w:val="00Normal"/>
        <w:spacing w:after="18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1310E87A" w14:textId="77777777" w:rsidR="00321161" w:rsidRPr="00EB0B45" w:rsidRDefault="00321161" w:rsidP="00B160A7">
      <w:pPr>
        <w:pStyle w:val="Heading3"/>
        <w:numPr>
          <w:ilvl w:val="2"/>
          <w:numId w:val="6"/>
        </w:numPr>
        <w:spacing w:after="180"/>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8273155"/>
      <w:bookmarkEnd w:id="447"/>
      <w:r w:rsidRPr="00EB0B45">
        <w:rPr>
          <w:szCs w:val="22"/>
        </w:rPr>
        <w:lastRenderedPageBreak/>
        <w:t>Public</w:t>
      </w:r>
      <w:r w:rsidRPr="00EB0B45">
        <w:rPr>
          <w:spacing w:val="-1"/>
          <w:szCs w:val="22"/>
        </w:rPr>
        <w:t xml:space="preserve"> </w:t>
      </w:r>
      <w:r w:rsidRPr="00EB0B45">
        <w:rPr>
          <w:szCs w:val="22"/>
        </w:rPr>
        <w:t>Disclosure</w:t>
      </w:r>
      <w:bookmarkEnd w:id="448"/>
      <w:bookmarkEnd w:id="449"/>
      <w:bookmarkEnd w:id="450"/>
      <w:bookmarkEnd w:id="451"/>
      <w:bookmarkEnd w:id="452"/>
    </w:p>
    <w:p w14:paraId="0AB3423A" w14:textId="5F626F28" w:rsidR="00321161" w:rsidRPr="00EB0B45" w:rsidRDefault="00321161" w:rsidP="00B160A7">
      <w:pPr>
        <w:pStyle w:val="00Normal"/>
        <w:spacing w:after="18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A005D80" w14:textId="77777777" w:rsidR="00321161" w:rsidRPr="00EB0B45" w:rsidRDefault="00321161" w:rsidP="00B160A7">
      <w:pPr>
        <w:pStyle w:val="00Normal"/>
        <w:spacing w:after="18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1B0FB458" w14:textId="0CE49A21" w:rsidR="00321161" w:rsidRPr="00EB0B45" w:rsidRDefault="00321161" w:rsidP="00B160A7">
      <w:pPr>
        <w:pStyle w:val="Heading2"/>
        <w:numPr>
          <w:ilvl w:val="1"/>
          <w:numId w:val="6"/>
        </w:numPr>
        <w:tabs>
          <w:tab w:val="left" w:pos="1440"/>
        </w:tabs>
        <w:spacing w:after="180"/>
        <w:ind w:left="1440" w:hanging="1440"/>
        <w:rPr>
          <w:szCs w:val="22"/>
        </w:rPr>
      </w:pPr>
      <w:bookmarkStart w:id="453" w:name="7.3._Organizational_Conflicts_of_Interes"/>
      <w:bookmarkStart w:id="454" w:name="_Ref63085322"/>
      <w:bookmarkStart w:id="455" w:name="_Toc71145280"/>
      <w:bookmarkStart w:id="456" w:name="_Toc71165711"/>
      <w:bookmarkStart w:id="457" w:name="_Toc78273156"/>
      <w:bookmarkEnd w:id="453"/>
      <w:r w:rsidRPr="00EB0B45">
        <w:rPr>
          <w:szCs w:val="22"/>
        </w:rPr>
        <w:t>Organizational Conflicts of Interest</w:t>
      </w:r>
      <w:bookmarkEnd w:id="454"/>
      <w:bookmarkEnd w:id="455"/>
      <w:bookmarkEnd w:id="456"/>
      <w:bookmarkEnd w:id="457"/>
    </w:p>
    <w:p w14:paraId="3038DE07" w14:textId="1256F570" w:rsidR="00DC0517" w:rsidRPr="00EB0B45" w:rsidRDefault="00DC0517" w:rsidP="00B160A7">
      <w:pPr>
        <w:pStyle w:val="Heading3"/>
        <w:numPr>
          <w:ilvl w:val="2"/>
          <w:numId w:val="6"/>
        </w:numPr>
        <w:spacing w:after="180"/>
        <w:ind w:left="2160" w:hanging="2160"/>
        <w:rPr>
          <w:szCs w:val="22"/>
        </w:rPr>
      </w:pPr>
      <w:bookmarkStart w:id="458" w:name="_Toc78273157"/>
      <w:r w:rsidRPr="00EB0B45">
        <w:rPr>
          <w:szCs w:val="22"/>
        </w:rPr>
        <w:t>General</w:t>
      </w:r>
      <w:bookmarkEnd w:id="458"/>
    </w:p>
    <w:p w14:paraId="59433517" w14:textId="55EE8186" w:rsidR="00B46097" w:rsidRPr="00EB0B45" w:rsidRDefault="00DC0517" w:rsidP="00B160A7">
      <w:pPr>
        <w:pStyle w:val="00Normal"/>
        <w:spacing w:after="18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w:t>
      </w:r>
      <w:r w:rsidR="00B46097" w:rsidRPr="00EB0B45">
        <w:rPr>
          <w:rFonts w:cs="Times New Roman"/>
          <w:szCs w:val="22"/>
        </w:rPr>
        <w:t xml:space="preserve">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00B46097" w:rsidRPr="00EB0B45">
        <w:rPr>
          <w:rFonts w:cs="Times New Roman"/>
          <w:szCs w:val="22"/>
          <w:u w:val="single"/>
        </w:rPr>
        <w:t xml:space="preserve">Section </w:t>
      </w:r>
      <w:r w:rsidR="00B46097" w:rsidRPr="00EB0B45">
        <w:rPr>
          <w:rFonts w:cs="Times New Roman"/>
          <w:szCs w:val="22"/>
          <w:u w:val="single"/>
        </w:rPr>
        <w:fldChar w:fldCharType="begin"/>
      </w:r>
      <w:r w:rsidR="00B46097"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00B46097" w:rsidRPr="00EB0B45">
        <w:rPr>
          <w:rFonts w:cs="Times New Roman"/>
          <w:szCs w:val="22"/>
          <w:u w:val="single"/>
        </w:rPr>
      </w:r>
      <w:r w:rsidR="00B46097" w:rsidRPr="00EB0B45">
        <w:rPr>
          <w:rFonts w:cs="Times New Roman"/>
          <w:szCs w:val="22"/>
          <w:u w:val="single"/>
        </w:rPr>
        <w:fldChar w:fldCharType="separate"/>
      </w:r>
      <w:r w:rsidR="00A91BB1">
        <w:rPr>
          <w:rFonts w:cs="Times New Roman"/>
          <w:szCs w:val="22"/>
          <w:u w:val="single"/>
        </w:rPr>
        <w:t>6.3</w:t>
      </w:r>
      <w:r w:rsidR="00B46097" w:rsidRPr="00EB0B45">
        <w:rPr>
          <w:rFonts w:cs="Times New Roman"/>
          <w:szCs w:val="22"/>
          <w:u w:val="single"/>
        </w:rPr>
        <w:fldChar w:fldCharType="end"/>
      </w:r>
      <w:r w:rsidR="00B46097"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A91BB1">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38F99FDB" w14:textId="536DBF5F" w:rsidR="003F07E5" w:rsidRPr="00EB0B45" w:rsidRDefault="00B46097" w:rsidP="00B160A7">
      <w:pPr>
        <w:pStyle w:val="Heading3"/>
        <w:numPr>
          <w:ilvl w:val="2"/>
          <w:numId w:val="6"/>
        </w:numPr>
        <w:spacing w:after="180"/>
        <w:ind w:left="2160" w:hanging="2160"/>
        <w:rPr>
          <w:szCs w:val="22"/>
        </w:rPr>
      </w:pPr>
      <w:bookmarkStart w:id="459" w:name="_Toc78273158"/>
      <w:r w:rsidRPr="00EB0B45">
        <w:rPr>
          <w:szCs w:val="22"/>
        </w:rPr>
        <w:t>PennDOT-</w:t>
      </w:r>
      <w:r w:rsidR="003F07E5" w:rsidRPr="00EB0B45">
        <w:rPr>
          <w:szCs w:val="22"/>
        </w:rPr>
        <w:t>Determined Conflicts of Interest</w:t>
      </w:r>
      <w:bookmarkEnd w:id="459"/>
    </w:p>
    <w:p w14:paraId="6840A13B" w14:textId="2558FDCA" w:rsidR="003F07E5" w:rsidRPr="00EB0B45" w:rsidRDefault="009B15C6" w:rsidP="00B160A7">
      <w:pPr>
        <w:pStyle w:val="00Normal"/>
        <w:spacing w:after="180"/>
        <w:rPr>
          <w:rFonts w:cs="Times New Roman"/>
          <w:b/>
          <w:szCs w:val="22"/>
        </w:rPr>
      </w:pPr>
      <w:r w:rsidRPr="00EB0B45">
        <w:rPr>
          <w:rFonts w:cs="Times New Roman"/>
          <w:szCs w:val="22"/>
        </w:rPr>
        <w:t>The</w:t>
      </w:r>
      <w:r w:rsidR="003F07E5" w:rsidRPr="00EB0B45">
        <w:rPr>
          <w:rFonts w:cs="Times New Roman"/>
          <w:szCs w:val="22"/>
        </w:rPr>
        <w:t xml:space="preserv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127651CB" w14:textId="77777777" w:rsidR="003F07E5" w:rsidRPr="00EB0B45" w:rsidRDefault="003F07E5" w:rsidP="00B160A7">
      <w:pPr>
        <w:pStyle w:val="Heading4"/>
        <w:numPr>
          <w:ilvl w:val="3"/>
          <w:numId w:val="6"/>
        </w:numPr>
        <w:spacing w:after="180"/>
        <w:rPr>
          <w:szCs w:val="22"/>
        </w:rPr>
      </w:pPr>
      <w:r w:rsidRPr="00EB0B45">
        <w:rPr>
          <w:szCs w:val="22"/>
        </w:rPr>
        <w:t>WSP USA Inc.;</w:t>
      </w:r>
    </w:p>
    <w:p w14:paraId="602C87CD" w14:textId="77777777" w:rsidR="003F07E5" w:rsidRPr="00EB0B45" w:rsidRDefault="003F07E5" w:rsidP="00B160A7">
      <w:pPr>
        <w:pStyle w:val="Heading4"/>
        <w:numPr>
          <w:ilvl w:val="3"/>
          <w:numId w:val="6"/>
        </w:numPr>
        <w:spacing w:after="180"/>
        <w:rPr>
          <w:szCs w:val="22"/>
        </w:rPr>
      </w:pPr>
      <w:r w:rsidRPr="00EB0B45">
        <w:rPr>
          <w:szCs w:val="22"/>
        </w:rPr>
        <w:t>KPMG, LLP;</w:t>
      </w:r>
    </w:p>
    <w:p w14:paraId="2762A003" w14:textId="2EFCE658" w:rsidR="003F07E5" w:rsidRPr="00EB0B45" w:rsidRDefault="003F07E5" w:rsidP="00B160A7">
      <w:pPr>
        <w:pStyle w:val="Heading4"/>
        <w:numPr>
          <w:ilvl w:val="3"/>
          <w:numId w:val="6"/>
        </w:numPr>
        <w:spacing w:after="180"/>
        <w:rPr>
          <w:szCs w:val="22"/>
        </w:rPr>
      </w:pPr>
      <w:r w:rsidRPr="00EB0B45">
        <w:rPr>
          <w:szCs w:val="22"/>
        </w:rPr>
        <w:t xml:space="preserve">Ballard Spahr LLP; </w:t>
      </w:r>
    </w:p>
    <w:p w14:paraId="371D8A2C" w14:textId="3AC759FC" w:rsidR="00940A5B" w:rsidRPr="00EB0B45" w:rsidRDefault="00940A5B" w:rsidP="00B160A7">
      <w:pPr>
        <w:pStyle w:val="Heading4"/>
        <w:numPr>
          <w:ilvl w:val="3"/>
          <w:numId w:val="6"/>
        </w:numPr>
        <w:spacing w:after="180"/>
        <w:rPr>
          <w:szCs w:val="22"/>
        </w:rPr>
      </w:pPr>
      <w:r w:rsidRPr="00EB0B45">
        <w:rPr>
          <w:szCs w:val="22"/>
        </w:rPr>
        <w:t>Love and Long, LLP;</w:t>
      </w:r>
    </w:p>
    <w:p w14:paraId="0CD3F443" w14:textId="35DE6404" w:rsidR="00940A5B" w:rsidRPr="00EB0B45" w:rsidRDefault="00C56D4D" w:rsidP="00B160A7">
      <w:pPr>
        <w:pStyle w:val="Heading4"/>
        <w:spacing w:after="180"/>
        <w:rPr>
          <w:szCs w:val="22"/>
        </w:rPr>
      </w:pPr>
      <w:r w:rsidRPr="00EB0B45">
        <w:rPr>
          <w:szCs w:val="22"/>
        </w:rPr>
        <w:t>Ahmad Zaffarese LLC;</w:t>
      </w:r>
    </w:p>
    <w:p w14:paraId="0DA15315" w14:textId="77777777" w:rsidR="003F07E5" w:rsidRPr="00EB0B45" w:rsidRDefault="003F07E5" w:rsidP="00B160A7">
      <w:pPr>
        <w:pStyle w:val="Heading4"/>
        <w:numPr>
          <w:ilvl w:val="3"/>
          <w:numId w:val="6"/>
        </w:numPr>
        <w:spacing w:after="180"/>
        <w:rPr>
          <w:szCs w:val="22"/>
        </w:rPr>
      </w:pPr>
      <w:r w:rsidRPr="00EB0B45">
        <w:rPr>
          <w:szCs w:val="22"/>
        </w:rPr>
        <w:t xml:space="preserve">CDM Smith; </w:t>
      </w:r>
    </w:p>
    <w:p w14:paraId="00FD04C1" w14:textId="77777777" w:rsidR="003F07E5" w:rsidRPr="00EB0B45" w:rsidRDefault="003F07E5" w:rsidP="00B160A7">
      <w:pPr>
        <w:pStyle w:val="Heading4"/>
        <w:numPr>
          <w:ilvl w:val="3"/>
          <w:numId w:val="6"/>
        </w:numPr>
        <w:spacing w:after="180"/>
        <w:rPr>
          <w:szCs w:val="22"/>
        </w:rPr>
      </w:pPr>
      <w:r w:rsidRPr="00EB0B45">
        <w:rPr>
          <w:szCs w:val="22"/>
        </w:rPr>
        <w:t xml:space="preserve">HDR; </w:t>
      </w:r>
    </w:p>
    <w:p w14:paraId="05AC1577" w14:textId="77777777" w:rsidR="003F07E5" w:rsidRPr="00EB0B45" w:rsidRDefault="003F07E5" w:rsidP="00B160A7">
      <w:pPr>
        <w:pStyle w:val="Heading4"/>
        <w:numPr>
          <w:ilvl w:val="3"/>
          <w:numId w:val="6"/>
        </w:numPr>
        <w:spacing w:after="180"/>
        <w:rPr>
          <w:szCs w:val="22"/>
        </w:rPr>
      </w:pPr>
      <w:r w:rsidRPr="00EB0B45">
        <w:rPr>
          <w:szCs w:val="22"/>
        </w:rPr>
        <w:t>Gannett Fleming; and</w:t>
      </w:r>
    </w:p>
    <w:p w14:paraId="35C0364C" w14:textId="77777777" w:rsidR="003F07E5" w:rsidRPr="00EB0B45" w:rsidRDefault="003F07E5" w:rsidP="00B160A7">
      <w:pPr>
        <w:pStyle w:val="Heading4"/>
        <w:numPr>
          <w:ilvl w:val="3"/>
          <w:numId w:val="6"/>
        </w:numPr>
        <w:spacing w:after="180"/>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45642A2D" w14:textId="6A144B65" w:rsidR="003F07E5" w:rsidRPr="00EB0B45" w:rsidRDefault="003F07E5" w:rsidP="00B160A7">
      <w:pPr>
        <w:pStyle w:val="00Normal"/>
        <w:spacing w:after="18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279D53E2" w14:textId="518BA2D0" w:rsidR="003F07E5" w:rsidRPr="00EB0B45" w:rsidRDefault="00DC0517" w:rsidP="00B160A7">
      <w:pPr>
        <w:pStyle w:val="Heading3"/>
        <w:numPr>
          <w:ilvl w:val="2"/>
          <w:numId w:val="6"/>
        </w:numPr>
        <w:spacing w:after="180"/>
        <w:ind w:left="2160" w:hanging="2160"/>
        <w:rPr>
          <w:szCs w:val="22"/>
        </w:rPr>
      </w:pPr>
      <w:bookmarkStart w:id="460" w:name="_Toc78273159"/>
      <w:r w:rsidRPr="00EB0B45">
        <w:rPr>
          <w:szCs w:val="22"/>
        </w:rPr>
        <w:lastRenderedPageBreak/>
        <w:t>Potential Conflicts of Interest</w:t>
      </w:r>
      <w:bookmarkEnd w:id="460"/>
    </w:p>
    <w:p w14:paraId="7ED3C9CC" w14:textId="24DB9013" w:rsidR="00CD129C" w:rsidRPr="00EB0B45" w:rsidRDefault="00CD129C" w:rsidP="00B160A7">
      <w:pPr>
        <w:pStyle w:val="00Normal"/>
        <w:spacing w:after="18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545C55D0" w14:textId="7CC59814" w:rsidR="00CD129C" w:rsidRPr="00EB0B45" w:rsidRDefault="009F7FCC" w:rsidP="00B160A7">
      <w:pPr>
        <w:pStyle w:val="00Normal"/>
        <w:spacing w:after="18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44FA93D8" w14:textId="212562E6"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a contractor has influenced the specifications or statement of work for the PDA or DBFM;</w:t>
      </w:r>
    </w:p>
    <w:p w14:paraId="5C06A24E" w14:textId="43A7C69E"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contractor’s prior work product afforded an opportunity for the contractor to make or influence findings with respect to the PDA or DBFM;</w:t>
      </w:r>
    </w:p>
    <w:p w14:paraId="058D6634" w14:textId="40439562" w:rsidR="00CD129C" w:rsidRPr="00EB0B45" w:rsidRDefault="008A7FFA" w:rsidP="00B160A7">
      <w:pPr>
        <w:pStyle w:val="Heading4"/>
        <w:numPr>
          <w:ilvl w:val="3"/>
          <w:numId w:val="6"/>
        </w:numPr>
        <w:spacing w:after="180"/>
        <w:rPr>
          <w:szCs w:val="22"/>
        </w:rPr>
      </w:pPr>
      <w:r>
        <w:rPr>
          <w:szCs w:val="22"/>
        </w:rPr>
        <w:t>w</w:t>
      </w:r>
      <w:r w:rsidR="00CD129C" w:rsidRPr="00EB0B45">
        <w:rPr>
          <w:szCs w:val="22"/>
        </w:rPr>
        <w:t>here the contractor would be in a position to evaluate its own work product as part of the PDA or DBFM; and</w:t>
      </w:r>
    </w:p>
    <w:p w14:paraId="1C968088" w14:textId="28F2CE10" w:rsidR="00CD129C" w:rsidRPr="00EB0B45" w:rsidRDefault="008A7FFA" w:rsidP="00B160A7">
      <w:pPr>
        <w:pStyle w:val="Heading4"/>
        <w:numPr>
          <w:ilvl w:val="3"/>
          <w:numId w:val="6"/>
        </w:numPr>
        <w:spacing w:after="180"/>
        <w:rPr>
          <w:szCs w:val="22"/>
        </w:rPr>
      </w:pPr>
      <w:r>
        <w:rPr>
          <w:szCs w:val="22"/>
        </w:rPr>
        <w:t>w</w:t>
      </w:r>
      <w:r w:rsidR="00CD129C"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6D38B5DD" w14:textId="60280A11" w:rsidR="00BE4C4A" w:rsidRPr="00EB0B45" w:rsidRDefault="007A6022" w:rsidP="00B160A7">
      <w:pPr>
        <w:pStyle w:val="00Normal"/>
        <w:spacing w:after="18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44865A54" w14:textId="649D2970" w:rsidR="00321161" w:rsidRPr="00EB0B45" w:rsidRDefault="00E56051" w:rsidP="00B160A7">
      <w:pPr>
        <w:pStyle w:val="Heading3"/>
        <w:numPr>
          <w:ilvl w:val="2"/>
          <w:numId w:val="6"/>
        </w:numPr>
        <w:spacing w:after="180"/>
        <w:ind w:left="2160" w:hanging="2160"/>
        <w:rPr>
          <w:szCs w:val="22"/>
        </w:rPr>
      </w:pPr>
      <w:bookmarkStart w:id="461" w:name="_Ref75367249"/>
      <w:bookmarkStart w:id="462" w:name="_Toc78273160"/>
      <w:r w:rsidRPr="00EB0B45">
        <w:rPr>
          <w:szCs w:val="22"/>
        </w:rPr>
        <w:t>Requests for Conflicts Determination</w:t>
      </w:r>
      <w:bookmarkEnd w:id="461"/>
      <w:bookmarkEnd w:id="462"/>
    </w:p>
    <w:p w14:paraId="7144117E" w14:textId="2A6BE3F9" w:rsidR="00321161" w:rsidRPr="00EB0B45" w:rsidRDefault="00321161" w:rsidP="00B160A7">
      <w:pPr>
        <w:pStyle w:val="00Normal"/>
        <w:spacing w:after="18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A91BB1">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r w:rsidR="00B71B87">
        <w:rPr>
          <w:rFonts w:cs="Times New Roman"/>
          <w:szCs w:val="22"/>
        </w:rPr>
        <w:t xml:space="preserve">  Respondents should submit their request to PennDOT at the following email address:  </w:t>
      </w:r>
      <w:hyperlink r:id="rId26" w:history="1">
        <w:r w:rsidR="00B71B87" w:rsidRPr="00EB0B45">
          <w:rPr>
            <w:rStyle w:val="Hyperlink"/>
            <w:rFonts w:cs="Times New Roman"/>
            <w:szCs w:val="22"/>
            <w:lang w:val="fr-FR"/>
          </w:rPr>
          <w:t>RA-PDP3MAJORBRIDGES@pa.</w:t>
        </w:r>
      </w:hyperlink>
      <w:r w:rsidR="00B71B87" w:rsidRPr="00EB0B45">
        <w:rPr>
          <w:rStyle w:val="Hyperlink"/>
          <w:rFonts w:cs="Times New Roman"/>
          <w:szCs w:val="22"/>
          <w:lang w:val="fr-FR"/>
        </w:rPr>
        <w:t>gov</w:t>
      </w:r>
      <w:r w:rsidR="00B71B87">
        <w:rPr>
          <w:rStyle w:val="Hyperlink"/>
          <w:rFonts w:cs="Times New Roman"/>
          <w:szCs w:val="22"/>
          <w:lang w:val="fr-FR"/>
        </w:rPr>
        <w:t>.</w:t>
      </w:r>
    </w:p>
    <w:p w14:paraId="5B600BD4" w14:textId="2D1A11E1" w:rsidR="00321161" w:rsidRPr="00EB0B45" w:rsidRDefault="003F07E5" w:rsidP="00B160A7">
      <w:pPr>
        <w:pStyle w:val="00Normal"/>
        <w:spacing w:after="180"/>
        <w:rPr>
          <w:rFonts w:cs="Times New Roman"/>
          <w:szCs w:val="22"/>
        </w:rPr>
      </w:pPr>
      <w:r w:rsidRPr="00EB0B45">
        <w:rPr>
          <w:rFonts w:cs="Times New Roman"/>
          <w:szCs w:val="22"/>
        </w:rPr>
        <w:t xml:space="preserve">Upon written request, </w:t>
      </w:r>
      <w:r w:rsidR="00321161" w:rsidRPr="00EB0B45">
        <w:rPr>
          <w:rFonts w:cs="Times New Roman"/>
          <w:szCs w:val="22"/>
        </w:rPr>
        <w:t>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00321161" w:rsidRPr="00EB0B45">
        <w:rPr>
          <w:rFonts w:cs="Times New Roman"/>
          <w:szCs w:val="22"/>
        </w:rPr>
        <w:t xml:space="preserve"> </w:t>
      </w:r>
      <w:r w:rsidR="00941E4B" w:rsidRPr="00EB0B45">
        <w:rPr>
          <w:rFonts w:cs="Times New Roman"/>
          <w:szCs w:val="22"/>
        </w:rPr>
        <w:t>determines</w:t>
      </w:r>
      <w:r w:rsidR="00321161"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00321161"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00321161" w:rsidRPr="00EB0B45">
        <w:rPr>
          <w:rFonts w:cs="Times New Roman"/>
          <w:szCs w:val="22"/>
        </w:rPr>
        <w:t>.</w:t>
      </w:r>
    </w:p>
    <w:p w14:paraId="0EB2A401" w14:textId="30EC4589" w:rsidR="00321161" w:rsidRPr="00EB0B45" w:rsidRDefault="003F07E5" w:rsidP="00B160A7">
      <w:pPr>
        <w:pStyle w:val="00Normal"/>
        <w:spacing w:after="180"/>
        <w:rPr>
          <w:rFonts w:cs="Times New Roman"/>
          <w:szCs w:val="22"/>
        </w:rPr>
      </w:pPr>
      <w:r w:rsidRPr="00EB0B45">
        <w:rPr>
          <w:rFonts w:cs="Times New Roman"/>
          <w:szCs w:val="22"/>
        </w:rPr>
        <w:t xml:space="preserve">As part of any conflicts determination requests, </w:t>
      </w:r>
      <w:r w:rsidR="00321161" w:rsidRPr="00EB0B45">
        <w:rPr>
          <w:rFonts w:cs="Times New Roman"/>
          <w:szCs w:val="22"/>
        </w:rPr>
        <w:t xml:space="preserve">Respondents shall provide information concerning </w:t>
      </w:r>
      <w:r w:rsidR="00B46097" w:rsidRPr="00EB0B45">
        <w:rPr>
          <w:rFonts w:cs="Times New Roman"/>
          <w:szCs w:val="22"/>
        </w:rPr>
        <w:t xml:space="preserve">any potential or apparent </w:t>
      </w:r>
      <w:r w:rsidR="00321161" w:rsidRPr="00EB0B45">
        <w:rPr>
          <w:rFonts w:cs="Times New Roman"/>
          <w:szCs w:val="22"/>
        </w:rPr>
        <w:t xml:space="preserve">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w:t>
      </w:r>
      <w:r w:rsidR="00321161" w:rsidRPr="00EB0B45">
        <w:rPr>
          <w:rFonts w:cs="Times New Roman"/>
          <w:szCs w:val="22"/>
        </w:rPr>
        <w:lastRenderedPageBreak/>
        <w:t>prospective team member’s interests or those of any of its team members, consultants, contractors or subcontractors, including the interests of any chief executives, directors or key personnel thereof, may result in, or could be viewed as, a conflict of interest.</w:t>
      </w:r>
    </w:p>
    <w:p w14:paraId="12C0A6D2" w14:textId="77777777" w:rsidR="00321161" w:rsidRPr="00EB0B45" w:rsidRDefault="00321161" w:rsidP="00B160A7">
      <w:pPr>
        <w:pStyle w:val="00Normal"/>
        <w:spacing w:after="18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5711BE3E"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827316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5EBC4350" w14:textId="77777777" w:rsidR="00321161" w:rsidRPr="00EB0B45" w:rsidRDefault="00321161" w:rsidP="00B160A7">
      <w:pPr>
        <w:pStyle w:val="00Normal"/>
        <w:spacing w:after="18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776F3863" w14:textId="77777777" w:rsidR="00321161" w:rsidRPr="00EB0B45" w:rsidRDefault="00321161" w:rsidP="00B160A7">
      <w:pPr>
        <w:pStyle w:val="Heading1"/>
        <w:numPr>
          <w:ilvl w:val="0"/>
          <w:numId w:val="6"/>
        </w:numPr>
        <w:spacing w:after="180"/>
        <w:rPr>
          <w:szCs w:val="22"/>
        </w:rPr>
      </w:pPr>
      <w:bookmarkStart w:id="478" w:name="8._PROTEST_PROCEDURES"/>
      <w:bookmarkStart w:id="479" w:name="_Ref62580845"/>
      <w:bookmarkStart w:id="480" w:name="_Toc71145282"/>
      <w:bookmarkStart w:id="481" w:name="_Toc71165719"/>
      <w:bookmarkStart w:id="482" w:name="_Toc7827316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00D3367D" w14:textId="2CDE541A" w:rsidR="00321161" w:rsidRPr="00EB0B45" w:rsidRDefault="00321161" w:rsidP="00B160A7">
      <w:pPr>
        <w:pStyle w:val="00Normal"/>
        <w:spacing w:after="18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41DE0B16" w14:textId="77777777" w:rsidR="00321161" w:rsidRPr="00EB0B45" w:rsidRDefault="00321161" w:rsidP="00B160A7">
      <w:pPr>
        <w:pStyle w:val="Heading1"/>
        <w:numPr>
          <w:ilvl w:val="0"/>
          <w:numId w:val="6"/>
        </w:numPr>
        <w:spacing w:after="180"/>
        <w:rPr>
          <w:szCs w:val="22"/>
        </w:rPr>
      </w:pPr>
      <w:bookmarkStart w:id="483" w:name="9._RESERVED_RIGHTS"/>
      <w:bookmarkStart w:id="484" w:name="_Toc71145283"/>
      <w:bookmarkStart w:id="485" w:name="_Toc71165720"/>
      <w:bookmarkStart w:id="486" w:name="_Toc78273163"/>
      <w:bookmarkEnd w:id="483"/>
      <w:r w:rsidRPr="00EB0B45">
        <w:rPr>
          <w:szCs w:val="22"/>
        </w:rPr>
        <w:t>PENNDOT TERMS AND CONDITIONS</w:t>
      </w:r>
      <w:bookmarkEnd w:id="484"/>
      <w:bookmarkEnd w:id="485"/>
      <w:bookmarkEnd w:id="486"/>
    </w:p>
    <w:p w14:paraId="7E5C353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8273164"/>
      <w:r w:rsidRPr="00EB0B45">
        <w:rPr>
          <w:szCs w:val="22"/>
        </w:rPr>
        <w:t>Statement of Agreement</w:t>
      </w:r>
      <w:bookmarkEnd w:id="487"/>
      <w:bookmarkEnd w:id="488"/>
      <w:bookmarkEnd w:id="489"/>
      <w:bookmarkEnd w:id="490"/>
      <w:bookmarkEnd w:id="491"/>
      <w:bookmarkEnd w:id="492"/>
      <w:bookmarkEnd w:id="493"/>
      <w:bookmarkEnd w:id="494"/>
    </w:p>
    <w:p w14:paraId="32736032" w14:textId="77777777" w:rsidR="00321161" w:rsidRPr="00EB0B45" w:rsidRDefault="00321161" w:rsidP="00B160A7">
      <w:pPr>
        <w:pStyle w:val="00Normal"/>
        <w:spacing w:after="18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0F3E1B89" w14:textId="77777777" w:rsidR="00321161" w:rsidRPr="00EB0B45" w:rsidRDefault="00321161" w:rsidP="00B160A7">
      <w:pPr>
        <w:pStyle w:val="00Normal"/>
        <w:spacing w:after="18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5CB3012D" w14:textId="7F4D7341" w:rsidR="00321161" w:rsidRPr="00EB0B45" w:rsidRDefault="00321161" w:rsidP="00B160A7">
      <w:pPr>
        <w:pStyle w:val="Heading2"/>
        <w:numPr>
          <w:ilvl w:val="1"/>
          <w:numId w:val="6"/>
        </w:numPr>
        <w:tabs>
          <w:tab w:val="left" w:pos="1440"/>
        </w:tabs>
        <w:spacing w:after="180"/>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827316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5A411435" w14:textId="56BC7E89" w:rsidR="00321161" w:rsidRPr="00EB0B45" w:rsidRDefault="00321161" w:rsidP="00B160A7">
      <w:pPr>
        <w:pStyle w:val="00Normal"/>
        <w:spacing w:after="18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7DE513B4" w14:textId="69787841" w:rsidR="00B33B19" w:rsidRPr="00EB0B45" w:rsidRDefault="00B33B19" w:rsidP="00B160A7">
      <w:pPr>
        <w:pStyle w:val="00Normal"/>
        <w:spacing w:after="18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xml:space="preserve">,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w:t>
      </w:r>
      <w:r w:rsidRPr="00EB0B45">
        <w:rPr>
          <w:rFonts w:cs="Times New Roman"/>
          <w:szCs w:val="22"/>
        </w:rPr>
        <w:lastRenderedPageBreak/>
        <w:t>forms of compensation; employment, job assignment, upgrading, demotion, transfer recruitment/recruitment advertising and selection for training, including apprenticeship, pre-apprenticeship and/or on-the-job training.</w:t>
      </w:r>
    </w:p>
    <w:p w14:paraId="0DB10E92"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8273166"/>
      <w:r w:rsidRPr="00EB0B45">
        <w:rPr>
          <w:szCs w:val="22"/>
        </w:rPr>
        <w:t>Submittal Costs</w:t>
      </w:r>
      <w:bookmarkEnd w:id="503"/>
      <w:bookmarkEnd w:id="504"/>
      <w:bookmarkEnd w:id="505"/>
      <w:bookmarkEnd w:id="506"/>
      <w:bookmarkEnd w:id="507"/>
      <w:bookmarkEnd w:id="508"/>
      <w:bookmarkEnd w:id="509"/>
      <w:bookmarkEnd w:id="510"/>
    </w:p>
    <w:p w14:paraId="5C88BE4B" w14:textId="78BE91C4" w:rsidR="00321161" w:rsidRPr="00EB0B45" w:rsidRDefault="00321161" w:rsidP="00B160A7">
      <w:pPr>
        <w:pStyle w:val="00Normal"/>
        <w:spacing w:after="18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04F9397D"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8273167"/>
      <w:r w:rsidRPr="00EB0B45">
        <w:rPr>
          <w:szCs w:val="22"/>
        </w:rPr>
        <w:t>Not an Offer; No Solicitation of Bids</w:t>
      </w:r>
      <w:bookmarkEnd w:id="511"/>
      <w:bookmarkEnd w:id="512"/>
      <w:bookmarkEnd w:id="513"/>
      <w:bookmarkEnd w:id="514"/>
      <w:bookmarkEnd w:id="515"/>
      <w:bookmarkEnd w:id="516"/>
      <w:bookmarkEnd w:id="517"/>
      <w:bookmarkEnd w:id="518"/>
    </w:p>
    <w:p w14:paraId="0B8E65B6" w14:textId="3F86D2E2" w:rsidR="00321161" w:rsidRPr="00EB0B45" w:rsidRDefault="00321161" w:rsidP="00B160A7">
      <w:pPr>
        <w:pStyle w:val="00Normal"/>
        <w:spacing w:after="18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70E0B9E0" w14:textId="59D1146D" w:rsidR="00321161" w:rsidRPr="00EB0B45" w:rsidRDefault="00463297" w:rsidP="00B160A7">
      <w:pPr>
        <w:pStyle w:val="Heading2"/>
        <w:numPr>
          <w:ilvl w:val="1"/>
          <w:numId w:val="6"/>
        </w:numPr>
        <w:tabs>
          <w:tab w:val="left" w:pos="1440"/>
        </w:tabs>
        <w:spacing w:after="180"/>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8273168"/>
      <w:r w:rsidRPr="00EB0B45">
        <w:rPr>
          <w:snapToGrid w:val="0"/>
          <w:szCs w:val="22"/>
        </w:rPr>
        <w:t>Addenda</w:t>
      </w:r>
      <w:r w:rsidR="00321161" w:rsidRPr="00EB0B45">
        <w:rPr>
          <w:snapToGrid w:val="0"/>
          <w:szCs w:val="22"/>
        </w:rPr>
        <w:t xml:space="preserve"> to this RFQ</w:t>
      </w:r>
      <w:bookmarkEnd w:id="519"/>
      <w:bookmarkEnd w:id="520"/>
      <w:bookmarkEnd w:id="521"/>
      <w:bookmarkEnd w:id="522"/>
      <w:bookmarkEnd w:id="523"/>
      <w:bookmarkEnd w:id="524"/>
      <w:bookmarkEnd w:id="525"/>
      <w:bookmarkEnd w:id="526"/>
      <w:bookmarkEnd w:id="527"/>
    </w:p>
    <w:p w14:paraId="7847C081" w14:textId="674BE4E8" w:rsidR="00321161" w:rsidRPr="00EB0B45" w:rsidRDefault="00321161" w:rsidP="00B160A7">
      <w:pPr>
        <w:pStyle w:val="00Normal"/>
        <w:spacing w:after="18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73B1180F" w14:textId="2681D5C5" w:rsidR="00321161" w:rsidRPr="00EB0B45" w:rsidRDefault="00321161" w:rsidP="00B160A7">
      <w:pPr>
        <w:pStyle w:val="00Normal"/>
        <w:spacing w:after="18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301E0FCB" w14:textId="77777777" w:rsidR="00321161" w:rsidRPr="00EB0B45" w:rsidRDefault="00321161" w:rsidP="00B160A7">
      <w:pPr>
        <w:pStyle w:val="Heading2"/>
        <w:numPr>
          <w:ilvl w:val="1"/>
          <w:numId w:val="6"/>
        </w:numPr>
        <w:tabs>
          <w:tab w:val="left" w:pos="1440"/>
        </w:tabs>
        <w:spacing w:after="180"/>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8273169"/>
      <w:r w:rsidRPr="00EB0B45">
        <w:rPr>
          <w:szCs w:val="22"/>
        </w:rPr>
        <w:t>Substitutions, Alternates, Exceptions, and Extensions</w:t>
      </w:r>
      <w:bookmarkEnd w:id="528"/>
      <w:bookmarkEnd w:id="529"/>
      <w:bookmarkEnd w:id="530"/>
      <w:bookmarkEnd w:id="531"/>
      <w:bookmarkEnd w:id="532"/>
      <w:bookmarkEnd w:id="533"/>
      <w:bookmarkEnd w:id="534"/>
      <w:bookmarkEnd w:id="535"/>
    </w:p>
    <w:p w14:paraId="0C50BEE2" w14:textId="7E60C2B8" w:rsidR="00321161" w:rsidRPr="00EB0B45" w:rsidRDefault="00321161" w:rsidP="00B160A7">
      <w:pPr>
        <w:pStyle w:val="00Normal"/>
        <w:spacing w:after="18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10B7994E" w14:textId="77777777" w:rsidR="00321161" w:rsidRPr="00EB0B45" w:rsidRDefault="00321161" w:rsidP="00B160A7">
      <w:pPr>
        <w:pStyle w:val="Heading1"/>
        <w:numPr>
          <w:ilvl w:val="0"/>
          <w:numId w:val="6"/>
        </w:numPr>
        <w:spacing w:after="180"/>
        <w:rPr>
          <w:szCs w:val="22"/>
        </w:rPr>
      </w:pPr>
      <w:bookmarkStart w:id="536" w:name="_Ref70082745"/>
      <w:bookmarkStart w:id="537" w:name="_Toc71145290"/>
      <w:bookmarkStart w:id="538" w:name="_Toc71165727"/>
      <w:bookmarkStart w:id="539" w:name="_Toc7827317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6E80F776" w14:textId="77777777" w:rsidR="00321161" w:rsidRPr="00EB0B45" w:rsidRDefault="00321161" w:rsidP="00B160A7">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64A2578F" w14:textId="1FD3969A" w:rsidR="00321161" w:rsidRPr="00EB0B45" w:rsidRDefault="00321161" w:rsidP="00B160A7">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43060628" w14:textId="77777777" w:rsidR="00321161" w:rsidRPr="00EB0B45" w:rsidRDefault="00321161" w:rsidP="00B160A7">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5926F403" w14:textId="77777777" w:rsidR="00321161" w:rsidRPr="00EB0B45" w:rsidRDefault="00321161" w:rsidP="00B160A7">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66BFBDE" w14:textId="77777777" w:rsidR="00321161" w:rsidRPr="00EB0B45" w:rsidRDefault="00321161" w:rsidP="00B160A7">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7AA5941" w14:textId="77777777" w:rsidR="00321161" w:rsidRPr="00EB0B45" w:rsidRDefault="00321161" w:rsidP="00B160A7">
      <w:pPr>
        <w:pStyle w:val="Heading4"/>
        <w:numPr>
          <w:ilvl w:val="3"/>
          <w:numId w:val="6"/>
        </w:numPr>
        <w:spacing w:after="180"/>
        <w:rPr>
          <w:szCs w:val="22"/>
        </w:rPr>
      </w:pPr>
      <w:bookmarkStart w:id="546" w:name="_Toc71165732"/>
      <w:r w:rsidRPr="00EB0B45">
        <w:rPr>
          <w:szCs w:val="22"/>
        </w:rPr>
        <w:lastRenderedPageBreak/>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1D2ED1C8" w14:textId="77777777" w:rsidR="00321161" w:rsidRPr="00EB0B45" w:rsidRDefault="00321161" w:rsidP="00B160A7">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28329DDB" w14:textId="77777777" w:rsidR="00321161" w:rsidRPr="00EB0B45" w:rsidRDefault="00321161" w:rsidP="00B160A7">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38DE96E0" w14:textId="77777777" w:rsidR="00321161" w:rsidRPr="00EB0B45" w:rsidRDefault="00321161" w:rsidP="00B160A7">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4E4EF1AE" w14:textId="77777777" w:rsidR="00321161" w:rsidRPr="00EB0B45" w:rsidRDefault="00321161" w:rsidP="00B160A7">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459A860A" w14:textId="77777777" w:rsidR="00321161" w:rsidRPr="00EB0B45" w:rsidRDefault="00321161" w:rsidP="00B160A7">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541501B4" w14:textId="77777777" w:rsidR="00321161" w:rsidRPr="00EB0B45" w:rsidRDefault="00321161" w:rsidP="00B160A7">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4EF2896" w14:textId="77777777" w:rsidR="00321161" w:rsidRPr="00EB0B45" w:rsidRDefault="00321161" w:rsidP="00B160A7">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25F4E64C" w14:textId="77777777" w:rsidR="00321161" w:rsidRPr="00EB0B45" w:rsidRDefault="00321161" w:rsidP="00B160A7">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3F33C95A" w14:textId="77777777" w:rsidR="00321161" w:rsidRPr="00EB0B45" w:rsidRDefault="00321161" w:rsidP="00B160A7">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40C05012" w14:textId="77777777" w:rsidR="00321161" w:rsidRPr="00EB0B45" w:rsidRDefault="00321161" w:rsidP="00B160A7">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2CCC9C3B" w14:textId="77777777" w:rsidR="00321161" w:rsidRPr="00EB0B45" w:rsidRDefault="00321161" w:rsidP="00B160A7">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4092472B" w14:textId="77777777" w:rsidR="00321161" w:rsidRPr="00EB0B45" w:rsidRDefault="00321161" w:rsidP="00B160A7">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6C11E41" w14:textId="77777777" w:rsidR="00321161" w:rsidRPr="00EB0B45" w:rsidRDefault="00321161" w:rsidP="00B160A7">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9B27116" w14:textId="77777777" w:rsidR="00321161" w:rsidRPr="00EB0B45" w:rsidRDefault="00321161" w:rsidP="00B160A7">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4DA95227" w14:textId="77777777" w:rsidR="00321161" w:rsidRPr="00EB0B45" w:rsidRDefault="00321161" w:rsidP="00B160A7">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73C17111" w14:textId="77777777" w:rsidR="00321161" w:rsidRPr="00EB0B45" w:rsidRDefault="00321161" w:rsidP="00B160A7">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5F1B7D47" w14:textId="77777777" w:rsidR="00321161" w:rsidRPr="00EB0B45" w:rsidRDefault="00321161" w:rsidP="00B160A7">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3CA20068" w14:textId="77777777" w:rsidR="00321161" w:rsidRPr="00EB0B45" w:rsidRDefault="00321161" w:rsidP="00B160A7">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DF67A09" w14:textId="77777777" w:rsidR="00321161" w:rsidRPr="00EB0B45" w:rsidRDefault="00321161" w:rsidP="00B160A7">
      <w:pPr>
        <w:pStyle w:val="Heading4"/>
        <w:numPr>
          <w:ilvl w:val="3"/>
          <w:numId w:val="6"/>
        </w:numPr>
        <w:spacing w:after="180"/>
        <w:rPr>
          <w:szCs w:val="22"/>
        </w:rPr>
      </w:pPr>
      <w:bookmarkStart w:id="569" w:name="_Toc71165751"/>
      <w:r w:rsidRPr="00EB0B45">
        <w:rPr>
          <w:szCs w:val="22"/>
        </w:rPr>
        <w:lastRenderedPageBreak/>
        <w:t>Exercise any other right reserved or afforded to the P3 Office and/or PennDOT under this RFQ or a subsequent RFP, or applicable law or in equity; and</w:t>
      </w:r>
      <w:bookmarkEnd w:id="569"/>
    </w:p>
    <w:p w14:paraId="63B48675" w14:textId="77777777" w:rsidR="00321161" w:rsidRPr="00EB0B45" w:rsidRDefault="00321161" w:rsidP="00B160A7">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1F971285" w14:textId="77777777" w:rsidR="009A52E7" w:rsidRPr="00EB0B45" w:rsidRDefault="009A52E7" w:rsidP="00C9713A">
      <w:pPr>
        <w:pStyle w:val="Heading4"/>
        <w:numPr>
          <w:ilvl w:val="3"/>
          <w:numId w:val="6"/>
        </w:numPr>
        <w:rPr>
          <w:szCs w:val="22"/>
        </w:rPr>
        <w:sectPr w:rsidR="009A52E7" w:rsidRPr="00EB0B45" w:rsidSect="001D2C4A">
          <w:footerReference w:type="default" r:id="rId27"/>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1AE2DE5" w14:textId="77777777" w:rsidR="00321161" w:rsidRPr="00EB0B45" w:rsidRDefault="00321161"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lastRenderedPageBreak/>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20576574" w14:textId="77777777" w:rsidR="005679BD" w:rsidRPr="00EB0B45" w:rsidRDefault="00321161"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122358CD" w14:textId="791E1014" w:rsidR="00321161" w:rsidRPr="00EB0B45" w:rsidRDefault="005679BD"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69748B3E" w14:textId="20F10492" w:rsidR="00321161" w:rsidRPr="00EB0B45" w:rsidRDefault="00321161"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370EC322" w14:textId="0D0A16A9"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4C60C19F" w14:textId="73FA35FB"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5258B3DE" w14:textId="4F705B08" w:rsidR="005679BD" w:rsidRPr="00EB0B45" w:rsidRDefault="005679BD"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A91BB1">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36F0DB89" w14:textId="3CFE772F" w:rsidR="00321161" w:rsidRPr="00EB0B45" w:rsidRDefault="00321161"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5122EA64" w14:textId="77777777" w:rsidR="00321161" w:rsidRPr="00EB0B45" w:rsidRDefault="00321161"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1D6563CE" w14:textId="3AAEF45D" w:rsidR="0008307C" w:rsidRPr="00EB0B45" w:rsidRDefault="0008307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A91BB1">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386CD14" w14:textId="5B59C19C" w:rsidR="00321161" w:rsidRPr="00EB0B45" w:rsidRDefault="00321161"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25764E6F" w14:textId="77777777" w:rsidR="00321161" w:rsidRPr="00EB0B45" w:rsidRDefault="00321161"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46ABCDD1" w14:textId="77777777" w:rsidR="00321161" w:rsidRPr="00EB0B45" w:rsidRDefault="00321161"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4803AE6E"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E2F63AD" w14:textId="365FCE7F" w:rsidR="00127696" w:rsidRPr="00EB0B45" w:rsidRDefault="00127696"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50479431" w14:textId="77777777" w:rsidR="00321161" w:rsidRPr="00EB0B45" w:rsidRDefault="00321161"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650CFAA8" w14:textId="4FBDE084" w:rsidR="00321161" w:rsidRPr="00EB0B45" w:rsidRDefault="00321161"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A91BB1">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3DF8FD96"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14253551" w14:textId="3B5A5826" w:rsidR="00321161" w:rsidRPr="00EB0B45" w:rsidRDefault="00321161" w:rsidP="002C6F8A">
      <w:pPr>
        <w:pStyle w:val="00Normal"/>
        <w:spacing w:after="180"/>
        <w:rPr>
          <w:rFonts w:cs="Times New Roman"/>
          <w:szCs w:val="22"/>
          <w:u w:val="single"/>
        </w:rPr>
      </w:pPr>
      <w:r w:rsidRPr="00EB0B45">
        <w:rPr>
          <w:rFonts w:cs="Times New Roman"/>
          <w:b/>
          <w:szCs w:val="22"/>
        </w:rPr>
        <w:lastRenderedPageBreak/>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A91BB1">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727B2563" w14:textId="40CF8B2B" w:rsidR="00321161" w:rsidRPr="00EB0B45" w:rsidRDefault="00321161"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w:t>
      </w:r>
      <w:r w:rsidR="0026574A">
        <w:rPr>
          <w:rFonts w:cs="Times New Roman"/>
          <w:szCs w:val="22"/>
        </w:rPr>
        <w:t>.</w:t>
      </w:r>
      <w:r w:rsidR="00B10CD1">
        <w:rPr>
          <w:rFonts w:cs="Times New Roman"/>
          <w:szCs w:val="22"/>
        </w:rPr>
        <w:t xml:space="preserve"> </w:t>
      </w:r>
      <w:r w:rsidRPr="00EB0B45">
        <w:rPr>
          <w:rFonts w:cs="Times New Roman"/>
          <w:szCs w:val="22"/>
        </w:rPr>
        <w:t>If a member of such consortium, partnership or other form of joint venture is performing non-construction activities such as design or engineering, there is no prequalification requirement.</w:t>
      </w:r>
    </w:p>
    <w:p w14:paraId="7956334F" w14:textId="26A7DF4E" w:rsidR="00321161" w:rsidRPr="00EB0B45" w:rsidRDefault="00321161"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3B77E56F" w14:textId="77777777" w:rsidR="00321161" w:rsidRPr="00EB0B45" w:rsidRDefault="00321161"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1A9AF31"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65B29270"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0EA8AFE7"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7870EE5B" w14:textId="77777777"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F75172A" w14:textId="0C3E299F" w:rsidR="00321161" w:rsidRPr="00EB0B45"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5017358D" w14:textId="77777777" w:rsidR="00F21700" w:rsidRDefault="00321161"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sidR="00F21700">
        <w:rPr>
          <w:rFonts w:cs="Times New Roman"/>
          <w:szCs w:val="22"/>
        </w:rPr>
        <w:t>; and</w:t>
      </w:r>
    </w:p>
    <w:p w14:paraId="6A0674B5" w14:textId="475828D8" w:rsidR="00321161" w:rsidRPr="00EB0B45" w:rsidRDefault="00F21700"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00321161" w:rsidRPr="00EB0B45">
        <w:rPr>
          <w:rFonts w:cs="Times New Roman"/>
          <w:szCs w:val="22"/>
        </w:rPr>
        <w:t>.</w:t>
      </w:r>
    </w:p>
    <w:p w14:paraId="14B8246A" w14:textId="77777777" w:rsidR="00321161" w:rsidRPr="00EB0B45" w:rsidRDefault="00321161"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7759B61E" w14:textId="77777777" w:rsidR="00321161" w:rsidRPr="00EB0B45" w:rsidRDefault="00321161"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47ACA545" w14:textId="63946F7B" w:rsidR="00321161" w:rsidRPr="00EB0B45" w:rsidRDefault="00321161"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5452DC42" w14:textId="23AAE24D" w:rsidR="00F07CFA" w:rsidRPr="00EB0B45" w:rsidRDefault="00F07CFA"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A91BB1">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20A03571" w14:textId="55C2F425" w:rsidR="001D2E92" w:rsidRPr="00EB0B45" w:rsidRDefault="001D2E92"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3D05C70A" w14:textId="7CB1D88C" w:rsidR="009F2E74" w:rsidRPr="00EB0B45" w:rsidRDefault="009F2E74"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A91BB1">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0E5E8D5A" w14:textId="5E6AB70F" w:rsidR="00933D06" w:rsidRPr="00EB0B45" w:rsidRDefault="00933D06"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A91BB1">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454D1205" w14:textId="4C97D5A6" w:rsidR="00321161" w:rsidRPr="00EB0B45" w:rsidRDefault="00321161"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38B92E5F" w14:textId="3FA923FF" w:rsidR="00321161" w:rsidRPr="00EB0B45" w:rsidRDefault="00D9694E"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3334C336" w14:textId="77777777" w:rsidR="00321161" w:rsidRPr="00EB0B45" w:rsidRDefault="00321161" w:rsidP="00321161">
      <w:pPr>
        <w:pStyle w:val="00Normal"/>
        <w:rPr>
          <w:rFonts w:cs="Times New Roman"/>
          <w:szCs w:val="22"/>
        </w:rPr>
        <w:sectPr w:rsidR="00321161" w:rsidRPr="00EB0B45" w:rsidSect="00B75A04">
          <w:footerReference w:type="default" r:id="rId28"/>
          <w:pgSz w:w="11910" w:h="16840"/>
          <w:pgMar w:top="1440" w:right="1440" w:bottom="1440" w:left="1440" w:header="0" w:footer="720" w:gutter="0"/>
          <w:pgNumType w:start="1"/>
          <w:cols w:space="720"/>
          <w:docGrid w:linePitch="299"/>
        </w:sectPr>
      </w:pPr>
    </w:p>
    <w:p w14:paraId="0A31BA26" w14:textId="77777777" w:rsidR="00321161" w:rsidRPr="00EB0B45" w:rsidRDefault="00321161" w:rsidP="00321161">
      <w:pPr>
        <w:pStyle w:val="S2Heading1"/>
        <w:rPr>
          <w:rFonts w:ascii="Times New Roman" w:hAnsi="Times New Roman"/>
          <w:szCs w:val="22"/>
        </w:rPr>
      </w:pPr>
      <w:bookmarkStart w:id="591" w:name="APPENDIX_2"/>
      <w:bookmarkEnd w:id="591"/>
      <w:r w:rsidRPr="00EB0B45">
        <w:rPr>
          <w:rFonts w:ascii="Times New Roman" w:hAnsi="Times New Roman"/>
          <w:szCs w:val="22"/>
        </w:rPr>
        <w:lastRenderedPageBreak/>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30BEFAE1" w14:textId="5347CABC" w:rsidR="00321161" w:rsidRPr="00EB0B45" w:rsidRDefault="00321161"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9AB509F"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1 – Administration</w:t>
      </w:r>
    </w:p>
    <w:p w14:paraId="2C40B729"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49BF59BD"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4CE28A31"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29DC4E2C" w14:textId="77777777" w:rsidR="00321161" w:rsidRPr="00EB0B45" w:rsidRDefault="00321161"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3AFB5B2" w14:textId="77777777" w:rsidR="00321161" w:rsidRPr="00EB0B45" w:rsidRDefault="00321161"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06DA1AA0" w14:textId="77777777" w:rsidR="00321161" w:rsidRPr="00EB0B45" w:rsidRDefault="00321161" w:rsidP="00321161">
      <w:pPr>
        <w:pStyle w:val="00Normal"/>
        <w:keepNext/>
        <w:spacing w:before="240"/>
        <w:rPr>
          <w:rFonts w:cs="Times New Roman"/>
          <w:szCs w:val="22"/>
        </w:rPr>
      </w:pPr>
      <w:r w:rsidRPr="00EB0B45">
        <w:rPr>
          <w:rFonts w:cs="Times New Roman"/>
          <w:b/>
          <w:szCs w:val="22"/>
          <w:u w:val="single"/>
        </w:rPr>
        <w:t>Volume 2 – Technical</w:t>
      </w:r>
    </w:p>
    <w:p w14:paraId="783C1F0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357E29A7" w14:textId="77777777" w:rsidR="00321161" w:rsidRPr="00EB0B45" w:rsidRDefault="00321161"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4410BFD0"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B – Technical Information</w:t>
      </w:r>
    </w:p>
    <w:p w14:paraId="519B67BA" w14:textId="77777777" w:rsidR="00321161" w:rsidRPr="00EB0B45" w:rsidRDefault="00321161"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51E72A41" w14:textId="64F17B64" w:rsidR="00321161" w:rsidRPr="00EB0B45" w:rsidRDefault="00321161"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2C4CD7BB" w14:textId="77777777" w:rsidR="00321161" w:rsidRPr="00EB0B45" w:rsidRDefault="00321161"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1AFCEBCA" w14:textId="77777777" w:rsidR="00321161" w:rsidRPr="00EB0B45" w:rsidRDefault="00321161"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73EE6977" w14:textId="77777777" w:rsidR="00321161" w:rsidRPr="00EB0B45" w:rsidRDefault="00321161"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C50E634" w14:textId="77777777" w:rsidR="00321161" w:rsidRPr="00EB0B45" w:rsidRDefault="00321161"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669C28FD" w14:textId="77777777" w:rsidR="00321161" w:rsidRPr="00EB0B45" w:rsidRDefault="00321161"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0FDD526C" w14:textId="77777777" w:rsidR="00321161" w:rsidRPr="00EB0B45" w:rsidRDefault="00321161"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8AFAAEA" w14:textId="77777777" w:rsidR="00321161" w:rsidRPr="00EB0B45" w:rsidRDefault="00321161"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463C96E5" w14:textId="77777777" w:rsidR="00321161" w:rsidRPr="00EB0B45" w:rsidRDefault="00321161"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1D759866" w14:textId="77777777" w:rsidR="00321161" w:rsidRPr="00EB0B45" w:rsidRDefault="00321161"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364464A" w14:textId="77777777" w:rsidR="00321161" w:rsidRPr="00EB0B45" w:rsidRDefault="00321161"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249BE9B7" w14:textId="666FC35B" w:rsidR="005648B5" w:rsidRPr="00EB0B45" w:rsidRDefault="00EA1B79" w:rsidP="005648B5">
      <w:pPr>
        <w:pStyle w:val="00Normal"/>
        <w:spacing w:after="0"/>
        <w:rPr>
          <w:rFonts w:cs="Times New Roman"/>
          <w:szCs w:val="22"/>
        </w:rPr>
      </w:pPr>
      <w:r>
        <w:rPr>
          <w:rFonts w:cs="Times New Roman"/>
          <w:szCs w:val="22"/>
        </w:rPr>
        <w:t>2.14</w:t>
      </w:r>
      <w:r w:rsidR="005648B5">
        <w:rPr>
          <w:rFonts w:cs="Times New Roman"/>
          <w:szCs w:val="22"/>
        </w:rPr>
        <w:tab/>
        <w:t>Completed Form G-5</w:t>
      </w:r>
      <w:r w:rsidR="005648B5" w:rsidRPr="00EB0B45">
        <w:rPr>
          <w:rFonts w:cs="Times New Roman"/>
          <w:szCs w:val="22"/>
        </w:rPr>
        <w:t xml:space="preserve"> (Technical Qualifications – </w:t>
      </w:r>
      <w:r w:rsidR="005648B5">
        <w:rPr>
          <w:rFonts w:cs="Times New Roman"/>
          <w:szCs w:val="22"/>
        </w:rPr>
        <w:t>Quality</w:t>
      </w:r>
      <w:r w:rsidR="005648B5" w:rsidRPr="00EB0B45">
        <w:rPr>
          <w:rFonts w:cs="Times New Roman"/>
          <w:szCs w:val="22"/>
        </w:rPr>
        <w:t>)</w:t>
      </w:r>
    </w:p>
    <w:p w14:paraId="0C61DC90" w14:textId="50884D50" w:rsidR="005648B5" w:rsidRPr="00EB0B45" w:rsidRDefault="00EA1B79" w:rsidP="005648B5">
      <w:pPr>
        <w:pStyle w:val="00Normal"/>
        <w:spacing w:after="0"/>
        <w:rPr>
          <w:rFonts w:cs="Times New Roman"/>
          <w:szCs w:val="22"/>
        </w:rPr>
      </w:pPr>
      <w:r>
        <w:rPr>
          <w:rFonts w:cs="Times New Roman"/>
          <w:szCs w:val="22"/>
        </w:rPr>
        <w:t>2.15</w:t>
      </w:r>
      <w:r w:rsidR="005648B5" w:rsidRPr="00EB0B45">
        <w:rPr>
          <w:rFonts w:cs="Times New Roman"/>
          <w:szCs w:val="22"/>
        </w:rPr>
        <w:tab/>
      </w:r>
      <w:r w:rsidR="005648B5">
        <w:rPr>
          <w:rFonts w:cs="Times New Roman"/>
          <w:szCs w:val="22"/>
        </w:rPr>
        <w:t>Narrative Attachment to Form G-5</w:t>
      </w:r>
    </w:p>
    <w:p w14:paraId="29AFD164" w14:textId="779123BB" w:rsidR="00794098" w:rsidRPr="00EB0B45" w:rsidRDefault="00EA1B79"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78E9586D" w14:textId="37FF7329" w:rsidR="00321161" w:rsidRPr="00EB0B45" w:rsidRDefault="00EA1B79"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4BAC0F91" w14:textId="6D23EC3F" w:rsidR="00F81C75" w:rsidRDefault="00F81C75" w:rsidP="00321161">
      <w:pPr>
        <w:pStyle w:val="00Normal"/>
        <w:spacing w:after="0"/>
        <w:rPr>
          <w:rFonts w:cs="Times New Roman"/>
          <w:szCs w:val="22"/>
        </w:rPr>
      </w:pPr>
      <w:r>
        <w:rPr>
          <w:rFonts w:cs="Times New Roman"/>
          <w:szCs w:val="22"/>
        </w:rPr>
        <w:t>2.18</w:t>
      </w:r>
      <w:r>
        <w:rPr>
          <w:rFonts w:cs="Times New Roman"/>
          <w:szCs w:val="22"/>
        </w:rPr>
        <w:tab/>
        <w:t>Project Development Understanding and Approach</w:t>
      </w:r>
    </w:p>
    <w:p w14:paraId="2AF23BBE" w14:textId="751AD925" w:rsidR="00321161" w:rsidRPr="00EB0B45" w:rsidRDefault="00EA1B79" w:rsidP="00321161">
      <w:pPr>
        <w:pStyle w:val="00Normal"/>
        <w:spacing w:after="0"/>
        <w:rPr>
          <w:rFonts w:cs="Times New Roman"/>
          <w:szCs w:val="22"/>
        </w:rPr>
      </w:pPr>
      <w:r>
        <w:rPr>
          <w:rFonts w:cs="Times New Roman"/>
          <w:szCs w:val="22"/>
        </w:rPr>
        <w:t>2.1</w:t>
      </w:r>
      <w:r w:rsidR="00F81C75">
        <w:rPr>
          <w:rFonts w:cs="Times New Roman"/>
          <w:szCs w:val="22"/>
        </w:rPr>
        <w:t>9</w:t>
      </w:r>
      <w:r w:rsidR="00321161" w:rsidRPr="00EB0B45">
        <w:rPr>
          <w:rFonts w:cs="Times New Roman"/>
          <w:szCs w:val="22"/>
        </w:rPr>
        <w:tab/>
        <w:t>Additional Information</w:t>
      </w:r>
    </w:p>
    <w:p w14:paraId="29EAC277" w14:textId="77777777" w:rsidR="00321161" w:rsidRPr="00EB0B45" w:rsidRDefault="00321161" w:rsidP="00321161">
      <w:pPr>
        <w:pStyle w:val="00Normal"/>
        <w:spacing w:before="240"/>
        <w:rPr>
          <w:rFonts w:cs="Times New Roman"/>
          <w:szCs w:val="22"/>
        </w:rPr>
      </w:pPr>
      <w:r w:rsidRPr="00EB0B45">
        <w:rPr>
          <w:rFonts w:cs="Times New Roman"/>
          <w:b/>
          <w:szCs w:val="22"/>
          <w:u w:val="single"/>
        </w:rPr>
        <w:t>Volume 3 – Financial</w:t>
      </w:r>
    </w:p>
    <w:p w14:paraId="2E330BEC"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A – Legal Structure</w:t>
      </w:r>
    </w:p>
    <w:p w14:paraId="775D3B84" w14:textId="77777777" w:rsidR="00321161" w:rsidRPr="00EB0B45" w:rsidRDefault="00321161"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4EC12E8A" w14:textId="77777777" w:rsidR="00321161" w:rsidRPr="00EB0B45" w:rsidRDefault="00321161" w:rsidP="00321161">
      <w:pPr>
        <w:pStyle w:val="00Normal"/>
        <w:keepNext/>
        <w:spacing w:before="240"/>
        <w:rPr>
          <w:rFonts w:cs="Times New Roman"/>
          <w:b/>
          <w:szCs w:val="22"/>
        </w:rPr>
      </w:pPr>
      <w:r w:rsidRPr="00EB0B45">
        <w:rPr>
          <w:rFonts w:cs="Times New Roman"/>
          <w:b/>
          <w:szCs w:val="22"/>
        </w:rPr>
        <w:lastRenderedPageBreak/>
        <w:t>Part B – Development and Financing Experience</w:t>
      </w:r>
    </w:p>
    <w:p w14:paraId="64233A13" w14:textId="77777777" w:rsidR="00321161" w:rsidRPr="00EB0B45" w:rsidRDefault="00321161"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3677D1DB" w14:textId="77777777" w:rsidR="00321161" w:rsidRPr="00EB0B45" w:rsidRDefault="00321161"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2DBA8811" w14:textId="77777777" w:rsidR="00321161" w:rsidRPr="00EB0B45" w:rsidRDefault="00321161"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6802AEEB" w14:textId="77777777" w:rsidR="00321161" w:rsidRPr="00EB0B45" w:rsidRDefault="00321161"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49FD56CB"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C – Financial Capacity</w:t>
      </w:r>
    </w:p>
    <w:p w14:paraId="16F79964" w14:textId="0531412A" w:rsidR="00321161" w:rsidRPr="00EB0B45" w:rsidRDefault="00321161"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33C45D88" w14:textId="77777777" w:rsidR="00321161" w:rsidRPr="00EB0B45" w:rsidRDefault="00321161"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F44F9D5" w14:textId="77777777" w:rsidR="00321161" w:rsidRPr="00EB0B45" w:rsidRDefault="00321161"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64312888" w14:textId="77777777" w:rsidR="00321161" w:rsidRPr="00EB0B45" w:rsidRDefault="00321161" w:rsidP="00321161">
      <w:pPr>
        <w:pStyle w:val="00Normal"/>
        <w:keepNext/>
        <w:spacing w:before="240"/>
        <w:rPr>
          <w:rFonts w:cs="Times New Roman"/>
          <w:b/>
          <w:szCs w:val="22"/>
        </w:rPr>
      </w:pPr>
      <w:r w:rsidRPr="00EB0B45">
        <w:rPr>
          <w:rFonts w:cs="Times New Roman"/>
          <w:b/>
          <w:szCs w:val="22"/>
        </w:rPr>
        <w:t>Part D – Financial Statements</w:t>
      </w:r>
    </w:p>
    <w:p w14:paraId="4CECE689" w14:textId="22234A93" w:rsidR="00321161" w:rsidRPr="00EB0B45" w:rsidRDefault="00321161"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526D2ED7" w14:textId="77777777" w:rsidR="00321161" w:rsidRPr="00EB0B45" w:rsidRDefault="00321161" w:rsidP="00321161">
      <w:pPr>
        <w:jc w:val="left"/>
        <w:rPr>
          <w:rFonts w:cs="Times New Roman"/>
          <w:szCs w:val="22"/>
        </w:rPr>
      </w:pPr>
      <w:r w:rsidRPr="00EB0B45">
        <w:rPr>
          <w:rFonts w:cs="Times New Roman"/>
          <w:szCs w:val="22"/>
        </w:rPr>
        <w:br w:type="page"/>
      </w:r>
    </w:p>
    <w:p w14:paraId="41AAD355" w14:textId="77777777" w:rsidR="00321161" w:rsidRPr="00EB0B45" w:rsidRDefault="00321161"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lastRenderedPageBreak/>
        <w:t>VOLUME 1 – ADMINISTRATION</w:t>
      </w:r>
      <w:bookmarkEnd w:id="594"/>
      <w:bookmarkEnd w:id="595"/>
    </w:p>
    <w:bookmarkEnd w:id="596"/>
    <w:p w14:paraId="517A4CED"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2501465C" w14:textId="77777777" w:rsidTr="00914540">
        <w:trPr>
          <w:cantSplit/>
        </w:trPr>
        <w:tc>
          <w:tcPr>
            <w:tcW w:w="720" w:type="dxa"/>
            <w:shd w:val="clear" w:color="auto" w:fill="BFBFBF" w:themeFill="background1" w:themeFillShade="BF"/>
            <w:vAlign w:val="center"/>
          </w:tcPr>
          <w:p w14:paraId="5BE6134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47DD226"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09F3C95C"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688081D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1353D78E" w14:textId="77777777" w:rsidTr="00914540">
        <w:trPr>
          <w:cantSplit/>
        </w:trPr>
        <w:tc>
          <w:tcPr>
            <w:tcW w:w="720" w:type="dxa"/>
            <w:vAlign w:val="center"/>
          </w:tcPr>
          <w:p w14:paraId="3CF4EE9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B7124E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5EA10E1A" w14:textId="3EFD91F7"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63A6DC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4A49A26" w14:textId="77777777" w:rsidTr="00914540">
        <w:trPr>
          <w:cantSplit/>
        </w:trPr>
        <w:tc>
          <w:tcPr>
            <w:tcW w:w="720" w:type="dxa"/>
            <w:vAlign w:val="center"/>
          </w:tcPr>
          <w:p w14:paraId="1281225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7F0FA04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584858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8028B3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ED6387B" w14:textId="77777777" w:rsidTr="00914540">
        <w:trPr>
          <w:cantSplit/>
        </w:trPr>
        <w:tc>
          <w:tcPr>
            <w:tcW w:w="720" w:type="dxa"/>
            <w:vAlign w:val="center"/>
          </w:tcPr>
          <w:p w14:paraId="29BA685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6F42995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69018B79" w14:textId="20D59091"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509E4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ADC9DC4" w14:textId="77777777" w:rsidTr="00914540">
        <w:trPr>
          <w:cantSplit/>
        </w:trPr>
        <w:tc>
          <w:tcPr>
            <w:tcW w:w="720" w:type="dxa"/>
            <w:vAlign w:val="center"/>
          </w:tcPr>
          <w:p w14:paraId="5B41A33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01F81B3" w14:textId="59046F7E"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53BF6826" w14:textId="3C17CA5E" w:rsidR="00321161" w:rsidRPr="00EB0B45" w:rsidRDefault="00C45BDB"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710B558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F70CA1" w14:textId="77777777" w:rsidTr="00914540">
        <w:trPr>
          <w:cantSplit/>
        </w:trPr>
        <w:tc>
          <w:tcPr>
            <w:tcW w:w="720" w:type="dxa"/>
            <w:vAlign w:val="center"/>
          </w:tcPr>
          <w:p w14:paraId="5C9D48E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903E5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45929474" w14:textId="77BB3AC2"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2355F07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4AAC3895" w14:textId="77777777" w:rsidR="00321161" w:rsidRPr="00EB0B45" w:rsidRDefault="00321161" w:rsidP="00321161">
      <w:pPr>
        <w:pStyle w:val="StandardAshurst"/>
        <w:rPr>
          <w:rFonts w:ascii="Times New Roman" w:hAnsi="Times New Roman" w:cs="Times New Roman"/>
          <w:szCs w:val="22"/>
        </w:rPr>
      </w:pPr>
    </w:p>
    <w:p w14:paraId="4C037988"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3C5A223C" w14:textId="64CA10AC" w:rsidR="00321161" w:rsidRPr="00EB0B45" w:rsidRDefault="00C45BDB"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21161" w:rsidRPr="00EB0B45">
        <w:rPr>
          <w:rFonts w:ascii="Times New Roman" w:hAnsi="Times New Roman" w:cs="Times New Roman"/>
          <w:szCs w:val="22"/>
        </w:rPr>
        <w:t xml:space="preserve"> (Transmittal Letter) completed in accordance with the instructions on the Form.</w:t>
      </w:r>
    </w:p>
    <w:p w14:paraId="68E02ABE"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7AD497C8" w14:textId="643CB5AA"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w:t>
      </w:r>
      <w:r w:rsidR="001F02E3">
        <w:rPr>
          <w:rFonts w:ascii="Times New Roman" w:hAnsi="Times New Roman" w:cs="Times New Roman"/>
          <w:szCs w:val="22"/>
        </w:rPr>
        <w:t>, which organizational chart shall be included in the 2 page limit</w:t>
      </w:r>
      <w:r w:rsidRPr="00EB0B45">
        <w:rPr>
          <w:rFonts w:ascii="Times New Roman" w:hAnsi="Times New Roman" w:cs="Times New Roman"/>
          <w:szCs w:val="22"/>
        </w:rPr>
        <w:t xml:space="preserve">.  Include in the chart the expected ownership share of each joint venture participant, if relevant.  Respondents will be deemed to have acknowledged and agreed that participants of any joint venture </w:t>
      </w:r>
      <w:r w:rsidR="00C928A3">
        <w:rPr>
          <w:rFonts w:ascii="Times New Roman" w:hAnsi="Times New Roman" w:cs="Times New Roman"/>
          <w:szCs w:val="22"/>
        </w:rPr>
        <w:t xml:space="preserve">Development Entity </w:t>
      </w:r>
      <w:r w:rsidRPr="00EB0B45">
        <w:rPr>
          <w:rFonts w:ascii="Times New Roman" w:hAnsi="Times New Roman" w:cs="Times New Roman"/>
          <w:szCs w:val="22"/>
        </w:rPr>
        <w:t>must be jointly and severally liable to PennDOT, and the RFP will require that Respondent joint venture organizational documents/agreement or otherwise expressly reflect the same.</w:t>
      </w:r>
    </w:p>
    <w:p w14:paraId="48CFCEEA" w14:textId="76015EAE"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A91BB1">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6741B934" w14:textId="77777777" w:rsidR="00321161" w:rsidRPr="00EB0B45" w:rsidRDefault="00321161"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5F6AE3B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22ADFB68" w14:textId="2D9A3CDD" w:rsidR="00321161" w:rsidRPr="00EB0B45" w:rsidRDefault="00C45BDB" w:rsidP="00B13D5E">
      <w:pPr>
        <w:pStyle w:val="NormalAshurst"/>
        <w:spacing w:after="180"/>
        <w:jc w:val="both"/>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(Information Regarding Major Team Members) for each Major Team Member completed in accordance with the instructions on the Form.</w:t>
      </w:r>
    </w:p>
    <w:p w14:paraId="07929329" w14:textId="77777777" w:rsidR="00321161" w:rsidRPr="00EB0B45" w:rsidRDefault="00321161"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D243F39" w14:textId="111DA34F" w:rsidR="00321161" w:rsidRPr="00EB0B45" w:rsidRDefault="00C45BDB" w:rsidP="00B13D5E">
      <w:pPr>
        <w:pStyle w:val="NormalAshurst"/>
        <w:spacing w:after="180"/>
        <w:jc w:val="both"/>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21161" w:rsidRPr="00EB0B45">
        <w:rPr>
          <w:rFonts w:ascii="Times New Roman" w:hAnsi="Times New Roman" w:cs="Times New Roman"/>
          <w:szCs w:val="22"/>
        </w:rPr>
        <w:t>completed in accordance with the instructions on the Form.</w:t>
      </w:r>
    </w:p>
    <w:p w14:paraId="129A3172" w14:textId="77777777" w:rsidR="00321161" w:rsidRPr="00EB0B45" w:rsidRDefault="00321161"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lastRenderedPageBreak/>
        <w:t>Completed Form D (Certification of Responsiveness; Pass/Fail Requirements)</w:t>
      </w:r>
      <w:bookmarkEnd w:id="607"/>
      <w:bookmarkEnd w:id="608"/>
    </w:p>
    <w:p w14:paraId="40679DAF" w14:textId="390EC9F1" w:rsidR="00321161" w:rsidRPr="00EB0B45" w:rsidRDefault="00C45BDB" w:rsidP="00B13D5E">
      <w:pPr>
        <w:pStyle w:val="NormalAshurst"/>
        <w:spacing w:after="180"/>
        <w:jc w:val="both"/>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r w:rsidR="00321161" w:rsidRPr="00EB0B45">
        <w:rPr>
          <w:rStyle w:val="Hyperlink"/>
          <w:rFonts w:ascii="Times New Roman" w:hAnsi="Times New Roman" w:cs="Times New Roman"/>
          <w:szCs w:val="22"/>
        </w:rPr>
        <w:t xml:space="preserve"> </w:t>
      </w:r>
      <w:r w:rsidR="00321161" w:rsidRPr="00EB0B45">
        <w:rPr>
          <w:rFonts w:ascii="Times New Roman" w:hAnsi="Times New Roman" w:cs="Times New Roman"/>
          <w:szCs w:val="22"/>
        </w:rPr>
        <w:t>(Certification of Responsiveness; Pass/Fail Requirements) completed in accordance with the instructions on the Form.</w:t>
      </w:r>
      <w:r w:rsidR="00321161" w:rsidRPr="00EB0B45">
        <w:rPr>
          <w:rFonts w:ascii="Times New Roman" w:hAnsi="Times New Roman" w:cs="Times New Roman"/>
          <w:szCs w:val="22"/>
        </w:rPr>
        <w:br w:type="page"/>
      </w:r>
    </w:p>
    <w:p w14:paraId="6219100C" w14:textId="77777777" w:rsidR="00321161" w:rsidRPr="00EB0B45" w:rsidRDefault="00321161"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lastRenderedPageBreak/>
        <w:t>VOLUME 2 – TECHNICAL</w:t>
      </w:r>
      <w:bookmarkEnd w:id="609"/>
      <w:bookmarkEnd w:id="610"/>
    </w:p>
    <w:bookmarkEnd w:id="611"/>
    <w:p w14:paraId="7689958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321161" w:rsidRPr="00EB0B45" w14:paraId="0E0F151D" w14:textId="77777777" w:rsidTr="00914540">
        <w:trPr>
          <w:cantSplit/>
        </w:trPr>
        <w:tc>
          <w:tcPr>
            <w:tcW w:w="720" w:type="dxa"/>
            <w:shd w:val="clear" w:color="auto" w:fill="BFBFBF" w:themeFill="background1" w:themeFillShade="BF"/>
            <w:vAlign w:val="center"/>
          </w:tcPr>
          <w:p w14:paraId="1739DE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220BE83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3DD857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F9BFB93"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52C8F672" w14:textId="77777777" w:rsidTr="00914540">
        <w:trPr>
          <w:cantSplit/>
        </w:trPr>
        <w:tc>
          <w:tcPr>
            <w:tcW w:w="9000" w:type="dxa"/>
            <w:gridSpan w:val="4"/>
            <w:shd w:val="clear" w:color="auto" w:fill="FFF2CC" w:themeFill="accent4" w:themeFillTint="33"/>
            <w:vAlign w:val="center"/>
          </w:tcPr>
          <w:p w14:paraId="73A9C3C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53DEB39A" w14:textId="77777777" w:rsidTr="00914540">
        <w:trPr>
          <w:cantSplit/>
        </w:trPr>
        <w:tc>
          <w:tcPr>
            <w:tcW w:w="720" w:type="dxa"/>
            <w:vAlign w:val="center"/>
          </w:tcPr>
          <w:p w14:paraId="02A35A2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4FC5F20A" w14:textId="01C7B6F9"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77E357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7917F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200B164D" w14:textId="77777777" w:rsidTr="00914540">
        <w:trPr>
          <w:cantSplit/>
        </w:trPr>
        <w:tc>
          <w:tcPr>
            <w:tcW w:w="9000" w:type="dxa"/>
            <w:gridSpan w:val="4"/>
            <w:shd w:val="clear" w:color="auto" w:fill="FFF2CC" w:themeFill="accent4" w:themeFillTint="33"/>
            <w:vAlign w:val="center"/>
          </w:tcPr>
          <w:p w14:paraId="219D066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4F83A42C" w14:textId="77777777" w:rsidTr="00914540">
        <w:trPr>
          <w:cantSplit/>
        </w:trPr>
        <w:tc>
          <w:tcPr>
            <w:tcW w:w="720" w:type="dxa"/>
            <w:vAlign w:val="center"/>
          </w:tcPr>
          <w:p w14:paraId="646357F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5233AB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233AB9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EB9A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3B2EF4F6" w14:textId="77777777" w:rsidTr="00914540">
        <w:trPr>
          <w:cantSplit/>
        </w:trPr>
        <w:tc>
          <w:tcPr>
            <w:tcW w:w="720" w:type="dxa"/>
            <w:vAlign w:val="center"/>
          </w:tcPr>
          <w:p w14:paraId="083E05D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4E72415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1040E68C" w14:textId="0765FDE4"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30" w:type="dxa"/>
            <w:vAlign w:val="center"/>
          </w:tcPr>
          <w:p w14:paraId="24D930B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212D74B5" w14:textId="77777777" w:rsidTr="00914540">
        <w:trPr>
          <w:cantSplit/>
        </w:trPr>
        <w:tc>
          <w:tcPr>
            <w:tcW w:w="720" w:type="dxa"/>
            <w:vAlign w:val="center"/>
          </w:tcPr>
          <w:p w14:paraId="13784D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093C09D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5F52C4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551762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5C3A91C1" w14:textId="77777777" w:rsidTr="00914540">
        <w:trPr>
          <w:cantSplit/>
        </w:trPr>
        <w:tc>
          <w:tcPr>
            <w:tcW w:w="720" w:type="dxa"/>
            <w:vAlign w:val="center"/>
          </w:tcPr>
          <w:p w14:paraId="67E2F76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093923D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70210CFA" w14:textId="6EC9D769"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30" w:type="dxa"/>
            <w:vAlign w:val="center"/>
          </w:tcPr>
          <w:p w14:paraId="3EFBC82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2094A41" w14:textId="77777777" w:rsidTr="00914540">
        <w:trPr>
          <w:cantSplit/>
        </w:trPr>
        <w:tc>
          <w:tcPr>
            <w:tcW w:w="720" w:type="dxa"/>
            <w:vAlign w:val="center"/>
          </w:tcPr>
          <w:p w14:paraId="4DF6702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023A71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1711A480" w14:textId="5059D134"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30" w:type="dxa"/>
            <w:vAlign w:val="center"/>
          </w:tcPr>
          <w:p w14:paraId="1AE082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330F0494" w14:textId="77777777" w:rsidTr="00914540">
        <w:trPr>
          <w:cantSplit/>
        </w:trPr>
        <w:tc>
          <w:tcPr>
            <w:tcW w:w="720" w:type="dxa"/>
            <w:vAlign w:val="center"/>
          </w:tcPr>
          <w:p w14:paraId="29725DA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237FB8C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75E1178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74FFFA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6F970D8" w14:textId="77777777" w:rsidTr="00914540">
        <w:trPr>
          <w:cantSplit/>
        </w:trPr>
        <w:tc>
          <w:tcPr>
            <w:tcW w:w="720" w:type="dxa"/>
            <w:vAlign w:val="center"/>
          </w:tcPr>
          <w:p w14:paraId="622F7EF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5327152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1D63A5A8" w14:textId="20BB8DB0"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30" w:type="dxa"/>
            <w:vAlign w:val="center"/>
          </w:tcPr>
          <w:p w14:paraId="12D6D6C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53DA8C1" w14:textId="77777777" w:rsidTr="00914540">
        <w:trPr>
          <w:cantSplit/>
        </w:trPr>
        <w:tc>
          <w:tcPr>
            <w:tcW w:w="720" w:type="dxa"/>
            <w:vAlign w:val="center"/>
          </w:tcPr>
          <w:p w14:paraId="3A6AFA4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3510D15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613B8BA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469ADC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19F55D5A" w14:textId="77777777" w:rsidTr="00914540">
        <w:trPr>
          <w:cantSplit/>
        </w:trPr>
        <w:tc>
          <w:tcPr>
            <w:tcW w:w="720" w:type="dxa"/>
            <w:vAlign w:val="center"/>
          </w:tcPr>
          <w:p w14:paraId="497FC3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5830D0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4F97BA6E" w14:textId="56374B97"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30" w:type="dxa"/>
            <w:vAlign w:val="center"/>
          </w:tcPr>
          <w:p w14:paraId="0AD7F59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7AA57AF" w14:textId="77777777" w:rsidTr="00914540">
        <w:trPr>
          <w:cantSplit/>
        </w:trPr>
        <w:tc>
          <w:tcPr>
            <w:tcW w:w="720" w:type="dxa"/>
            <w:vAlign w:val="center"/>
          </w:tcPr>
          <w:p w14:paraId="750B01B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424D8FE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3496D3F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94E309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2312D5C" w14:textId="77777777" w:rsidTr="00914540">
        <w:trPr>
          <w:cantSplit/>
        </w:trPr>
        <w:tc>
          <w:tcPr>
            <w:tcW w:w="720" w:type="dxa"/>
            <w:vAlign w:val="center"/>
          </w:tcPr>
          <w:p w14:paraId="0CF2BE1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5772AF2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65B6333F" w14:textId="225BB19B"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30" w:type="dxa"/>
            <w:vAlign w:val="center"/>
          </w:tcPr>
          <w:p w14:paraId="19D8EE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6AC5DCB" w14:textId="77777777" w:rsidTr="00914540">
        <w:trPr>
          <w:cantSplit/>
        </w:trPr>
        <w:tc>
          <w:tcPr>
            <w:tcW w:w="720" w:type="dxa"/>
            <w:vAlign w:val="center"/>
          </w:tcPr>
          <w:p w14:paraId="23A5E49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2E3F10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4775F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8580D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BB6DA5" w:rsidRPr="00EB0B45" w14:paraId="7EF19492" w14:textId="77777777" w:rsidTr="00A924A6">
        <w:trPr>
          <w:cantSplit/>
        </w:trPr>
        <w:tc>
          <w:tcPr>
            <w:tcW w:w="720" w:type="dxa"/>
            <w:vAlign w:val="center"/>
          </w:tcPr>
          <w:p w14:paraId="042080F7" w14:textId="5FDE694D"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E0041FE" w14:textId="5A639F13" w:rsidR="00BB6DA5" w:rsidRPr="00EB0B45" w:rsidRDefault="00BB6DA5"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1AF0AB4E" w14:textId="32B9414E" w:rsidR="00BB6DA5" w:rsidRPr="00EB0B45" w:rsidRDefault="00C45BDB" w:rsidP="00A924A6">
            <w:pPr>
              <w:pStyle w:val="StandardAshurst"/>
              <w:spacing w:before="60" w:after="60"/>
              <w:jc w:val="center"/>
              <w:rPr>
                <w:rFonts w:ascii="Times New Roman" w:hAnsi="Times New Roman" w:cs="Times New Roman"/>
                <w:szCs w:val="22"/>
              </w:rPr>
            </w:pPr>
            <w:hyperlink w:anchor="FORMG_5" w:history="1">
              <w:r w:rsidR="00BB6DA5">
                <w:rPr>
                  <w:rStyle w:val="Hyperlink"/>
                  <w:rFonts w:ascii="Times New Roman" w:hAnsi="Times New Roman" w:cs="Times New Roman"/>
                  <w:szCs w:val="22"/>
                </w:rPr>
                <w:t>Form G-5</w:t>
              </w:r>
            </w:hyperlink>
          </w:p>
        </w:tc>
        <w:tc>
          <w:tcPr>
            <w:tcW w:w="1530" w:type="dxa"/>
            <w:vAlign w:val="center"/>
          </w:tcPr>
          <w:p w14:paraId="1DE896E5"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BB6DA5" w:rsidRPr="00EB0B45" w14:paraId="14E64829" w14:textId="77777777" w:rsidTr="00A924A6">
        <w:trPr>
          <w:cantSplit/>
        </w:trPr>
        <w:tc>
          <w:tcPr>
            <w:tcW w:w="720" w:type="dxa"/>
            <w:vAlign w:val="center"/>
          </w:tcPr>
          <w:p w14:paraId="14DDACE3" w14:textId="19C5C332" w:rsidR="00BB6DA5"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173E4015" w14:textId="509AFEE4" w:rsidR="00BB6DA5" w:rsidRPr="00EB0B45" w:rsidRDefault="00BB6DA5"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4A2D2146"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0624462" w14:textId="77777777" w:rsidR="00BB6DA5" w:rsidRPr="00EB0B45" w:rsidRDefault="00BB6DA5"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4C2E329" w14:textId="77777777" w:rsidTr="00914540">
        <w:trPr>
          <w:cantSplit/>
        </w:trPr>
        <w:tc>
          <w:tcPr>
            <w:tcW w:w="720" w:type="dxa"/>
            <w:vAlign w:val="center"/>
          </w:tcPr>
          <w:p w14:paraId="5D971C98" w14:textId="4274B3E2"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0930E9FC" w14:textId="4FA5891A" w:rsidR="00321161" w:rsidRPr="00EB0B45" w:rsidRDefault="0063381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27" w:type="dxa"/>
            <w:vAlign w:val="center"/>
          </w:tcPr>
          <w:p w14:paraId="348D1834" w14:textId="080B177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23E64A7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9C2CDB" w:rsidRPr="00EB0B45" w14:paraId="790272D9" w14:textId="77777777" w:rsidTr="00914540">
        <w:trPr>
          <w:cantSplit/>
        </w:trPr>
        <w:tc>
          <w:tcPr>
            <w:tcW w:w="720" w:type="dxa"/>
            <w:vAlign w:val="center"/>
          </w:tcPr>
          <w:p w14:paraId="11D2106C" w14:textId="75149904" w:rsidR="009C2CDB"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42CCAA78" w14:textId="10D88893" w:rsidR="009C2CDB" w:rsidRPr="00EB0B45" w:rsidRDefault="00CE2C9D"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009C2CDB" w:rsidRPr="00EB0B45">
              <w:rPr>
                <w:rFonts w:ascii="Times New Roman" w:hAnsi="Times New Roman" w:cs="Times New Roman"/>
                <w:szCs w:val="22"/>
              </w:rPr>
              <w:t xml:space="preserve"> (Safety Questionnaire)</w:t>
            </w:r>
          </w:p>
        </w:tc>
        <w:tc>
          <w:tcPr>
            <w:tcW w:w="1327" w:type="dxa"/>
            <w:vAlign w:val="center"/>
          </w:tcPr>
          <w:p w14:paraId="40B49004" w14:textId="2C8F162E" w:rsidR="009C2CDB" w:rsidRPr="00EB0B45" w:rsidRDefault="00C45BDB"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6A05BBCC" w14:textId="04938241" w:rsidR="009C2CDB" w:rsidRPr="00EB0B45" w:rsidRDefault="009C2CDB"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81C75" w:rsidRPr="00EB0B45" w14:paraId="63A1E601" w14:textId="77777777" w:rsidTr="00914540">
        <w:trPr>
          <w:cantSplit/>
        </w:trPr>
        <w:tc>
          <w:tcPr>
            <w:tcW w:w="720" w:type="dxa"/>
            <w:vAlign w:val="center"/>
          </w:tcPr>
          <w:p w14:paraId="062D8AB0" w14:textId="0B86E8C9"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1C2E236F" w14:textId="2B42EF0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27" w:type="dxa"/>
            <w:vAlign w:val="center"/>
          </w:tcPr>
          <w:p w14:paraId="31121438" w14:textId="0976F787"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30" w:type="dxa"/>
            <w:vAlign w:val="center"/>
          </w:tcPr>
          <w:p w14:paraId="1D9E7958" w14:textId="670C471D"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3A09E0D2" w14:textId="77777777" w:rsidTr="00914540">
        <w:trPr>
          <w:cantSplit/>
        </w:trPr>
        <w:tc>
          <w:tcPr>
            <w:tcW w:w="720" w:type="dxa"/>
            <w:vAlign w:val="center"/>
          </w:tcPr>
          <w:p w14:paraId="53917D60" w14:textId="22094931" w:rsidR="00321161" w:rsidRPr="00EB0B45" w:rsidRDefault="00EA1B79"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423" w:type="dxa"/>
            <w:vAlign w:val="center"/>
          </w:tcPr>
          <w:p w14:paraId="0F83B1C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4A47FA55"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65B5CF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2802AC83" w14:textId="77777777" w:rsidR="00321161" w:rsidRPr="00EB0B45" w:rsidRDefault="00321161" w:rsidP="00321161">
      <w:pPr>
        <w:pStyle w:val="StandardAshurst"/>
        <w:rPr>
          <w:rFonts w:ascii="Times New Roman" w:hAnsi="Times New Roman" w:cs="Times New Roman"/>
          <w:szCs w:val="22"/>
        </w:rPr>
      </w:pPr>
    </w:p>
    <w:p w14:paraId="09A0D75D"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72BFFB"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1F3BFF0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5BB3EA0A" w14:textId="77777777" w:rsidR="00321161" w:rsidRPr="00EB0B45" w:rsidRDefault="00321161"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20265F72"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7B285BC5" w14:textId="26F3936C"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w:t>
      </w:r>
      <w:r w:rsidR="00C81792">
        <w:rPr>
          <w:rFonts w:ascii="Times New Roman" w:hAnsi="Times New Roman" w:cs="Times New Roman"/>
          <w:szCs w:val="22"/>
        </w:rPr>
        <w:t xml:space="preserve">with respect to the Pre-Development Work and </w:t>
      </w:r>
      <w:r w:rsidRPr="00EB0B45">
        <w:rPr>
          <w:rFonts w:ascii="Times New Roman" w:hAnsi="Times New Roman" w:cs="Times New Roman"/>
          <w:szCs w:val="22"/>
        </w:rPr>
        <w:t xml:space="preserve">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 organizational chart </w:t>
      </w:r>
      <w:r w:rsidRPr="00EB0B45">
        <w:rPr>
          <w:rFonts w:ascii="Times New Roman" w:hAnsi="Times New Roman" w:cs="Times New Roman"/>
          <w:szCs w:val="22"/>
        </w:rPr>
        <w:t>must include, at a minimum, each of the Key Personnel</w:t>
      </w:r>
      <w:r w:rsidR="00D865F1">
        <w:rPr>
          <w:rFonts w:ascii="Times New Roman" w:hAnsi="Times New Roman" w:cs="Times New Roman"/>
          <w:szCs w:val="22"/>
        </w:rPr>
        <w:t>, their roles and relationships</w:t>
      </w:r>
      <w:r w:rsidRPr="00EB0B45">
        <w:rPr>
          <w:rFonts w:ascii="Times New Roman" w:hAnsi="Times New Roman" w:cs="Times New Roman"/>
          <w:szCs w:val="22"/>
        </w:rPr>
        <w:t>.</w:t>
      </w:r>
    </w:p>
    <w:p w14:paraId="5655A015"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2DEB27DC" w14:textId="0852AB2C"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316501C8" w14:textId="667D5CE5"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0B022DDA" w14:textId="77777777" w:rsidR="00321161" w:rsidRPr="00EB0B45" w:rsidRDefault="00321161"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6DA5AFA7" w14:textId="06D7D98D" w:rsidR="00321161" w:rsidRPr="00EB0B45" w:rsidRDefault="00321161"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321161" w:rsidRPr="00EB0B45" w14:paraId="6611DB87" w14:textId="77777777" w:rsidTr="00E53BB9">
        <w:trPr>
          <w:tblHeader/>
        </w:trPr>
        <w:tc>
          <w:tcPr>
            <w:tcW w:w="1525" w:type="dxa"/>
            <w:shd w:val="clear" w:color="auto" w:fill="BFBFBF" w:themeFill="background1" w:themeFillShade="BF"/>
          </w:tcPr>
          <w:p w14:paraId="085080FF"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13717CB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03C98C23" w14:textId="77777777" w:rsidR="00321161" w:rsidRPr="00EB0B45" w:rsidRDefault="00321161"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321161" w:rsidRPr="00EB0B45" w14:paraId="5AFA9686" w14:textId="77777777" w:rsidTr="00E53BB9">
        <w:tc>
          <w:tcPr>
            <w:tcW w:w="1525" w:type="dxa"/>
          </w:tcPr>
          <w:p w14:paraId="561FA874"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178E3EE3"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470F4EA6" w14:textId="0E203E99"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31491B6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5CAC59B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lastRenderedPageBreak/>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321161" w:rsidRPr="00EB0B45" w14:paraId="6B993DFB" w14:textId="77777777" w:rsidTr="00E53BB9">
        <w:tc>
          <w:tcPr>
            <w:tcW w:w="1525" w:type="dxa"/>
          </w:tcPr>
          <w:p w14:paraId="5A6D72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lastRenderedPageBreak/>
              <w:t xml:space="preserve">Design-Build Project Manager </w:t>
            </w:r>
          </w:p>
        </w:tc>
        <w:tc>
          <w:tcPr>
            <w:tcW w:w="2970" w:type="dxa"/>
          </w:tcPr>
          <w:p w14:paraId="33D79141" w14:textId="77777777"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6FEC4739"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56754307"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321161" w:rsidRPr="00EB0B45" w14:paraId="55FAE26E" w14:textId="77777777" w:rsidTr="00E53BB9">
        <w:tc>
          <w:tcPr>
            <w:tcW w:w="1525" w:type="dxa"/>
          </w:tcPr>
          <w:p w14:paraId="70EBA93C"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1BC86819" w14:textId="429903C0" w:rsidR="00321161" w:rsidRPr="00EB0B45" w:rsidRDefault="00321161"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724E3FF3"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3EF8484F" w14:textId="3A09A215"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321161" w:rsidRPr="00EB0B45" w14:paraId="11EEB450" w14:textId="77777777" w:rsidTr="00E53BB9">
        <w:tc>
          <w:tcPr>
            <w:tcW w:w="1525" w:type="dxa"/>
          </w:tcPr>
          <w:p w14:paraId="14CD66BD" w14:textId="77777777" w:rsidR="00321161" w:rsidRPr="00EB0B45" w:rsidRDefault="00321161"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EB0CCB" w14:textId="3B93CB8B"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2256A110" w14:textId="155A0736" w:rsidR="00321161" w:rsidRPr="00EB0B45" w:rsidRDefault="00550D85"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w:t>
            </w:r>
            <w:r w:rsidR="00321161" w:rsidRPr="00EB0B45">
              <w:rPr>
                <w:rFonts w:ascii="Times New Roman" w:hAnsi="Times New Roman" w:cs="Times New Roman"/>
                <w:szCs w:val="22"/>
                <w:lang w:val="en-GB"/>
              </w:rPr>
              <w:t xml:space="preserve"> pursuant to the Project Agreement, will owe a duty of care to PennDOT.</w:t>
            </w:r>
          </w:p>
        </w:tc>
        <w:tc>
          <w:tcPr>
            <w:tcW w:w="4590" w:type="dxa"/>
          </w:tcPr>
          <w:p w14:paraId="706DAA11" w14:textId="0AF83194"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3A22446A"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4FA76242"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63717051" w14:textId="77777777"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321161" w:rsidRPr="00EB0B45" w14:paraId="4C8DEE2E" w14:textId="77777777" w:rsidTr="00E53BB9">
        <w:tc>
          <w:tcPr>
            <w:tcW w:w="1525" w:type="dxa"/>
          </w:tcPr>
          <w:p w14:paraId="5B81EF73" w14:textId="77777777" w:rsidR="00321161" w:rsidRPr="00EB0B45" w:rsidRDefault="00321161"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22CBEE9D" w14:textId="77777777" w:rsidR="00321161" w:rsidRPr="00EB0B45" w:rsidRDefault="00321161"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048DBCBA" w14:textId="72C1010E" w:rsidR="00321161" w:rsidRPr="00EB0B45" w:rsidRDefault="00321161"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7BF746E7" w14:textId="7BB6B3C6" w:rsidR="00321161" w:rsidRPr="00EB0B45" w:rsidRDefault="00321161"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lastRenderedPageBreak/>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2C4F3FDF" w14:textId="77777777" w:rsidR="00321161" w:rsidRPr="00EB0B45" w:rsidRDefault="00321161"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77520BE6"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219F781C"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321161" w:rsidRPr="00EB0B45" w14:paraId="369C2AEE" w14:textId="77777777" w:rsidTr="00942578">
        <w:trPr>
          <w:tblHeader/>
        </w:trPr>
        <w:tc>
          <w:tcPr>
            <w:tcW w:w="1705" w:type="dxa"/>
            <w:shd w:val="clear" w:color="auto" w:fill="BFBFBF" w:themeFill="background1" w:themeFillShade="BF"/>
          </w:tcPr>
          <w:p w14:paraId="7DCF7FE4"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1C6A5719" w14:textId="77777777" w:rsidR="00321161" w:rsidRPr="00EB0B45" w:rsidRDefault="00321161"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321161" w:rsidRPr="00EB0B45" w14:paraId="6891F9B7" w14:textId="77777777" w:rsidTr="00942578">
        <w:tc>
          <w:tcPr>
            <w:tcW w:w="1705" w:type="dxa"/>
          </w:tcPr>
          <w:p w14:paraId="2027C5ED"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30E0EA4B" w14:textId="2CE8611F"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F8906E1"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6D9B218"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00BE1E6" w14:textId="77777777" w:rsidTr="00942578">
        <w:tc>
          <w:tcPr>
            <w:tcW w:w="1705" w:type="dxa"/>
          </w:tcPr>
          <w:p w14:paraId="4325C7C2"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1B6D34FF" w14:textId="30985BB2"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4796D41B"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053F5DD"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648C39A3" w14:textId="77777777" w:rsidTr="00942578">
        <w:tc>
          <w:tcPr>
            <w:tcW w:w="1705" w:type="dxa"/>
          </w:tcPr>
          <w:p w14:paraId="52E5FA63"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5BC39B47" w14:textId="03C1B015"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7A28E189" w14:textId="77777777" w:rsidR="00321161" w:rsidRPr="00EB0B45" w:rsidRDefault="00321161"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0D613072" w14:textId="77777777" w:rsidR="00321161" w:rsidRPr="00EB0B45" w:rsidRDefault="00321161"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3E312E0B" w14:textId="77777777" w:rsidTr="00942578">
        <w:tc>
          <w:tcPr>
            <w:tcW w:w="1705" w:type="dxa"/>
          </w:tcPr>
          <w:p w14:paraId="728C1334" w14:textId="77777777" w:rsidR="00321161" w:rsidRPr="00EB0B45" w:rsidRDefault="00321161"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5B648576" w14:textId="77777777" w:rsidR="00642404"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A60D762" w14:textId="77777777" w:rsidR="00642404" w:rsidRPr="00EB0B45" w:rsidRDefault="00642404"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27DC667" w14:textId="3033AA70" w:rsidR="00321161" w:rsidRPr="00EB0B45" w:rsidRDefault="00642404"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321161" w:rsidRPr="00EB0B45" w14:paraId="49C7A909" w14:textId="77777777" w:rsidTr="00942578">
        <w:tc>
          <w:tcPr>
            <w:tcW w:w="1705" w:type="dxa"/>
          </w:tcPr>
          <w:p w14:paraId="323B577F" w14:textId="77777777" w:rsidR="00321161" w:rsidRPr="00EB0B45" w:rsidRDefault="00321161"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60AC3705" w14:textId="1A4530E8" w:rsidR="00321161" w:rsidRPr="00EB0B45" w:rsidRDefault="00321161" w:rsidP="006D252A">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w:t>
            </w:r>
            <w:r w:rsidR="006D252A">
              <w:rPr>
                <w:rFonts w:ascii="Times New Roman" w:hAnsi="Times New Roman" w:cs="Times New Roman"/>
                <w:szCs w:val="22"/>
              </w:rPr>
              <w:t>until financial close of the last Project Agreement</w:t>
            </w:r>
          </w:p>
        </w:tc>
      </w:tr>
    </w:tbl>
    <w:p w14:paraId="0BAC9F88" w14:textId="77777777" w:rsidR="00321161" w:rsidRPr="00EB0B45" w:rsidRDefault="00321161"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7870CF0A" w14:textId="4419CB34" w:rsidR="00321161" w:rsidRPr="00EB0B45" w:rsidRDefault="00C45BDB" w:rsidP="00321161">
      <w:pPr>
        <w:pStyle w:val="NormalAshurst"/>
        <w:spacing w:before="220" w:after="220"/>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r w:rsidR="00321161"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1AC39A0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5CF91838" w14:textId="6A6997C4" w:rsidR="00321161" w:rsidRPr="00EB0B45" w:rsidRDefault="00C45BDB" w:rsidP="00321161">
      <w:pPr>
        <w:pStyle w:val="NormalAshurst"/>
        <w:jc w:val="both"/>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r w:rsidR="00321161"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21161" w:rsidRPr="00EB0B45">
        <w:rPr>
          <w:rFonts w:ascii="Times New Roman" w:hAnsi="Times New Roman" w:cs="Times New Roman"/>
          <w:szCs w:val="22"/>
        </w:rPr>
        <w:t xml:space="preserve">) completed in accordance with the instructions on the Form.  </w:t>
      </w:r>
    </w:p>
    <w:p w14:paraId="5B230B16"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A6D36A9" w14:textId="04FF100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w:t>
      </w:r>
      <w:r w:rsidRPr="00EB0B45">
        <w:rPr>
          <w:rFonts w:ascii="Times New Roman" w:hAnsi="Times New Roman" w:cs="Times New Roman"/>
          <w:szCs w:val="22"/>
        </w:rPr>
        <w:lastRenderedPageBreak/>
        <w:t xml:space="preserve">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7AD6F245"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3192B18" w14:textId="553D88D5" w:rsidR="00321161" w:rsidRPr="00EB0B45" w:rsidRDefault="00C45BDB" w:rsidP="00321161">
      <w:pPr>
        <w:pStyle w:val="NormalAshurst"/>
        <w:jc w:val="both"/>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r w:rsidR="00321161" w:rsidRPr="00EB0B45">
        <w:rPr>
          <w:rFonts w:ascii="Times New Roman" w:hAnsi="Times New Roman" w:cs="Times New Roman"/>
          <w:szCs w:val="22"/>
        </w:rPr>
        <w:t xml:space="preserve"> (Technical Qualifications – Construction) completed in accordance with the instructions on the Form.  </w:t>
      </w:r>
    </w:p>
    <w:p w14:paraId="1796EC19"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13EC2D49" w14:textId="293ED9F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69217D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0DA8A603" w14:textId="266B7956" w:rsidR="00321161" w:rsidRPr="00EB0B45" w:rsidRDefault="00C45BDB" w:rsidP="00321161">
      <w:pPr>
        <w:pStyle w:val="NormalAshurst"/>
        <w:jc w:val="both"/>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r w:rsidR="00321161" w:rsidRPr="00EB0B45">
        <w:rPr>
          <w:rFonts w:ascii="Times New Roman" w:hAnsi="Times New Roman" w:cs="Times New Roman"/>
          <w:szCs w:val="22"/>
        </w:rPr>
        <w:t xml:space="preserve"> (Technical Qualifications – Design) completed in accordance with the instructions on the Form.  </w:t>
      </w:r>
    </w:p>
    <w:p w14:paraId="19F588F3"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7B938D2B" w14:textId="1D31658B"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669BA1FB"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7BA201A8" w14:textId="7B2A6A27" w:rsidR="00321161" w:rsidRPr="00EB0B45" w:rsidRDefault="00C45BDB" w:rsidP="00321161">
      <w:pPr>
        <w:pStyle w:val="NormalAshurst"/>
        <w:jc w:val="both"/>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r w:rsidR="00321161" w:rsidRPr="00EB0B45">
        <w:rPr>
          <w:rFonts w:ascii="Times New Roman" w:hAnsi="Times New Roman" w:cs="Times New Roman"/>
          <w:szCs w:val="22"/>
        </w:rPr>
        <w:t xml:space="preserve"> (Technical Qualifications – Maintenance) completed in accordance with the instructions on the Form.  </w:t>
      </w:r>
    </w:p>
    <w:p w14:paraId="11268451" w14:textId="77777777" w:rsidR="00321161" w:rsidRPr="00EB0B45" w:rsidRDefault="00321161"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0DAEDBB0" w14:textId="396068A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548487B5" w14:textId="3DB966FE"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7B5720C3" w14:textId="429B8058" w:rsidR="003367FA" w:rsidRPr="00EB0B45" w:rsidRDefault="00C45BDB"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367FA"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367FA"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5890DC43" w14:textId="1F0602AA" w:rsidR="003367FA" w:rsidRPr="00EB0B45" w:rsidRDefault="003367FA"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485EE742" w14:textId="523B2975" w:rsidR="003367FA" w:rsidRPr="00EB0B45" w:rsidRDefault="003367FA"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082EB4A0" w14:textId="5FCC7C6A"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lastRenderedPageBreak/>
        <w:t>2.16</w:t>
      </w:r>
      <w:r w:rsidR="00633819">
        <w:rPr>
          <w:rFonts w:ascii="Times New Roman" w:hAnsi="Times New Roman" w:cs="Times New Roman"/>
          <w:b/>
          <w:szCs w:val="22"/>
        </w:rPr>
        <w:tab/>
        <w:t>Completed Form G-6</w:t>
      </w:r>
      <w:r w:rsidR="00321161" w:rsidRPr="00EB0B45">
        <w:rPr>
          <w:rFonts w:ascii="Times New Roman" w:hAnsi="Times New Roman" w:cs="Times New Roman"/>
          <w:b/>
          <w:szCs w:val="22"/>
        </w:rPr>
        <w:t xml:space="preserve"> (Technical References)</w:t>
      </w:r>
      <w:bookmarkEnd w:id="645"/>
      <w:bookmarkEnd w:id="646"/>
    </w:p>
    <w:bookmarkStart w:id="647" w:name="_Toc70322369"/>
    <w:p w14:paraId="02D40EC2" w14:textId="797531D2" w:rsidR="00321161" w:rsidRPr="00EB0B45" w:rsidRDefault="00321161"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476E2CDD" w14:textId="32BEB7B4" w:rsidR="00183776"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00183776" w:rsidRPr="00EB0B45">
        <w:rPr>
          <w:rFonts w:ascii="Times New Roman" w:hAnsi="Times New Roman" w:cs="Times New Roman"/>
          <w:b/>
          <w:szCs w:val="22"/>
        </w:rPr>
        <w:t xml:space="preserve"> (Safety Questionnaire)</w:t>
      </w:r>
    </w:p>
    <w:p w14:paraId="0C8A1107" w14:textId="20054F89" w:rsidR="00241D3F" w:rsidRPr="00EB0B45" w:rsidRDefault="00C45BDB"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06CC6D31" w14:textId="1CD0C16E" w:rsidR="00394F0D" w:rsidRPr="00EB0B45" w:rsidRDefault="00394F0D" w:rsidP="00394F0D">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Pr="00EB0B45">
        <w:rPr>
          <w:rFonts w:ascii="Times New Roman" w:hAnsi="Times New Roman" w:cs="Times New Roman"/>
          <w:b/>
          <w:szCs w:val="22"/>
        </w:rPr>
        <w:tab/>
      </w:r>
      <w:r>
        <w:rPr>
          <w:rFonts w:ascii="Times New Roman" w:hAnsi="Times New Roman" w:cs="Times New Roman"/>
          <w:b/>
          <w:szCs w:val="22"/>
        </w:rPr>
        <w:t>Project Development Understanding and Approach</w:t>
      </w:r>
    </w:p>
    <w:p w14:paraId="2E8D9823" w14:textId="66267005" w:rsidR="00394F0D" w:rsidRPr="00394F0D" w:rsidRDefault="00394F0D" w:rsidP="00394F0D">
      <w:pPr>
        <w:pStyle w:val="NormalAshurst"/>
        <w:jc w:val="both"/>
        <w:rPr>
          <w:rFonts w:ascii="Times New Roman" w:hAnsi="Times New Roman" w:cs="Times New Roman"/>
          <w:szCs w:val="22"/>
        </w:rPr>
      </w:pPr>
      <w:r w:rsidRPr="00394F0D">
        <w:rPr>
          <w:rFonts w:ascii="Times New Roman" w:hAnsi="Times New Roman" w:cs="Times New Roman"/>
          <w:szCs w:val="22"/>
        </w:rPr>
        <w:t xml:space="preserve">A written statement of no more than five pages describing the Respondent’s Project Development Understanding and Approach as described more fully in </w:t>
      </w:r>
      <w:r w:rsidRPr="00394F0D">
        <w:rPr>
          <w:rFonts w:ascii="Times New Roman" w:hAnsi="Times New Roman" w:cs="Times New Roman"/>
          <w:szCs w:val="22"/>
          <w:u w:val="single"/>
        </w:rPr>
        <w:t xml:space="preserve">Section </w:t>
      </w:r>
      <w:r w:rsidRPr="00394F0D">
        <w:rPr>
          <w:rFonts w:ascii="Times New Roman" w:hAnsi="Times New Roman" w:cs="Times New Roman"/>
          <w:szCs w:val="22"/>
          <w:u w:val="single"/>
        </w:rPr>
        <w:fldChar w:fldCharType="begin"/>
      </w:r>
      <w:r w:rsidRPr="00394F0D">
        <w:rPr>
          <w:rFonts w:ascii="Times New Roman" w:hAnsi="Times New Roman" w:cs="Times New Roman"/>
          <w:szCs w:val="22"/>
          <w:u w:val="single"/>
        </w:rPr>
        <w:instrText xml:space="preserve"> REF _Ref76588282 \r \h </w:instrText>
      </w:r>
      <w:r>
        <w:rPr>
          <w:rFonts w:ascii="Times New Roman" w:hAnsi="Times New Roman" w:cs="Times New Roman"/>
          <w:szCs w:val="22"/>
          <w:u w:val="single"/>
        </w:rPr>
        <w:instrText xml:space="preserve"> \* MERGEFORMAT </w:instrText>
      </w:r>
      <w:r w:rsidRPr="00394F0D">
        <w:rPr>
          <w:rFonts w:ascii="Times New Roman" w:hAnsi="Times New Roman" w:cs="Times New Roman"/>
          <w:szCs w:val="22"/>
          <w:u w:val="single"/>
        </w:rPr>
      </w:r>
      <w:r w:rsidRPr="00394F0D">
        <w:rPr>
          <w:rFonts w:ascii="Times New Roman" w:hAnsi="Times New Roman" w:cs="Times New Roman"/>
          <w:szCs w:val="22"/>
          <w:u w:val="single"/>
        </w:rPr>
        <w:fldChar w:fldCharType="separate"/>
      </w:r>
      <w:r w:rsidR="00A91BB1">
        <w:rPr>
          <w:rFonts w:ascii="Times New Roman" w:hAnsi="Times New Roman" w:cs="Times New Roman"/>
          <w:szCs w:val="22"/>
          <w:u w:val="single"/>
        </w:rPr>
        <w:t>5.4.3</w:t>
      </w:r>
      <w:r w:rsidRPr="00394F0D">
        <w:rPr>
          <w:rFonts w:ascii="Times New Roman" w:hAnsi="Times New Roman" w:cs="Times New Roman"/>
          <w:szCs w:val="22"/>
          <w:u w:val="single"/>
        </w:rPr>
        <w:fldChar w:fldCharType="end"/>
      </w:r>
      <w:r>
        <w:rPr>
          <w:rFonts w:ascii="Times New Roman" w:hAnsi="Times New Roman" w:cs="Times New Roman"/>
          <w:szCs w:val="22"/>
        </w:rPr>
        <w:t xml:space="preserve"> of the RFQ.</w:t>
      </w:r>
    </w:p>
    <w:p w14:paraId="1C46D789" w14:textId="25375C05" w:rsidR="00321161" w:rsidRPr="00EB0B45" w:rsidRDefault="003367FA"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w:t>
      </w:r>
      <w:r w:rsidR="00394F0D">
        <w:rPr>
          <w:rFonts w:ascii="Times New Roman" w:hAnsi="Times New Roman" w:cs="Times New Roman"/>
          <w:b/>
          <w:szCs w:val="22"/>
        </w:rPr>
        <w:t>9</w:t>
      </w:r>
      <w:r w:rsidR="00183776" w:rsidRPr="00EB0B45">
        <w:rPr>
          <w:rFonts w:ascii="Times New Roman" w:hAnsi="Times New Roman" w:cs="Times New Roman"/>
          <w:b/>
          <w:szCs w:val="22"/>
        </w:rPr>
        <w:tab/>
      </w:r>
      <w:r w:rsidR="00321161" w:rsidRPr="00EB0B45">
        <w:rPr>
          <w:rFonts w:ascii="Times New Roman" w:hAnsi="Times New Roman" w:cs="Times New Roman"/>
          <w:b/>
          <w:szCs w:val="22"/>
        </w:rPr>
        <w:t>Additional Information</w:t>
      </w:r>
      <w:bookmarkEnd w:id="647"/>
      <w:bookmarkEnd w:id="649"/>
    </w:p>
    <w:p w14:paraId="64C758F1"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3A5E23B3" w14:textId="77777777"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488C6690" w14:textId="0BE8F6C2"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4D4788AA" w14:textId="28284360" w:rsidR="00321161" w:rsidRPr="00EB0B45" w:rsidRDefault="00321161"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 xml:space="preserve">discuss the Respondent team’s experience in </w:t>
      </w:r>
      <w:r w:rsidR="00C54E6D">
        <w:rPr>
          <w:rFonts w:ascii="Times New Roman" w:hAnsi="Times New Roman" w:cs="Times New Roman"/>
          <w:szCs w:val="22"/>
        </w:rPr>
        <w:t>meeting</w:t>
      </w:r>
      <w:r w:rsidRPr="00EB0B45">
        <w:rPr>
          <w:rFonts w:ascii="Times New Roman" w:hAnsi="Times New Roman" w:cs="Times New Roman"/>
          <w:szCs w:val="22"/>
        </w:rPr>
        <w:t xml:space="preserve"> DBE</w:t>
      </w:r>
      <w:r w:rsidR="007E43F9">
        <w:rPr>
          <w:rFonts w:ascii="Times New Roman" w:hAnsi="Times New Roman" w:cs="Times New Roman"/>
          <w:szCs w:val="22"/>
        </w:rPr>
        <w:t xml:space="preserve"> goal</w:t>
      </w:r>
      <w:r w:rsidR="00C54E6D">
        <w:rPr>
          <w:rFonts w:ascii="Times New Roman" w:hAnsi="Times New Roman" w:cs="Times New Roman"/>
          <w:szCs w:val="22"/>
        </w:rPr>
        <w:t>s</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r w:rsidR="003639D7">
        <w:rPr>
          <w:rFonts w:ascii="Times New Roman" w:hAnsi="Times New Roman" w:cs="Times New Roman"/>
          <w:szCs w:val="22"/>
        </w:rPr>
        <w:t>s</w:t>
      </w:r>
      <w:r w:rsidR="00942578" w:rsidRPr="00EB0B45">
        <w:rPr>
          <w:rFonts w:ascii="Times New Roman" w:hAnsi="Times New Roman" w:cs="Times New Roman"/>
          <w:szCs w:val="22"/>
        </w:rPr>
        <w:t>.</w:t>
      </w:r>
    </w:p>
    <w:p w14:paraId="4C52C03E" w14:textId="191F4F0A" w:rsidR="00321161" w:rsidRPr="00EB0B45" w:rsidRDefault="00321161"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1DA5E63D" w14:textId="77777777" w:rsidR="00321161" w:rsidRPr="00EB0B45" w:rsidRDefault="00321161"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lastRenderedPageBreak/>
        <w:t>VOLUME 3 – FINANCIAL</w:t>
      </w:r>
      <w:bookmarkEnd w:id="650"/>
      <w:bookmarkEnd w:id="651"/>
    </w:p>
    <w:p w14:paraId="007E723A" w14:textId="77777777" w:rsidR="00321161" w:rsidRPr="00EB0B45" w:rsidRDefault="00321161"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3F239757" w14:textId="77777777" w:rsidTr="00914540">
        <w:trPr>
          <w:cantSplit/>
        </w:trPr>
        <w:tc>
          <w:tcPr>
            <w:tcW w:w="720" w:type="dxa"/>
            <w:shd w:val="clear" w:color="auto" w:fill="BFBFBF" w:themeFill="background1" w:themeFillShade="BF"/>
            <w:vAlign w:val="center"/>
          </w:tcPr>
          <w:p w14:paraId="0DF0DA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BEE2E7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2B7A3D5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0B906FF4"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F8C971A" w14:textId="77777777" w:rsidTr="00914540">
        <w:trPr>
          <w:cantSplit/>
        </w:trPr>
        <w:tc>
          <w:tcPr>
            <w:tcW w:w="9000" w:type="dxa"/>
            <w:gridSpan w:val="4"/>
            <w:shd w:val="clear" w:color="auto" w:fill="FFF2CC" w:themeFill="accent4" w:themeFillTint="33"/>
            <w:vAlign w:val="center"/>
          </w:tcPr>
          <w:p w14:paraId="5371CB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41ACDBA3" w14:textId="77777777" w:rsidTr="00914540">
        <w:trPr>
          <w:cantSplit/>
        </w:trPr>
        <w:tc>
          <w:tcPr>
            <w:tcW w:w="720" w:type="dxa"/>
            <w:vAlign w:val="center"/>
          </w:tcPr>
          <w:p w14:paraId="5F8D8FCB"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54D2464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21DFAC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CE96AA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129653C1" w14:textId="77777777" w:rsidTr="00914540">
        <w:trPr>
          <w:cantSplit/>
        </w:trPr>
        <w:tc>
          <w:tcPr>
            <w:tcW w:w="9000" w:type="dxa"/>
            <w:gridSpan w:val="4"/>
            <w:shd w:val="clear" w:color="auto" w:fill="FFF2CC" w:themeFill="accent4" w:themeFillTint="33"/>
            <w:vAlign w:val="center"/>
          </w:tcPr>
          <w:p w14:paraId="1F72CF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0B57827D" w14:textId="77777777" w:rsidTr="00914540">
        <w:trPr>
          <w:cantSplit/>
        </w:trPr>
        <w:tc>
          <w:tcPr>
            <w:tcW w:w="720" w:type="dxa"/>
            <w:vAlign w:val="center"/>
          </w:tcPr>
          <w:p w14:paraId="2C17CB2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27D9B8A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668D2FC3" w14:textId="01145EE9"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516E30E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77C0AD67" w14:textId="77777777" w:rsidTr="00914540">
        <w:trPr>
          <w:cantSplit/>
        </w:trPr>
        <w:tc>
          <w:tcPr>
            <w:tcW w:w="720" w:type="dxa"/>
            <w:vAlign w:val="center"/>
          </w:tcPr>
          <w:p w14:paraId="3735A41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FE4E66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2B68451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2FD3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063F1593" w14:textId="77777777" w:rsidTr="00914540">
        <w:trPr>
          <w:cantSplit/>
        </w:trPr>
        <w:tc>
          <w:tcPr>
            <w:tcW w:w="720" w:type="dxa"/>
            <w:vAlign w:val="center"/>
          </w:tcPr>
          <w:p w14:paraId="35C949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607ECA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790F99B0" w14:textId="0589AF72"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6687E3E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5BCD824" w14:textId="77777777" w:rsidTr="00914540">
        <w:trPr>
          <w:cantSplit/>
        </w:trPr>
        <w:tc>
          <w:tcPr>
            <w:tcW w:w="720" w:type="dxa"/>
            <w:vAlign w:val="center"/>
          </w:tcPr>
          <w:p w14:paraId="3D2B572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42BB808F" w14:textId="4CD353ED" w:rsidR="00321161" w:rsidRPr="00EB0B45" w:rsidRDefault="00A20AB9"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00321161" w:rsidRPr="00EB0B45">
              <w:rPr>
                <w:rFonts w:ascii="Times New Roman" w:hAnsi="Times New Roman" w:cs="Times New Roman"/>
                <w:szCs w:val="22"/>
              </w:rPr>
              <w:t xml:space="preserve"> (Equity Member References)</w:t>
            </w:r>
          </w:p>
        </w:tc>
        <w:tc>
          <w:tcPr>
            <w:tcW w:w="1350" w:type="dxa"/>
            <w:vAlign w:val="center"/>
          </w:tcPr>
          <w:p w14:paraId="2E3FBE6C" w14:textId="0E1C4EA2"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5E79123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D7F877D" w14:textId="77777777" w:rsidTr="00914540">
        <w:trPr>
          <w:cantSplit/>
        </w:trPr>
        <w:tc>
          <w:tcPr>
            <w:tcW w:w="9000" w:type="dxa"/>
            <w:gridSpan w:val="4"/>
            <w:shd w:val="clear" w:color="auto" w:fill="D9D9D9" w:themeFill="background1" w:themeFillShade="D9"/>
            <w:vAlign w:val="center"/>
          </w:tcPr>
          <w:p w14:paraId="18BCC93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06BDFB09" w14:textId="77777777" w:rsidTr="00914540">
        <w:trPr>
          <w:cantSplit/>
        </w:trPr>
        <w:tc>
          <w:tcPr>
            <w:tcW w:w="720" w:type="dxa"/>
            <w:vAlign w:val="center"/>
          </w:tcPr>
          <w:p w14:paraId="407D97B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2D31D7AB" w14:textId="5AAA2CEE"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6C2B779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97A5B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E470B8B" w14:textId="77777777" w:rsidTr="00914540">
        <w:trPr>
          <w:cantSplit/>
        </w:trPr>
        <w:tc>
          <w:tcPr>
            <w:tcW w:w="720" w:type="dxa"/>
            <w:vAlign w:val="center"/>
          </w:tcPr>
          <w:p w14:paraId="415444A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58DAF0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624FB1D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665E67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A5CD562" w14:textId="77777777" w:rsidTr="00914540">
        <w:trPr>
          <w:cantSplit/>
        </w:trPr>
        <w:tc>
          <w:tcPr>
            <w:tcW w:w="720" w:type="dxa"/>
            <w:vAlign w:val="center"/>
          </w:tcPr>
          <w:p w14:paraId="7692A2B1"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278604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F1266ED" w14:textId="6F014DE3"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5003519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0738FEA" w14:textId="77777777" w:rsidTr="00914540">
        <w:trPr>
          <w:cantSplit/>
        </w:trPr>
        <w:tc>
          <w:tcPr>
            <w:tcW w:w="9000" w:type="dxa"/>
            <w:gridSpan w:val="4"/>
            <w:shd w:val="clear" w:color="auto" w:fill="D9D9D9" w:themeFill="background1" w:themeFillShade="D9"/>
            <w:vAlign w:val="center"/>
          </w:tcPr>
          <w:p w14:paraId="4672E2CC"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39F82D87" w14:textId="77777777" w:rsidTr="00914540">
        <w:trPr>
          <w:cantSplit/>
        </w:trPr>
        <w:tc>
          <w:tcPr>
            <w:tcW w:w="720" w:type="dxa"/>
            <w:vAlign w:val="center"/>
          </w:tcPr>
          <w:p w14:paraId="2C64DBC0" w14:textId="78082A08"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344F232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035C5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AF9532A"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E0A05E2" w14:textId="77777777" w:rsidR="00321161" w:rsidRPr="00EB0B45" w:rsidRDefault="00321161" w:rsidP="00321161">
      <w:pPr>
        <w:pStyle w:val="StandardAshurst"/>
        <w:jc w:val="both"/>
        <w:rPr>
          <w:rFonts w:ascii="Times New Roman" w:hAnsi="Times New Roman" w:cs="Times New Roman"/>
          <w:szCs w:val="22"/>
        </w:rPr>
      </w:pPr>
    </w:p>
    <w:p w14:paraId="6190A0F4"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047B9DD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156200FE" w14:textId="77777777"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6BCCCE3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2B10DC51"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0E0E777" w14:textId="77A1FBB3" w:rsidR="00321161" w:rsidRPr="00EB0B45" w:rsidRDefault="00C45BDB" w:rsidP="00321161">
      <w:pPr>
        <w:pStyle w:val="NormalAshurst"/>
        <w:spacing w:after="200"/>
        <w:jc w:val="both"/>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r w:rsidR="00321161"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p>
    <w:p w14:paraId="0F1CAA7B"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59C4F9E3" w14:textId="467013B4" w:rsidR="00321161" w:rsidRPr="00EB0B45" w:rsidRDefault="00321161"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74B3650F" w14:textId="77777777" w:rsidR="00321161" w:rsidRPr="00EB0B45" w:rsidRDefault="00321161"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lastRenderedPageBreak/>
        <w:t>3.4</w:t>
      </w:r>
      <w:r w:rsidRPr="00EB0B45">
        <w:rPr>
          <w:rFonts w:ascii="Times New Roman" w:hAnsi="Times New Roman" w:cs="Times New Roman"/>
          <w:b/>
          <w:szCs w:val="22"/>
        </w:rPr>
        <w:tab/>
        <w:t>Completed Form H-2 (Equity Member Investment Track Record)</w:t>
      </w:r>
    </w:p>
    <w:p w14:paraId="2138EA5C" w14:textId="54B0A8D8" w:rsidR="00321161" w:rsidRPr="00EB0B45" w:rsidRDefault="00C45BDB" w:rsidP="00321161">
      <w:pPr>
        <w:pStyle w:val="NormalAshurst"/>
        <w:spacing w:after="200"/>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r w:rsidR="00321161" w:rsidRPr="00EB0B45">
        <w:rPr>
          <w:rFonts w:ascii="Times New Roman" w:hAnsi="Times New Roman" w:cs="Times New Roman"/>
          <w:szCs w:val="22"/>
        </w:rPr>
        <w:t xml:space="preserve"> (Equity Member Investment Track Record) completed in accordance with the instructions on the Form.</w:t>
      </w:r>
    </w:p>
    <w:p w14:paraId="1F83934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15B5EC0E" w14:textId="1DA478D2" w:rsidR="00321161" w:rsidRPr="00EB0B45" w:rsidRDefault="00C45BDB" w:rsidP="00321161">
      <w:pPr>
        <w:pStyle w:val="NormalAshurst"/>
        <w:spacing w:after="200"/>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r w:rsidR="00321161"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A91BB1">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21161" w:rsidRPr="00EB0B45">
        <w:rPr>
          <w:rFonts w:ascii="Times New Roman" w:hAnsi="Times New Roman" w:cs="Times New Roman"/>
          <w:szCs w:val="22"/>
        </w:rPr>
        <w:t xml:space="preserve"> for further detail about references.</w:t>
      </w:r>
    </w:p>
    <w:p w14:paraId="7F2D7FB7"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0F899D40" w14:textId="0CCE7948" w:rsidR="00321161" w:rsidRPr="00EB0B45" w:rsidRDefault="00321161"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2D6246D7" w14:textId="4D5BF9C4" w:rsidR="00321161" w:rsidRPr="00EB0B45" w:rsidRDefault="00D00980"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2E446E7D" w14:textId="77777777"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124F76B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0D8A4B5C" w14:textId="0E972432"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0D79CC16" w14:textId="49BBE45C" w:rsidR="00321161" w:rsidRPr="00EB0B45" w:rsidRDefault="00321161"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w:t>
      </w:r>
      <w:hyperlink r:id="rId29" w:history="1">
        <w:r w:rsidRPr="00EB0B45">
          <w:rPr>
            <w:rStyle w:val="Hyperlink"/>
            <w:rFonts w:ascii="Times New Roman" w:hAnsi="Times New Roman" w:cs="Times New Roman"/>
            <w:szCs w:val="22"/>
          </w:rPr>
          <w:t>https://www.fiscal.treasury.gov/fsreports/ref/suretyBnd/c570.htm</w:t>
        </w:r>
      </w:hyperlink>
      <w:r w:rsidRPr="00EB0B45">
        <w:rPr>
          <w:rFonts w:ascii="Times New Roman" w:hAnsi="Times New Roman" w:cs="Times New Roman"/>
          <w:szCs w:val="22"/>
        </w:rPr>
        <w:t xml:space="preserve">);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4971C4C" w14:textId="77777777" w:rsidR="00321161" w:rsidRPr="00EB0B45" w:rsidRDefault="00321161"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4253AD9" w14:textId="77777777" w:rsidR="00321161" w:rsidRPr="00EB0B45" w:rsidRDefault="00321161"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234F42E4" w14:textId="08A19B2A" w:rsidR="00321161" w:rsidRPr="00EB0B45" w:rsidRDefault="00321161"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32C5F72D"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6FA844B9" w14:textId="2F771500" w:rsidR="00321161" w:rsidRPr="00EB0B45" w:rsidRDefault="00BA2068"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w:t>
      </w:r>
      <w:r w:rsidR="00321161" w:rsidRPr="00EB0B45">
        <w:rPr>
          <w:rFonts w:ascii="Times New Roman" w:hAnsi="Times New Roman" w:cs="Times New Roman"/>
          <w:szCs w:val="22"/>
        </w:rPr>
        <w:t xml:space="preserve">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w:t>
      </w:r>
      <w:r w:rsidR="00321161"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00321161" w:rsidRPr="00EB0B45">
        <w:rPr>
          <w:rFonts w:ascii="Times New Roman" w:hAnsi="Times New Roman" w:cs="Times New Roman"/>
          <w:szCs w:val="22"/>
        </w:rPr>
        <w:t xml:space="preserve"> Equity Member’s ability to fund Pre-Development Work and the equity investment in the Project.</w:t>
      </w:r>
    </w:p>
    <w:p w14:paraId="25616312" w14:textId="77777777" w:rsidR="00321161" w:rsidRPr="00EB0B45" w:rsidRDefault="00321161"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242278BE"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597EC446"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lastRenderedPageBreak/>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6F3C948F" w14:textId="63C1557D"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021C17B5" w14:textId="66C4F32A"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AC621A5" w14:textId="77777777" w:rsidR="00321161" w:rsidRPr="00EB0B45" w:rsidRDefault="00321161"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6E0574D5"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6260018F" w14:textId="77777777" w:rsidR="00321161" w:rsidRPr="00EB0B45" w:rsidRDefault="00321161"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1828B520" w14:textId="3A2234FB"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6CB94EDC" w14:textId="192D3A16"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1C133DA4" w14:textId="77777777" w:rsidR="00321161" w:rsidRPr="00EB0B45" w:rsidRDefault="00321161"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29308FD3" w14:textId="630E4496" w:rsidR="00321161" w:rsidRPr="00EB0B45" w:rsidRDefault="00321161"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470A63EC" w14:textId="46EB9C5D" w:rsidR="00321161" w:rsidRPr="00EB0B45" w:rsidRDefault="00321161"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4A83F81" w14:textId="6B4CBCD1" w:rsidR="00321161" w:rsidRPr="00EB0B45" w:rsidRDefault="00C45BDB" w:rsidP="00321161">
      <w:pPr>
        <w:pStyle w:val="NormalAshurst"/>
        <w:spacing w:after="200"/>
        <w:jc w:val="both"/>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r w:rsidR="00321161"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w:t>
      </w:r>
      <w:r w:rsidR="00321161" w:rsidRPr="00EB0B45">
        <w:rPr>
          <w:rFonts w:ascii="Times New Roman" w:hAnsi="Times New Roman" w:cs="Times New Roman"/>
          <w:szCs w:val="22"/>
        </w:rPr>
        <w:lastRenderedPageBreak/>
        <w:t xml:space="preserve">any).  </w:t>
      </w:r>
      <w:r w:rsidR="008823EA">
        <w:rPr>
          <w:rFonts w:ascii="Times New Roman" w:hAnsi="Times New Roman" w:cs="Times New Roman"/>
          <w:szCs w:val="22"/>
        </w:rPr>
        <w:t xml:space="preserve">If a Financially </w:t>
      </w:r>
      <w:r w:rsidR="008823EA" w:rsidRPr="00EB0B45">
        <w:rPr>
          <w:rFonts w:ascii="Times New Roman" w:hAnsi="Times New Roman" w:cs="Times New Roman"/>
          <w:szCs w:val="22"/>
        </w:rPr>
        <w:t xml:space="preserve">Responsible Party </w:t>
      </w:r>
      <w:r w:rsidR="008823EA">
        <w:rPr>
          <w:rFonts w:ascii="Times New Roman" w:hAnsi="Times New Roman" w:cs="Times New Roman"/>
          <w:szCs w:val="22"/>
        </w:rPr>
        <w:t>is the parent company of an Equity Member,</w:t>
      </w:r>
      <w:r w:rsidR="008823EA" w:rsidRPr="008823EA">
        <w:rPr>
          <w:rFonts w:ascii="Times New Roman" w:hAnsi="Times New Roman" w:cs="Times New Roman"/>
          <w:szCs w:val="22"/>
        </w:rPr>
        <w:t xml:space="preserve"> </w:t>
      </w:r>
      <w:r w:rsidR="008823EA">
        <w:rPr>
          <w:rFonts w:ascii="Times New Roman" w:hAnsi="Times New Roman" w:cs="Times New Roman"/>
          <w:szCs w:val="22"/>
        </w:rPr>
        <w:t xml:space="preserve">only one </w:t>
      </w:r>
      <w:hyperlink w:anchor="FORMH_4" w:history="1">
        <w:r w:rsidR="008823EA" w:rsidRPr="00EB0B45">
          <w:rPr>
            <w:rStyle w:val="Hyperlink"/>
            <w:rFonts w:ascii="Times New Roman" w:hAnsi="Times New Roman" w:cs="Times New Roman"/>
            <w:szCs w:val="22"/>
          </w:rPr>
          <w:t>Form H-4</w:t>
        </w:r>
      </w:hyperlink>
      <w:r w:rsidR="008823EA" w:rsidRPr="00EB0B45">
        <w:rPr>
          <w:rFonts w:ascii="Times New Roman" w:hAnsi="Times New Roman" w:cs="Times New Roman"/>
          <w:szCs w:val="22"/>
        </w:rPr>
        <w:t xml:space="preserve"> (Financial Officer Certificate) </w:t>
      </w:r>
      <w:r w:rsidR="008823EA">
        <w:rPr>
          <w:rFonts w:ascii="Times New Roman" w:hAnsi="Times New Roman" w:cs="Times New Roman"/>
          <w:szCs w:val="22"/>
        </w:rPr>
        <w:t>is required for such entities.  Additionally, i</w:t>
      </w:r>
      <w:r w:rsidR="00EB64BC">
        <w:rPr>
          <w:rFonts w:ascii="Times New Roman" w:hAnsi="Times New Roman" w:cs="Times New Roman"/>
          <w:szCs w:val="22"/>
        </w:rPr>
        <w:t xml:space="preserve">f a Financially </w:t>
      </w:r>
      <w:r w:rsidR="00EB64BC" w:rsidRPr="00EB0B45">
        <w:rPr>
          <w:rFonts w:ascii="Times New Roman" w:hAnsi="Times New Roman" w:cs="Times New Roman"/>
          <w:szCs w:val="22"/>
        </w:rPr>
        <w:t xml:space="preserve">Responsible Party </w:t>
      </w:r>
      <w:r w:rsidR="00EB64BC">
        <w:rPr>
          <w:rFonts w:ascii="Times New Roman" w:hAnsi="Times New Roman" w:cs="Times New Roman"/>
          <w:szCs w:val="22"/>
        </w:rPr>
        <w:t xml:space="preserve">is the parent company of both an Equity Member and the </w:t>
      </w:r>
      <w:r w:rsidR="00EB64BC" w:rsidRPr="00EB0B45">
        <w:rPr>
          <w:rFonts w:ascii="Times New Roman" w:hAnsi="Times New Roman" w:cs="Times New Roman"/>
          <w:szCs w:val="22"/>
        </w:rPr>
        <w:t>Lead Construction Contractor</w:t>
      </w:r>
      <w:r w:rsidR="00EB64BC">
        <w:rPr>
          <w:rFonts w:ascii="Times New Roman" w:hAnsi="Times New Roman" w:cs="Times New Roman"/>
          <w:szCs w:val="22"/>
        </w:rPr>
        <w:t xml:space="preserve">, only one </w:t>
      </w:r>
      <w:hyperlink w:anchor="FORMH_4" w:history="1">
        <w:r w:rsidR="00EB64BC" w:rsidRPr="00EB0B45">
          <w:rPr>
            <w:rStyle w:val="Hyperlink"/>
            <w:rFonts w:ascii="Times New Roman" w:hAnsi="Times New Roman" w:cs="Times New Roman"/>
            <w:szCs w:val="22"/>
          </w:rPr>
          <w:t>Form H-4</w:t>
        </w:r>
      </w:hyperlink>
      <w:r w:rsidR="00EB64BC" w:rsidRPr="00EB0B45">
        <w:rPr>
          <w:rFonts w:ascii="Times New Roman" w:hAnsi="Times New Roman" w:cs="Times New Roman"/>
          <w:szCs w:val="22"/>
        </w:rPr>
        <w:t xml:space="preserve"> (Financial Officer Certificate) </w:t>
      </w:r>
      <w:r w:rsidR="00EB64BC">
        <w:rPr>
          <w:rFonts w:ascii="Times New Roman" w:hAnsi="Times New Roman" w:cs="Times New Roman"/>
          <w:szCs w:val="22"/>
        </w:rPr>
        <w:t xml:space="preserve">is required for such entities. </w:t>
      </w:r>
      <w:r w:rsidR="00EB64BC" w:rsidRPr="00EB0B45">
        <w:rPr>
          <w:rFonts w:ascii="Times New Roman" w:hAnsi="Times New Roman" w:cs="Times New Roman"/>
          <w:szCs w:val="22"/>
        </w:rPr>
        <w:t xml:space="preserve"> </w:t>
      </w:r>
      <w:r w:rsidR="00321161" w:rsidRPr="00EB0B45">
        <w:rPr>
          <w:rFonts w:ascii="Times New Roman" w:hAnsi="Times New Roman" w:cs="Times New Roman"/>
          <w:szCs w:val="22"/>
        </w:rPr>
        <w:t>Each Financial Officer Certificate must be signed by the chief financial (or equivalent) officer of the respective entity listed above, dated not earlier than 14 calendar days prior to the SOQ Due Date.</w:t>
      </w:r>
    </w:p>
    <w:p w14:paraId="759931D8" w14:textId="77777777" w:rsidR="00321161" w:rsidRPr="00EB0B45" w:rsidRDefault="00321161"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111A2096" w14:textId="29308160" w:rsidR="00321161" w:rsidRPr="00EB0B45" w:rsidRDefault="00321161"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3260CA5F" w14:textId="461430BF" w:rsidR="00321161" w:rsidRPr="00EB0B45" w:rsidRDefault="00321161"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w:t>
      </w:r>
      <w:r w:rsidR="00323E84">
        <w:rPr>
          <w:rFonts w:ascii="Times New Roman" w:hAnsi="Times New Roman" w:cs="Times New Roman"/>
          <w:szCs w:val="22"/>
        </w:rPr>
        <w:t xml:space="preserve">  Members of a joint venture acting as Lead Construction Contractor shall submit separate financial statements.</w:t>
      </w:r>
      <w:r w:rsidR="00323E84" w:rsidRPr="00EB0B45">
        <w:rPr>
          <w:rFonts w:ascii="Times New Roman" w:hAnsi="Times New Roman" w:cs="Times New Roman"/>
          <w:szCs w:val="22"/>
        </w:rPr>
        <w:t xml:space="preserve"> </w:t>
      </w:r>
      <w:r w:rsidRPr="00EB0B45">
        <w:rPr>
          <w:rFonts w:ascii="Times New Roman" w:hAnsi="Times New Roman" w:cs="Times New Roman"/>
          <w:szCs w:val="22"/>
        </w:rPr>
        <w:t xml:space="preserve"> </w:t>
      </w:r>
    </w:p>
    <w:p w14:paraId="46407AF9" w14:textId="77777777" w:rsidR="00321161" w:rsidRPr="00EB0B45" w:rsidRDefault="00321161"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32BA81D8" w14:textId="77777777" w:rsidR="00321161" w:rsidRPr="00EB0B45" w:rsidRDefault="00321161"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3813F7B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7112DC74"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BA03816" w14:textId="77777777" w:rsidR="00321161" w:rsidRPr="00EB0B45" w:rsidRDefault="00321161"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4C949E33" w14:textId="3AF63991" w:rsidR="00321161" w:rsidRPr="00EB0B45" w:rsidRDefault="00321161"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7C85EE41" w14:textId="130B4E1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39122AC0" w14:textId="69838B79"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lastRenderedPageBreak/>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r w:rsidR="00782C9F">
        <w:rPr>
          <w:rFonts w:ascii="Times New Roman" w:hAnsi="Times New Roman" w:cs="Times New Roman"/>
          <w:szCs w:val="22"/>
        </w:rPr>
        <w:t xml:space="preserve">  Separate Financial Officer Certificates are not required in addition to that of the Financially Responsible Party if the financial statements will be provided on a consolidated basis. </w:t>
      </w:r>
    </w:p>
    <w:p w14:paraId="08FEDA66"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340D3BF2"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7AC171ED" w14:textId="77777777" w:rsidR="00321161" w:rsidRPr="00EB0B45" w:rsidRDefault="00321161"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64469AC7"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03ACB12B"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13156F2D" w14:textId="77777777" w:rsidR="00321161" w:rsidRPr="00EB0B45" w:rsidRDefault="00321161"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321161" w:rsidRPr="00EB0B45" w14:paraId="2CB6C62F" w14:textId="77777777" w:rsidTr="008737DD">
        <w:trPr>
          <w:cantSplit/>
        </w:trPr>
        <w:tc>
          <w:tcPr>
            <w:tcW w:w="4365" w:type="dxa"/>
            <w:shd w:val="clear" w:color="auto" w:fill="002060"/>
            <w:vAlign w:val="center"/>
          </w:tcPr>
          <w:p w14:paraId="3856DFCC" w14:textId="77777777" w:rsidR="00321161" w:rsidRPr="00EB0B45" w:rsidRDefault="00321161"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77D475C4" w14:textId="77777777" w:rsidR="00321161" w:rsidRPr="00EB0B45" w:rsidRDefault="00321161" w:rsidP="008737DD">
            <w:pPr>
              <w:spacing w:before="60" w:after="60"/>
              <w:rPr>
                <w:rFonts w:cs="Times New Roman"/>
                <w:b/>
                <w:szCs w:val="22"/>
              </w:rPr>
            </w:pPr>
            <w:r w:rsidRPr="00EB0B45">
              <w:rPr>
                <w:rFonts w:cs="Times New Roman"/>
                <w:b/>
                <w:szCs w:val="22"/>
              </w:rPr>
              <w:t>Corresponding Website</w:t>
            </w:r>
          </w:p>
        </w:tc>
      </w:tr>
      <w:tr w:rsidR="00321161" w:rsidRPr="00EB0B45" w14:paraId="56B9A08E" w14:textId="77777777" w:rsidTr="008737DD">
        <w:trPr>
          <w:cantSplit/>
        </w:trPr>
        <w:tc>
          <w:tcPr>
            <w:tcW w:w="4365" w:type="dxa"/>
            <w:shd w:val="clear" w:color="auto" w:fill="auto"/>
            <w:vAlign w:val="center"/>
          </w:tcPr>
          <w:p w14:paraId="7ADDB4C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266DA0AC" w14:textId="386049F1" w:rsidR="00321161" w:rsidRPr="00EB0B45" w:rsidRDefault="00C45BDB" w:rsidP="008737DD">
            <w:pPr>
              <w:spacing w:before="60" w:after="60"/>
              <w:rPr>
                <w:rFonts w:cs="Times New Roman"/>
                <w:szCs w:val="22"/>
              </w:rPr>
            </w:pPr>
            <w:hyperlink r:id="rId36" w:history="1">
              <w:r w:rsidR="00321161" w:rsidRPr="00EB0B45">
                <w:rPr>
                  <w:rStyle w:val="Hyperlink"/>
                  <w:rFonts w:cs="Times New Roman"/>
                  <w:szCs w:val="22"/>
                </w:rPr>
                <w:t>https://www.penndot.gov/i81Susquehanna</w:t>
              </w:r>
            </w:hyperlink>
            <w:r w:rsidR="00321161" w:rsidRPr="00EB0B45">
              <w:rPr>
                <w:rFonts w:cs="Times New Roman"/>
                <w:szCs w:val="22"/>
              </w:rPr>
              <w:t xml:space="preserve"> </w:t>
            </w:r>
          </w:p>
        </w:tc>
      </w:tr>
      <w:tr w:rsidR="00321161" w:rsidRPr="00EB0B45" w14:paraId="1812FF40" w14:textId="77777777" w:rsidTr="008737DD">
        <w:trPr>
          <w:cantSplit/>
        </w:trPr>
        <w:tc>
          <w:tcPr>
            <w:tcW w:w="4365" w:type="dxa"/>
            <w:shd w:val="clear" w:color="auto" w:fill="auto"/>
            <w:vAlign w:val="center"/>
          </w:tcPr>
          <w:p w14:paraId="2A5138A9"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08F77368" w14:textId="610167B5" w:rsidR="00321161" w:rsidRPr="00EB0B45" w:rsidRDefault="00C45BDB" w:rsidP="008737DD">
            <w:pPr>
              <w:spacing w:before="60" w:after="60"/>
              <w:rPr>
                <w:rFonts w:cs="Times New Roman"/>
                <w:szCs w:val="22"/>
              </w:rPr>
            </w:pPr>
            <w:hyperlink r:id="rId37" w:history="1">
              <w:r w:rsidR="00321161" w:rsidRPr="00EB0B45">
                <w:rPr>
                  <w:rStyle w:val="Hyperlink"/>
                  <w:rFonts w:cs="Times New Roman"/>
                  <w:szCs w:val="22"/>
                </w:rPr>
                <w:t>https://www.penndot.gov/i80nescopeck</w:t>
              </w:r>
            </w:hyperlink>
            <w:r w:rsidR="00321161" w:rsidRPr="00EB0B45">
              <w:rPr>
                <w:rFonts w:cs="Times New Roman"/>
                <w:szCs w:val="22"/>
              </w:rPr>
              <w:t xml:space="preserve"> </w:t>
            </w:r>
          </w:p>
        </w:tc>
      </w:tr>
      <w:tr w:rsidR="00321161" w:rsidRPr="00EB0B45" w14:paraId="44FAFEDC" w14:textId="77777777" w:rsidTr="008737DD">
        <w:trPr>
          <w:cantSplit/>
        </w:trPr>
        <w:tc>
          <w:tcPr>
            <w:tcW w:w="4365" w:type="dxa"/>
            <w:shd w:val="clear" w:color="auto" w:fill="auto"/>
            <w:vAlign w:val="center"/>
          </w:tcPr>
          <w:p w14:paraId="2BD70302"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729B2583" w14:textId="0DF47DB3" w:rsidR="00321161" w:rsidRPr="00EB0B45" w:rsidRDefault="00C45BDB" w:rsidP="008737DD">
            <w:pPr>
              <w:spacing w:before="60" w:after="60"/>
              <w:rPr>
                <w:rFonts w:cs="Times New Roman"/>
                <w:szCs w:val="22"/>
              </w:rPr>
            </w:pPr>
            <w:hyperlink r:id="rId38" w:history="1">
              <w:r w:rsidR="00321161" w:rsidRPr="00EB0B45">
                <w:rPr>
                  <w:rStyle w:val="Hyperlink"/>
                  <w:rFonts w:cs="Times New Roman"/>
                  <w:szCs w:val="22"/>
                </w:rPr>
                <w:t>https://www.penndot.gov/i78lenhartsville</w:t>
              </w:r>
            </w:hyperlink>
            <w:r w:rsidR="00321161" w:rsidRPr="00EB0B45">
              <w:rPr>
                <w:rFonts w:cs="Times New Roman"/>
                <w:szCs w:val="22"/>
              </w:rPr>
              <w:t xml:space="preserve"> </w:t>
            </w:r>
          </w:p>
        </w:tc>
      </w:tr>
      <w:tr w:rsidR="00321161" w:rsidRPr="00EB0B45" w14:paraId="580F4585" w14:textId="77777777" w:rsidTr="008737DD">
        <w:trPr>
          <w:cantSplit/>
        </w:trPr>
        <w:tc>
          <w:tcPr>
            <w:tcW w:w="4365" w:type="dxa"/>
            <w:shd w:val="clear" w:color="auto" w:fill="auto"/>
            <w:vAlign w:val="center"/>
          </w:tcPr>
          <w:p w14:paraId="6C1029E4" w14:textId="7317536E" w:rsidR="00321161" w:rsidRPr="00EB0B45" w:rsidRDefault="009F29A3"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43240637" w14:textId="7786E190" w:rsidR="00321161" w:rsidRPr="00EB0B45" w:rsidRDefault="00C45BDB" w:rsidP="008737DD">
            <w:pPr>
              <w:spacing w:before="60" w:after="60"/>
              <w:rPr>
                <w:rFonts w:cs="Times New Roman"/>
                <w:szCs w:val="22"/>
              </w:rPr>
            </w:pPr>
            <w:hyperlink r:id="rId39" w:history="1">
              <w:r w:rsidR="00321161" w:rsidRPr="00EB0B45">
                <w:rPr>
                  <w:rStyle w:val="Hyperlink"/>
                  <w:rFonts w:cs="Times New Roman"/>
                  <w:szCs w:val="22"/>
                </w:rPr>
                <w:t>https://www.penndot.gov/i80LehighRiverBridge</w:t>
              </w:r>
            </w:hyperlink>
            <w:r w:rsidR="00321161" w:rsidRPr="00EB0B45">
              <w:rPr>
                <w:rFonts w:cs="Times New Roman"/>
                <w:szCs w:val="22"/>
              </w:rPr>
              <w:t xml:space="preserve"> </w:t>
            </w:r>
          </w:p>
        </w:tc>
      </w:tr>
      <w:tr w:rsidR="00321161" w:rsidRPr="00EB0B45" w14:paraId="53EA67E4" w14:textId="77777777" w:rsidTr="008737DD">
        <w:trPr>
          <w:cantSplit/>
        </w:trPr>
        <w:tc>
          <w:tcPr>
            <w:tcW w:w="4365" w:type="dxa"/>
            <w:shd w:val="clear" w:color="auto" w:fill="auto"/>
            <w:vAlign w:val="center"/>
          </w:tcPr>
          <w:p w14:paraId="5CEADB7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38F2C132" w14:textId="0C885198" w:rsidR="00321161" w:rsidRPr="00EB0B45" w:rsidRDefault="00C45BDB" w:rsidP="008737DD">
            <w:pPr>
              <w:spacing w:before="60" w:after="60"/>
              <w:rPr>
                <w:rFonts w:cs="Times New Roman"/>
                <w:szCs w:val="22"/>
              </w:rPr>
            </w:pPr>
            <w:hyperlink r:id="rId40" w:history="1">
              <w:r w:rsidR="00321161" w:rsidRPr="00EB0B45">
                <w:rPr>
                  <w:rStyle w:val="Hyperlink"/>
                  <w:rFonts w:cs="Times New Roman"/>
                  <w:szCs w:val="22"/>
                </w:rPr>
                <w:t>https://www.penndot.gov/i95GirardPoint</w:t>
              </w:r>
            </w:hyperlink>
            <w:r w:rsidR="00321161" w:rsidRPr="00EB0B45">
              <w:rPr>
                <w:rFonts w:cs="Times New Roman"/>
                <w:szCs w:val="22"/>
              </w:rPr>
              <w:t xml:space="preserve"> </w:t>
            </w:r>
          </w:p>
        </w:tc>
      </w:tr>
      <w:tr w:rsidR="00321161" w:rsidRPr="00EB0B45" w14:paraId="5FD27922" w14:textId="77777777" w:rsidTr="008737DD">
        <w:trPr>
          <w:cantSplit/>
        </w:trPr>
        <w:tc>
          <w:tcPr>
            <w:tcW w:w="4365" w:type="dxa"/>
            <w:shd w:val="clear" w:color="auto" w:fill="auto"/>
            <w:vAlign w:val="center"/>
          </w:tcPr>
          <w:p w14:paraId="62A06FAA"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3FE8C4CB" w14:textId="64AEE67E" w:rsidR="00321161" w:rsidRPr="00EB0B45" w:rsidRDefault="00C45BDB" w:rsidP="008737DD">
            <w:pPr>
              <w:spacing w:before="60" w:after="60"/>
              <w:rPr>
                <w:rFonts w:cs="Times New Roman"/>
                <w:szCs w:val="22"/>
              </w:rPr>
            </w:pPr>
            <w:hyperlink r:id="rId41" w:history="1">
              <w:r w:rsidR="00321161" w:rsidRPr="00EB0B45">
                <w:rPr>
                  <w:rStyle w:val="Hyperlink"/>
                  <w:rFonts w:cs="Times New Roman"/>
                  <w:szCs w:val="22"/>
                </w:rPr>
                <w:t>https://www.penndot.gov/i83SouthBridge</w:t>
              </w:r>
            </w:hyperlink>
            <w:r w:rsidR="00321161" w:rsidRPr="00EB0B45">
              <w:rPr>
                <w:rFonts w:cs="Times New Roman"/>
                <w:szCs w:val="22"/>
              </w:rPr>
              <w:t xml:space="preserve"> </w:t>
            </w:r>
          </w:p>
        </w:tc>
      </w:tr>
      <w:tr w:rsidR="00321161" w:rsidRPr="00EB0B45" w14:paraId="4F1EEA50" w14:textId="77777777" w:rsidTr="008737DD">
        <w:trPr>
          <w:cantSplit/>
        </w:trPr>
        <w:tc>
          <w:tcPr>
            <w:tcW w:w="4365" w:type="dxa"/>
            <w:shd w:val="clear" w:color="auto" w:fill="auto"/>
            <w:vAlign w:val="center"/>
          </w:tcPr>
          <w:p w14:paraId="287E01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051D464F" w14:textId="24CD6B68" w:rsidR="00321161" w:rsidRPr="00EB0B45" w:rsidRDefault="00C45BDB" w:rsidP="008737DD">
            <w:pPr>
              <w:spacing w:before="60" w:after="60"/>
              <w:rPr>
                <w:rFonts w:cs="Times New Roman"/>
                <w:szCs w:val="22"/>
              </w:rPr>
            </w:pPr>
            <w:hyperlink r:id="rId42" w:history="1">
              <w:r w:rsidR="00321161" w:rsidRPr="00EB0B45">
                <w:rPr>
                  <w:rStyle w:val="Hyperlink"/>
                  <w:rFonts w:cs="Times New Roman"/>
                  <w:szCs w:val="22"/>
                </w:rPr>
                <w:t>https://www.penndot.gov/i80CanoeCreek</w:t>
              </w:r>
            </w:hyperlink>
            <w:r w:rsidR="00321161" w:rsidRPr="00EB0B45">
              <w:rPr>
                <w:rFonts w:cs="Times New Roman"/>
                <w:szCs w:val="22"/>
              </w:rPr>
              <w:t xml:space="preserve"> </w:t>
            </w:r>
          </w:p>
        </w:tc>
      </w:tr>
      <w:tr w:rsidR="00321161" w:rsidRPr="00EB0B45" w14:paraId="5A9C46F7" w14:textId="77777777" w:rsidTr="008737DD">
        <w:trPr>
          <w:cantSplit/>
        </w:trPr>
        <w:tc>
          <w:tcPr>
            <w:tcW w:w="4365" w:type="dxa"/>
            <w:shd w:val="clear" w:color="auto" w:fill="auto"/>
            <w:vAlign w:val="center"/>
          </w:tcPr>
          <w:p w14:paraId="700FDFF1"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2C0F1B6F" w14:textId="779E4361" w:rsidR="00321161" w:rsidRPr="00EB0B45" w:rsidRDefault="00C45BDB" w:rsidP="008737DD">
            <w:pPr>
              <w:spacing w:before="60" w:after="60"/>
              <w:rPr>
                <w:rFonts w:cs="Times New Roman"/>
                <w:szCs w:val="22"/>
              </w:rPr>
            </w:pPr>
            <w:hyperlink r:id="rId43" w:history="1">
              <w:r w:rsidR="00321161" w:rsidRPr="00EB0B45">
                <w:rPr>
                  <w:rStyle w:val="Hyperlink"/>
                  <w:rFonts w:cs="Times New Roman"/>
                  <w:szCs w:val="22"/>
                </w:rPr>
                <w:t>https://www.penndot.gov/i80NorthFork</w:t>
              </w:r>
            </w:hyperlink>
            <w:r w:rsidR="00321161" w:rsidRPr="00EB0B45">
              <w:rPr>
                <w:rFonts w:cs="Times New Roman"/>
                <w:szCs w:val="22"/>
              </w:rPr>
              <w:t xml:space="preserve"> </w:t>
            </w:r>
          </w:p>
        </w:tc>
      </w:tr>
      <w:tr w:rsidR="00321161" w:rsidRPr="00EB0B45" w14:paraId="68DFF810" w14:textId="77777777" w:rsidTr="008737DD">
        <w:trPr>
          <w:cantSplit/>
        </w:trPr>
        <w:tc>
          <w:tcPr>
            <w:tcW w:w="4365" w:type="dxa"/>
            <w:shd w:val="clear" w:color="auto" w:fill="auto"/>
            <w:vAlign w:val="center"/>
          </w:tcPr>
          <w:p w14:paraId="385B632C" w14:textId="77777777" w:rsidR="00321161" w:rsidRPr="00EB0B45" w:rsidRDefault="00321161"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24F868FA" w14:textId="0D8BCED6" w:rsidR="00321161" w:rsidRPr="00EB0B45" w:rsidRDefault="00C45BDB" w:rsidP="008737DD">
            <w:pPr>
              <w:spacing w:before="60" w:after="60"/>
              <w:rPr>
                <w:rFonts w:cs="Times New Roman"/>
                <w:szCs w:val="22"/>
              </w:rPr>
            </w:pPr>
            <w:hyperlink r:id="rId44" w:history="1">
              <w:r w:rsidR="00321161" w:rsidRPr="00EB0B45">
                <w:rPr>
                  <w:rStyle w:val="Hyperlink"/>
                  <w:rFonts w:cs="Times New Roman"/>
                  <w:szCs w:val="22"/>
                </w:rPr>
                <w:t>https://www.penndot.gov/i79Bridgeville</w:t>
              </w:r>
            </w:hyperlink>
            <w:r w:rsidR="00321161" w:rsidRPr="00EB0B45">
              <w:rPr>
                <w:rFonts w:cs="Times New Roman"/>
                <w:szCs w:val="22"/>
              </w:rPr>
              <w:t xml:space="preserve"> </w:t>
            </w:r>
          </w:p>
        </w:tc>
      </w:tr>
    </w:tbl>
    <w:p w14:paraId="3F77C81A" w14:textId="77777777" w:rsidR="00321161" w:rsidRPr="00EB0B45" w:rsidRDefault="00321161" w:rsidP="00321161">
      <w:pPr>
        <w:pStyle w:val="00TitleC"/>
        <w:rPr>
          <w:rFonts w:cs="Times New Roman"/>
          <w:szCs w:val="22"/>
        </w:rPr>
      </w:pPr>
    </w:p>
    <w:p w14:paraId="69DBFA70" w14:textId="77777777" w:rsidR="00321161" w:rsidRPr="00EB0B45" w:rsidRDefault="00321161"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33BB66B1" w14:textId="7A2C4E3F" w:rsidR="009A52E7" w:rsidRPr="00EB0B45" w:rsidRDefault="00321161" w:rsidP="005C4A9D">
      <w:pPr>
        <w:pStyle w:val="00BodyText1"/>
        <w:ind w:firstLine="0"/>
        <w:jc w:val="center"/>
        <w:rPr>
          <w:rFonts w:cs="Times New Roman"/>
          <w:szCs w:val="22"/>
        </w:rPr>
      </w:pPr>
      <w:r w:rsidRPr="00EB0B45">
        <w:rPr>
          <w:rFonts w:cs="Times New Roman"/>
          <w:b/>
          <w:noProof/>
          <w:szCs w:val="22"/>
        </w:rPr>
        <w:drawing>
          <wp:inline distT="0" distB="0" distL="0" distR="0" wp14:anchorId="798700D8" wp14:editId="4B385E99">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10C2CAEA" w14:textId="77777777" w:rsidR="005C4A9D" w:rsidRPr="00EB0B45" w:rsidRDefault="005C4A9D" w:rsidP="005C4A9D">
      <w:pPr>
        <w:pStyle w:val="00BodyText1"/>
        <w:jc w:val="center"/>
        <w:rPr>
          <w:rFonts w:cs="Times New Roman"/>
          <w:szCs w:val="22"/>
        </w:rPr>
        <w:sectPr w:rsidR="005C4A9D" w:rsidRPr="00EB0B45" w:rsidSect="00B75A04">
          <w:footerReference w:type="default" r:id="rId46"/>
          <w:pgSz w:w="11910" w:h="16840"/>
          <w:pgMar w:top="1440" w:right="1440" w:bottom="1440" w:left="1440" w:header="0" w:footer="720" w:gutter="0"/>
          <w:pgNumType w:start="1"/>
          <w:cols w:space="720"/>
          <w:docGrid w:linePitch="299"/>
        </w:sectPr>
      </w:pPr>
    </w:p>
    <w:p w14:paraId="375F6539" w14:textId="77777777" w:rsidR="00321161" w:rsidRPr="00EB0B45" w:rsidRDefault="00321161" w:rsidP="00321161">
      <w:pPr>
        <w:pStyle w:val="S2Heading1"/>
        <w:rPr>
          <w:rFonts w:ascii="Times New Roman" w:hAnsi="Times New Roman"/>
          <w:szCs w:val="22"/>
        </w:rPr>
      </w:pPr>
      <w:bookmarkStart w:id="666" w:name="APPENDIX_4"/>
      <w:bookmarkEnd w:id="666"/>
      <w:r w:rsidRPr="00EB0B45">
        <w:rPr>
          <w:rFonts w:ascii="Times New Roman" w:hAnsi="Times New Roman"/>
          <w:szCs w:val="22"/>
        </w:rPr>
        <w:lastRenderedPageBreak/>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1BB1C23" w14:textId="478A9F1D" w:rsidR="00321161" w:rsidRPr="00EB0B45" w:rsidRDefault="00C45BDB" w:rsidP="00321161">
      <w:pPr>
        <w:pStyle w:val="00BodyText1"/>
        <w:ind w:firstLine="0"/>
        <w:rPr>
          <w:rFonts w:cs="Times New Roman"/>
          <w:szCs w:val="22"/>
        </w:rPr>
      </w:pPr>
      <w:hyperlink w:anchor="FORMA" w:history="1">
        <w:r w:rsidR="00321161" w:rsidRPr="00EB0B45">
          <w:rPr>
            <w:rStyle w:val="Hyperlink"/>
            <w:rFonts w:cs="Times New Roman"/>
            <w:szCs w:val="22"/>
          </w:rPr>
          <w:t>Form A – Transmittal Letter</w:t>
        </w:r>
      </w:hyperlink>
    </w:p>
    <w:p w14:paraId="62336226" w14:textId="2C06FE4B" w:rsidR="00321161" w:rsidRPr="00EB0B45" w:rsidRDefault="00C45BDB" w:rsidP="00321161">
      <w:pPr>
        <w:pStyle w:val="00BodyText1"/>
        <w:ind w:firstLine="0"/>
        <w:rPr>
          <w:rFonts w:cs="Times New Roman"/>
          <w:szCs w:val="22"/>
        </w:rPr>
      </w:pPr>
      <w:hyperlink w:anchor="FORMB" w:history="1">
        <w:r w:rsidR="00321161" w:rsidRPr="00EB0B45">
          <w:rPr>
            <w:rStyle w:val="Hyperlink"/>
            <w:rFonts w:cs="Times New Roman"/>
            <w:szCs w:val="22"/>
          </w:rPr>
          <w:t>Form B – Information Regarding Major Team Members</w:t>
        </w:r>
      </w:hyperlink>
    </w:p>
    <w:p w14:paraId="68493A2C" w14:textId="23564629" w:rsidR="00321161" w:rsidRPr="00EB0B45" w:rsidRDefault="00C45BDB" w:rsidP="00321161">
      <w:pPr>
        <w:pStyle w:val="00BodyText1"/>
        <w:ind w:firstLine="0"/>
        <w:rPr>
          <w:rFonts w:cs="Times New Roman"/>
          <w:szCs w:val="22"/>
        </w:rPr>
      </w:pPr>
      <w:hyperlink w:anchor="FORMC" w:history="1">
        <w:r w:rsidR="00321161" w:rsidRPr="00EB0B45">
          <w:rPr>
            <w:rStyle w:val="Hyperlink"/>
            <w:rFonts w:cs="Times New Roman"/>
            <w:szCs w:val="22"/>
          </w:rPr>
          <w:t>Form C – Certification</w:t>
        </w:r>
      </w:hyperlink>
    </w:p>
    <w:p w14:paraId="5C49992D" w14:textId="3FCE4E3D" w:rsidR="00321161" w:rsidRPr="00EB0B45" w:rsidRDefault="00C45BDB" w:rsidP="00321161">
      <w:pPr>
        <w:pStyle w:val="00BodyText1"/>
        <w:ind w:firstLine="0"/>
        <w:rPr>
          <w:rFonts w:cs="Times New Roman"/>
          <w:szCs w:val="22"/>
        </w:rPr>
      </w:pPr>
      <w:hyperlink w:anchor="FORMD" w:history="1">
        <w:r w:rsidR="00321161" w:rsidRPr="00EB0B45">
          <w:rPr>
            <w:rStyle w:val="Hyperlink"/>
            <w:rFonts w:cs="Times New Roman"/>
            <w:szCs w:val="22"/>
          </w:rPr>
          <w:t>Form D – Certification of Responsiveness; Pass/Fail Requirements</w:t>
        </w:r>
      </w:hyperlink>
    </w:p>
    <w:p w14:paraId="0E864278" w14:textId="689C4E9A" w:rsidR="00321161" w:rsidRPr="00EB0B45" w:rsidRDefault="00C45BDB" w:rsidP="00321161">
      <w:pPr>
        <w:pStyle w:val="00BodyText1"/>
        <w:ind w:firstLine="0"/>
        <w:rPr>
          <w:rFonts w:cs="Times New Roman"/>
          <w:szCs w:val="22"/>
        </w:rPr>
      </w:pPr>
      <w:hyperlink w:anchor="FORME" w:history="1">
        <w:r w:rsidR="00321161" w:rsidRPr="00EB0B45">
          <w:rPr>
            <w:rStyle w:val="Hyperlink"/>
            <w:rFonts w:cs="Times New Roman"/>
            <w:szCs w:val="22"/>
          </w:rPr>
          <w:t>Form E – RFQ Questions</w:t>
        </w:r>
      </w:hyperlink>
    </w:p>
    <w:p w14:paraId="4FB0B761" w14:textId="4F805EFC" w:rsidR="00321161" w:rsidRPr="00EB0B45" w:rsidRDefault="00C45BDB" w:rsidP="00321161">
      <w:pPr>
        <w:pStyle w:val="00BodyText1"/>
        <w:ind w:firstLine="0"/>
        <w:rPr>
          <w:rFonts w:cs="Times New Roman"/>
          <w:szCs w:val="22"/>
        </w:rPr>
      </w:pPr>
      <w:hyperlink w:anchor="FORMF_1" w:history="1">
        <w:r w:rsidR="00321161" w:rsidRPr="00EB0B45">
          <w:rPr>
            <w:rStyle w:val="Hyperlink"/>
            <w:rFonts w:cs="Times New Roman"/>
            <w:szCs w:val="22"/>
          </w:rPr>
          <w:t>Form F-1 – Key Personnel Resume Cover</w:t>
        </w:r>
      </w:hyperlink>
    </w:p>
    <w:p w14:paraId="4977F082" w14:textId="0AC8B8C0" w:rsidR="00321161" w:rsidRPr="00EB0B45" w:rsidRDefault="00C45BDB" w:rsidP="00321161">
      <w:pPr>
        <w:pStyle w:val="00BodyText1"/>
        <w:ind w:firstLine="0"/>
        <w:rPr>
          <w:rFonts w:cs="Times New Roman"/>
          <w:szCs w:val="22"/>
        </w:rPr>
      </w:pPr>
      <w:hyperlink w:anchor="FORMF_2" w:history="1">
        <w:r w:rsidR="00321161" w:rsidRPr="00EB0B45">
          <w:rPr>
            <w:rStyle w:val="Hyperlink"/>
            <w:rFonts w:cs="Times New Roman"/>
            <w:szCs w:val="22"/>
          </w:rPr>
          <w:t>Form F-2 – Key Personnel References</w:t>
        </w:r>
      </w:hyperlink>
    </w:p>
    <w:p w14:paraId="19529720" w14:textId="51645100" w:rsidR="00321161" w:rsidRPr="00EB0B45" w:rsidRDefault="00C45BDB" w:rsidP="00321161">
      <w:pPr>
        <w:pStyle w:val="00BodyText1"/>
        <w:ind w:firstLine="0"/>
        <w:rPr>
          <w:rFonts w:cs="Times New Roman"/>
          <w:szCs w:val="22"/>
        </w:rPr>
      </w:pPr>
      <w:hyperlink w:anchor="FORMG_1" w:history="1">
        <w:r w:rsidR="00321161" w:rsidRPr="00EB0B45">
          <w:rPr>
            <w:rStyle w:val="Hyperlink"/>
            <w:rFonts w:cs="Times New Roman"/>
            <w:szCs w:val="22"/>
          </w:rPr>
          <w:t>Form G-1 –</w:t>
        </w:r>
      </w:hyperlink>
      <w:r w:rsidR="00321161" w:rsidRPr="00EB0B45">
        <w:rPr>
          <w:rStyle w:val="Hyperlink"/>
          <w:rFonts w:cs="Times New Roman"/>
          <w:szCs w:val="22"/>
        </w:rPr>
        <w:t>Project Development Qualifications</w:t>
      </w:r>
    </w:p>
    <w:p w14:paraId="107C6FAF" w14:textId="10845022" w:rsidR="00321161" w:rsidRPr="00EB0B45" w:rsidRDefault="00C45BDB" w:rsidP="00321161">
      <w:pPr>
        <w:pStyle w:val="00BodyText1"/>
        <w:ind w:firstLine="0"/>
        <w:rPr>
          <w:rFonts w:cs="Times New Roman"/>
          <w:szCs w:val="22"/>
        </w:rPr>
      </w:pPr>
      <w:hyperlink w:anchor="FORMG_2" w:history="1">
        <w:r w:rsidR="00321161" w:rsidRPr="00EB0B45">
          <w:rPr>
            <w:rStyle w:val="Hyperlink"/>
            <w:rFonts w:cs="Times New Roman"/>
            <w:szCs w:val="22"/>
          </w:rPr>
          <w:t>Form G-2 – Technical Qualifications – Construction</w:t>
        </w:r>
      </w:hyperlink>
    </w:p>
    <w:p w14:paraId="10D543E0" w14:textId="3F02E7BE" w:rsidR="00321161" w:rsidRPr="00EB0B45" w:rsidRDefault="00C45BDB" w:rsidP="00321161">
      <w:pPr>
        <w:pStyle w:val="00BodyText1"/>
        <w:ind w:firstLine="0"/>
        <w:rPr>
          <w:rFonts w:cs="Times New Roman"/>
          <w:szCs w:val="22"/>
        </w:rPr>
      </w:pPr>
      <w:hyperlink w:anchor="FORMG_3" w:history="1">
        <w:r w:rsidR="00321161" w:rsidRPr="00EB0B45">
          <w:rPr>
            <w:rStyle w:val="Hyperlink"/>
            <w:rFonts w:cs="Times New Roman"/>
            <w:szCs w:val="22"/>
          </w:rPr>
          <w:t xml:space="preserve">Form G-3 – Technical Qualifications – </w:t>
        </w:r>
      </w:hyperlink>
      <w:r w:rsidR="00321161" w:rsidRPr="00EB0B45">
        <w:rPr>
          <w:rStyle w:val="Hyperlink"/>
          <w:rFonts w:cs="Times New Roman"/>
          <w:szCs w:val="22"/>
        </w:rPr>
        <w:t>Design</w:t>
      </w:r>
    </w:p>
    <w:p w14:paraId="60999DCC" w14:textId="6D81311F" w:rsidR="00321161" w:rsidRDefault="00C45BDB" w:rsidP="00321161">
      <w:pPr>
        <w:pStyle w:val="00BodyText1"/>
        <w:ind w:firstLine="0"/>
        <w:rPr>
          <w:rStyle w:val="Hyperlink"/>
          <w:rFonts w:cs="Times New Roman"/>
          <w:szCs w:val="22"/>
        </w:rPr>
      </w:pPr>
      <w:hyperlink w:anchor="FORMG_4" w:history="1">
        <w:r w:rsidR="00321161" w:rsidRPr="00EB0B45">
          <w:rPr>
            <w:rStyle w:val="Hyperlink"/>
            <w:rFonts w:cs="Times New Roman"/>
            <w:szCs w:val="22"/>
          </w:rPr>
          <w:t xml:space="preserve">Form G-4 – </w:t>
        </w:r>
      </w:hyperlink>
      <w:r w:rsidR="00321161" w:rsidRPr="00EB0B45">
        <w:rPr>
          <w:rStyle w:val="Hyperlink"/>
          <w:rFonts w:cs="Times New Roman"/>
          <w:szCs w:val="22"/>
        </w:rPr>
        <w:t>Technical Qualifications – Maintenance</w:t>
      </w:r>
    </w:p>
    <w:p w14:paraId="779019C4" w14:textId="10466EF2" w:rsidR="00A74E57" w:rsidRPr="00EB0B45" w:rsidRDefault="00C45BDB" w:rsidP="00321161">
      <w:pPr>
        <w:pStyle w:val="00BodyText1"/>
        <w:ind w:firstLine="0"/>
        <w:rPr>
          <w:rFonts w:cs="Times New Roman"/>
          <w:szCs w:val="22"/>
        </w:rPr>
      </w:pPr>
      <w:hyperlink w:anchor="FORMG_5" w:history="1">
        <w:r w:rsidR="00A74E57" w:rsidRPr="00A74E57">
          <w:rPr>
            <w:rStyle w:val="Hyperlink"/>
            <w:rFonts w:cs="Times New Roman"/>
            <w:szCs w:val="22"/>
          </w:rPr>
          <w:t>Form G-5 – Technical Qualifications – Quality</w:t>
        </w:r>
      </w:hyperlink>
    </w:p>
    <w:p w14:paraId="00478882" w14:textId="791AF6FA" w:rsidR="00321161" w:rsidRPr="00EB0B45" w:rsidRDefault="00C45BDB"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294CC4F1" w14:textId="1A81D673" w:rsidR="00571F00" w:rsidRPr="00EB0B45" w:rsidRDefault="00C45BDB"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534C9E32" w14:textId="020CB68C" w:rsidR="00321161" w:rsidRPr="00EB0B45" w:rsidRDefault="00C45BDB" w:rsidP="00321161">
      <w:pPr>
        <w:pStyle w:val="00BodyText1"/>
        <w:ind w:firstLine="0"/>
        <w:rPr>
          <w:rFonts w:cs="Times New Roman"/>
          <w:szCs w:val="22"/>
        </w:rPr>
      </w:pPr>
      <w:hyperlink w:anchor="FORMH_1" w:history="1">
        <w:r w:rsidR="00321161" w:rsidRPr="00EB0B45">
          <w:rPr>
            <w:rStyle w:val="Hyperlink"/>
            <w:rFonts w:cs="Times New Roman"/>
            <w:szCs w:val="22"/>
          </w:rPr>
          <w:t>Form H-1 – Equity Member Experience</w:t>
        </w:r>
      </w:hyperlink>
    </w:p>
    <w:p w14:paraId="3D5DBC22" w14:textId="3CC3D840" w:rsidR="00321161" w:rsidRPr="00EB0B45" w:rsidRDefault="00C45BDB" w:rsidP="00321161">
      <w:pPr>
        <w:pStyle w:val="00BodyText1"/>
        <w:ind w:firstLine="0"/>
        <w:rPr>
          <w:rFonts w:cs="Times New Roman"/>
          <w:szCs w:val="22"/>
        </w:rPr>
      </w:pPr>
      <w:hyperlink w:anchor="FORMH_2" w:history="1">
        <w:r w:rsidR="00321161" w:rsidRPr="00EB0B45">
          <w:rPr>
            <w:rStyle w:val="Hyperlink"/>
            <w:rFonts w:cs="Times New Roman"/>
            <w:szCs w:val="22"/>
          </w:rPr>
          <w:t>Form H-2 – Equity Member Investment Track Record</w:t>
        </w:r>
      </w:hyperlink>
    </w:p>
    <w:p w14:paraId="50072FA7" w14:textId="404BDC5B" w:rsidR="00321161" w:rsidRPr="00EB0B45" w:rsidRDefault="00C45BDB" w:rsidP="00321161">
      <w:pPr>
        <w:pStyle w:val="00BodyText1"/>
        <w:ind w:firstLine="0"/>
        <w:rPr>
          <w:rFonts w:cs="Times New Roman"/>
          <w:szCs w:val="22"/>
        </w:rPr>
      </w:pPr>
      <w:hyperlink w:anchor="FORMH_3" w:history="1">
        <w:r w:rsidR="00321161" w:rsidRPr="00EB0B45">
          <w:rPr>
            <w:rStyle w:val="Hyperlink"/>
            <w:rFonts w:cs="Times New Roman"/>
            <w:szCs w:val="22"/>
          </w:rPr>
          <w:t>Form H-3 – Equity Member References</w:t>
        </w:r>
      </w:hyperlink>
    </w:p>
    <w:p w14:paraId="3EBC0890" w14:textId="39515604" w:rsidR="00321161" w:rsidRPr="00EB0B45" w:rsidRDefault="00C45BDB" w:rsidP="00321161">
      <w:pPr>
        <w:pStyle w:val="00BodyText1"/>
        <w:ind w:firstLine="0"/>
        <w:rPr>
          <w:rFonts w:cs="Times New Roman"/>
          <w:szCs w:val="22"/>
        </w:rPr>
      </w:pPr>
      <w:hyperlink w:anchor="FORMH_4" w:history="1">
        <w:r w:rsidR="00321161" w:rsidRPr="00EB0B45">
          <w:rPr>
            <w:rStyle w:val="Hyperlink"/>
            <w:rFonts w:cs="Times New Roman"/>
            <w:szCs w:val="22"/>
          </w:rPr>
          <w:t>Form H-4 – Financial Officer Certificate</w:t>
        </w:r>
      </w:hyperlink>
    </w:p>
    <w:p w14:paraId="1D75F339" w14:textId="005DB1D2" w:rsidR="00321161" w:rsidRPr="00EB0B45" w:rsidRDefault="00C45BDB" w:rsidP="00321161">
      <w:pPr>
        <w:pStyle w:val="00TitleL"/>
        <w:rPr>
          <w:rFonts w:cs="Times New Roman"/>
          <w:b w:val="0"/>
          <w:szCs w:val="22"/>
          <w:u w:val="single"/>
        </w:rPr>
      </w:pPr>
      <w:hyperlink w:anchor="FormI" w:history="1">
        <w:r w:rsidR="00321161"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21161" w:rsidRPr="00EB0B45">
          <w:rPr>
            <w:rStyle w:val="Hyperlink"/>
            <w:rFonts w:cs="Times New Roman"/>
            <w:b w:val="0"/>
            <w:szCs w:val="22"/>
          </w:rPr>
          <w:t>Access Request</w:t>
        </w:r>
      </w:hyperlink>
    </w:p>
    <w:p w14:paraId="7E665D5B" w14:textId="77777777" w:rsidR="005C4A9D" w:rsidRPr="00EB0B45" w:rsidRDefault="005C4A9D" w:rsidP="00321161">
      <w:pPr>
        <w:pStyle w:val="00BodyText1"/>
        <w:ind w:firstLine="0"/>
        <w:rPr>
          <w:rFonts w:cs="Times New Roman"/>
          <w:szCs w:val="22"/>
        </w:rPr>
      </w:pPr>
    </w:p>
    <w:p w14:paraId="1E8BD085"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47"/>
          <w:headerReference w:type="default" r:id="rId48"/>
          <w:footerReference w:type="even" r:id="rId49"/>
          <w:footerReference w:type="default" r:id="rId50"/>
          <w:headerReference w:type="first" r:id="rId51"/>
          <w:footerReference w:type="first" r:id="rId52"/>
          <w:pgSz w:w="11910" w:h="16840"/>
          <w:pgMar w:top="1440" w:right="1440" w:bottom="1440" w:left="1440" w:header="0" w:footer="720" w:gutter="0"/>
          <w:pgNumType w:start="1"/>
          <w:cols w:space="720"/>
          <w:docGrid w:linePitch="299"/>
        </w:sectPr>
      </w:pPr>
    </w:p>
    <w:p w14:paraId="74CB4D10" w14:textId="77777777" w:rsidR="00321161" w:rsidRPr="00EB0B45" w:rsidRDefault="00321161" w:rsidP="00321161">
      <w:pPr>
        <w:pStyle w:val="Heading8"/>
        <w:numPr>
          <w:ilvl w:val="7"/>
          <w:numId w:val="6"/>
        </w:numPr>
        <w:rPr>
          <w:szCs w:val="22"/>
        </w:rPr>
      </w:pPr>
      <w:bookmarkStart w:id="669" w:name="_Ref62581223"/>
      <w:bookmarkStart w:id="670" w:name="FORMA"/>
      <w:r w:rsidRPr="00EB0B45">
        <w:rPr>
          <w:szCs w:val="22"/>
        </w:rPr>
        <w:lastRenderedPageBreak/>
        <w:t>FORM A</w:t>
      </w:r>
      <w:bookmarkEnd w:id="669"/>
    </w:p>
    <w:bookmarkEnd w:id="670"/>
    <w:p w14:paraId="36585B58" w14:textId="77777777" w:rsidR="00321161" w:rsidRPr="00EB0B45" w:rsidRDefault="00321161" w:rsidP="00321161">
      <w:pPr>
        <w:pStyle w:val="00TitleC"/>
        <w:spacing w:after="180"/>
        <w:rPr>
          <w:rFonts w:cs="Times New Roman"/>
          <w:szCs w:val="22"/>
        </w:rPr>
      </w:pPr>
      <w:r w:rsidRPr="00EB0B45">
        <w:rPr>
          <w:rFonts w:cs="Times New Roman"/>
          <w:szCs w:val="22"/>
        </w:rPr>
        <w:t>TRANSMITTAL LETTER</w:t>
      </w:r>
    </w:p>
    <w:p w14:paraId="76B5149C"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BE4961E"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2B5FB0AD"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1109A408" w14:textId="77777777" w:rsidR="00321161" w:rsidRPr="00EB0B45" w:rsidRDefault="00321161"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39E68FD0" w14:textId="77777777" w:rsidR="00321161" w:rsidRPr="00EB0B45" w:rsidRDefault="00321161"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321161" w:rsidRPr="00EB0B45" w14:paraId="2D51C982" w14:textId="77777777" w:rsidTr="00914540">
        <w:tc>
          <w:tcPr>
            <w:tcW w:w="2660" w:type="dxa"/>
          </w:tcPr>
          <w:p w14:paraId="5D27EE49"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5FED4A8C"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4DD47FE" w14:textId="77777777" w:rsidTr="00914540">
        <w:tc>
          <w:tcPr>
            <w:tcW w:w="2660" w:type="dxa"/>
          </w:tcPr>
          <w:p w14:paraId="35AC423D"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2C75F8FA"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781FA573" w14:textId="77777777" w:rsidR="00321161" w:rsidRPr="00EB0B45" w:rsidRDefault="00321161" w:rsidP="00321161">
      <w:pPr>
        <w:pStyle w:val="StandardAshurst"/>
        <w:rPr>
          <w:rFonts w:ascii="Times New Roman" w:hAnsi="Times New Roman" w:cs="Times New Roman"/>
          <w:szCs w:val="22"/>
        </w:rPr>
      </w:pPr>
    </w:p>
    <w:p w14:paraId="711B263C" w14:textId="77777777" w:rsidR="00321161" w:rsidRPr="00EB0B45" w:rsidRDefault="00321161" w:rsidP="00321161">
      <w:pPr>
        <w:pStyle w:val="00PlainText"/>
        <w:rPr>
          <w:rFonts w:cs="Times New Roman"/>
          <w:szCs w:val="22"/>
        </w:rPr>
      </w:pPr>
      <w:r w:rsidRPr="00EB0B45">
        <w:rPr>
          <w:rFonts w:cs="Times New Roman"/>
          <w:szCs w:val="22"/>
        </w:rPr>
        <w:t>Pennsylvania Department of Transportation</w:t>
      </w:r>
    </w:p>
    <w:p w14:paraId="3996B692" w14:textId="77777777" w:rsidR="00321161" w:rsidRPr="00EB0B45" w:rsidRDefault="00321161" w:rsidP="00321161">
      <w:pPr>
        <w:pStyle w:val="00PlainText"/>
        <w:rPr>
          <w:rFonts w:cs="Times New Roman"/>
          <w:szCs w:val="22"/>
        </w:rPr>
      </w:pPr>
      <w:r w:rsidRPr="00EB0B45">
        <w:rPr>
          <w:rFonts w:cs="Times New Roman"/>
          <w:szCs w:val="22"/>
        </w:rPr>
        <w:t>PO Box 3545</w:t>
      </w:r>
    </w:p>
    <w:p w14:paraId="65E6D2BB" w14:textId="77777777" w:rsidR="00321161" w:rsidRPr="00EB0B45" w:rsidRDefault="00321161" w:rsidP="00321161">
      <w:pPr>
        <w:pStyle w:val="00PlainText"/>
        <w:rPr>
          <w:rFonts w:cs="Times New Roman"/>
          <w:szCs w:val="22"/>
        </w:rPr>
      </w:pPr>
      <w:r w:rsidRPr="00EB0B45">
        <w:rPr>
          <w:rFonts w:cs="Times New Roman"/>
          <w:szCs w:val="22"/>
        </w:rPr>
        <w:t>400 North Street, 8th Floor</w:t>
      </w:r>
    </w:p>
    <w:p w14:paraId="28840780" w14:textId="77777777" w:rsidR="00321161" w:rsidRPr="00EB0B45" w:rsidRDefault="00321161" w:rsidP="00321161">
      <w:pPr>
        <w:pStyle w:val="00PlainText"/>
        <w:rPr>
          <w:rFonts w:cs="Times New Roman"/>
          <w:szCs w:val="22"/>
        </w:rPr>
      </w:pPr>
      <w:r w:rsidRPr="00EB0B45">
        <w:rPr>
          <w:rFonts w:cs="Times New Roman"/>
          <w:szCs w:val="22"/>
        </w:rPr>
        <w:t>Harrisburg, PA 17120-3545</w:t>
      </w:r>
    </w:p>
    <w:p w14:paraId="6C208F5E" w14:textId="68E4B344" w:rsidR="00321161" w:rsidRPr="00EB0B45" w:rsidRDefault="00321161" w:rsidP="00321161">
      <w:pPr>
        <w:pStyle w:val="00Normal"/>
        <w:rPr>
          <w:rFonts w:cs="Times New Roman"/>
          <w:szCs w:val="22"/>
        </w:rPr>
      </w:pPr>
      <w:r w:rsidRPr="00EB0B45">
        <w:rPr>
          <w:rFonts w:cs="Times New Roman"/>
          <w:szCs w:val="22"/>
        </w:rPr>
        <w:t xml:space="preserve">Attention: Office of Public-Private Transportation Partnerships </w:t>
      </w:r>
    </w:p>
    <w:p w14:paraId="3828E922" w14:textId="77777777" w:rsidR="00321161" w:rsidRPr="00EB0B45" w:rsidRDefault="00321161" w:rsidP="00321161">
      <w:pPr>
        <w:pStyle w:val="00Normal"/>
        <w:spacing w:after="180"/>
        <w:rPr>
          <w:rFonts w:cs="Times New Roman"/>
          <w:szCs w:val="22"/>
        </w:rPr>
      </w:pPr>
      <w:r w:rsidRPr="00EB0B45">
        <w:rPr>
          <w:rFonts w:cs="Times New Roman"/>
          <w:szCs w:val="22"/>
        </w:rPr>
        <w:t>Ladies and Gentlemen:</w:t>
      </w:r>
    </w:p>
    <w:p w14:paraId="14848B0E" w14:textId="77777777" w:rsidR="00321161" w:rsidRPr="00EB0B45" w:rsidRDefault="00321161"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3BD7596D" w14:textId="16D54E75" w:rsidR="00321161" w:rsidRPr="00EB0B45" w:rsidRDefault="00321161"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4F8E6D0F" w14:textId="77777777" w:rsidR="00321161" w:rsidRPr="00EB0B45" w:rsidRDefault="00321161"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25FAB6B6" w14:textId="77777777" w:rsidR="00321161" w:rsidRPr="00EB0B45" w:rsidRDefault="00321161" w:rsidP="00321161">
      <w:pPr>
        <w:pStyle w:val="00Normal"/>
        <w:spacing w:after="180"/>
        <w:rPr>
          <w:rFonts w:cs="Times New Roman"/>
          <w:szCs w:val="22"/>
        </w:rPr>
      </w:pPr>
      <w:r w:rsidRPr="00EB0B45">
        <w:rPr>
          <w:rFonts w:cs="Times New Roman"/>
          <w:szCs w:val="22"/>
        </w:rPr>
        <w:t>Enclosed, and together forming this SOQ, are the following:</w:t>
      </w:r>
    </w:p>
    <w:p w14:paraId="1E402AED" w14:textId="77777777" w:rsidR="00321161" w:rsidRPr="00EB0B45" w:rsidRDefault="00321161"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321161" w:rsidRPr="00EB0B45" w14:paraId="0864DA97" w14:textId="77777777" w:rsidTr="00914540">
        <w:trPr>
          <w:cantSplit/>
        </w:trPr>
        <w:tc>
          <w:tcPr>
            <w:tcW w:w="720" w:type="dxa"/>
            <w:shd w:val="clear" w:color="auto" w:fill="BFBFBF" w:themeFill="background1" w:themeFillShade="BF"/>
            <w:vAlign w:val="center"/>
          </w:tcPr>
          <w:p w14:paraId="1EBB9287"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CF10303"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650D45E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93EC6FE"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4751F3C4" w14:textId="77777777" w:rsidTr="00914540">
        <w:trPr>
          <w:cantSplit/>
        </w:trPr>
        <w:tc>
          <w:tcPr>
            <w:tcW w:w="720" w:type="dxa"/>
            <w:vAlign w:val="center"/>
          </w:tcPr>
          <w:p w14:paraId="20227D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66464B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31B972DC" w14:textId="257B7B04" w:rsidR="00321161" w:rsidRPr="00EB0B45" w:rsidRDefault="00C45BDB" w:rsidP="00914540">
            <w:pPr>
              <w:pStyle w:val="StandardAshurst"/>
              <w:spacing w:before="60" w:after="60"/>
              <w:jc w:val="center"/>
              <w:rPr>
                <w:rFonts w:ascii="Times New Roman" w:hAnsi="Times New Roman" w:cs="Times New Roman"/>
                <w:szCs w:val="22"/>
              </w:rPr>
            </w:pPr>
            <w:hyperlink w:anchor="FORMA" w:history="1">
              <w:r w:rsidR="00321161" w:rsidRPr="00EB0B45">
                <w:rPr>
                  <w:rStyle w:val="Hyperlink"/>
                  <w:rFonts w:ascii="Times New Roman" w:hAnsi="Times New Roman" w:cs="Times New Roman"/>
                  <w:szCs w:val="22"/>
                </w:rPr>
                <w:t>Form A</w:t>
              </w:r>
            </w:hyperlink>
          </w:p>
        </w:tc>
        <w:tc>
          <w:tcPr>
            <w:tcW w:w="1530" w:type="dxa"/>
            <w:vAlign w:val="center"/>
          </w:tcPr>
          <w:p w14:paraId="32782C8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0F9EEF0" w14:textId="77777777" w:rsidTr="00914540">
        <w:trPr>
          <w:cantSplit/>
        </w:trPr>
        <w:tc>
          <w:tcPr>
            <w:tcW w:w="720" w:type="dxa"/>
            <w:vAlign w:val="center"/>
          </w:tcPr>
          <w:p w14:paraId="2E01782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096C254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14DDC5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B016E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4F728421" w14:textId="77777777" w:rsidTr="00914540">
        <w:trPr>
          <w:cantSplit/>
        </w:trPr>
        <w:tc>
          <w:tcPr>
            <w:tcW w:w="720" w:type="dxa"/>
            <w:vAlign w:val="center"/>
          </w:tcPr>
          <w:p w14:paraId="2F50220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3035A91A"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15A52663" w14:textId="0D2B0500" w:rsidR="00321161" w:rsidRPr="00EB0B45" w:rsidRDefault="00C45BDB" w:rsidP="00914540">
            <w:pPr>
              <w:pStyle w:val="StandardAshurst"/>
              <w:spacing w:before="60" w:after="60"/>
              <w:jc w:val="center"/>
              <w:rPr>
                <w:rFonts w:ascii="Times New Roman" w:hAnsi="Times New Roman" w:cs="Times New Roman"/>
                <w:szCs w:val="22"/>
              </w:rPr>
            </w:pPr>
            <w:hyperlink w:anchor="FORMB" w:history="1">
              <w:r w:rsidR="00321161" w:rsidRPr="00EB0B45">
                <w:rPr>
                  <w:rStyle w:val="Hyperlink"/>
                  <w:rFonts w:ascii="Times New Roman" w:hAnsi="Times New Roman" w:cs="Times New Roman"/>
                  <w:szCs w:val="22"/>
                </w:rPr>
                <w:t>Form B</w:t>
              </w:r>
            </w:hyperlink>
          </w:p>
        </w:tc>
        <w:tc>
          <w:tcPr>
            <w:tcW w:w="1530" w:type="dxa"/>
            <w:vAlign w:val="center"/>
          </w:tcPr>
          <w:p w14:paraId="7BBE529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8894F7C" w14:textId="77777777" w:rsidTr="00914540">
        <w:trPr>
          <w:cantSplit/>
        </w:trPr>
        <w:tc>
          <w:tcPr>
            <w:tcW w:w="720" w:type="dxa"/>
            <w:vAlign w:val="center"/>
          </w:tcPr>
          <w:p w14:paraId="7743BEC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7CFABB7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9F7E3DC" w14:textId="466B89DF" w:rsidR="00321161" w:rsidRPr="00EB0B45" w:rsidRDefault="00C45BDB" w:rsidP="00914540">
            <w:pPr>
              <w:pStyle w:val="StandardAshurst"/>
              <w:spacing w:before="60" w:after="60"/>
              <w:jc w:val="center"/>
              <w:rPr>
                <w:rFonts w:ascii="Times New Roman" w:hAnsi="Times New Roman" w:cs="Times New Roman"/>
                <w:szCs w:val="22"/>
              </w:rPr>
            </w:pPr>
            <w:hyperlink w:anchor="FORMC" w:history="1">
              <w:r w:rsidR="00321161" w:rsidRPr="00EB0B45">
                <w:rPr>
                  <w:rStyle w:val="Hyperlink"/>
                  <w:rFonts w:ascii="Times New Roman" w:hAnsi="Times New Roman" w:cs="Times New Roman"/>
                  <w:szCs w:val="22"/>
                </w:rPr>
                <w:t>Form C</w:t>
              </w:r>
            </w:hyperlink>
          </w:p>
        </w:tc>
        <w:tc>
          <w:tcPr>
            <w:tcW w:w="1530" w:type="dxa"/>
            <w:vAlign w:val="center"/>
          </w:tcPr>
          <w:p w14:paraId="75ED37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7861F6F" w14:textId="77777777" w:rsidTr="00914540">
        <w:trPr>
          <w:cantSplit/>
        </w:trPr>
        <w:tc>
          <w:tcPr>
            <w:tcW w:w="720" w:type="dxa"/>
            <w:vAlign w:val="center"/>
          </w:tcPr>
          <w:p w14:paraId="36BAFD9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EA091B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31038C06" w14:textId="269504AF" w:rsidR="00321161" w:rsidRPr="00EB0B45" w:rsidRDefault="00C45BDB" w:rsidP="00914540">
            <w:pPr>
              <w:pStyle w:val="StandardAshurst"/>
              <w:spacing w:before="60" w:after="60"/>
              <w:jc w:val="center"/>
              <w:rPr>
                <w:rFonts w:ascii="Times New Roman" w:hAnsi="Times New Roman" w:cs="Times New Roman"/>
                <w:szCs w:val="22"/>
              </w:rPr>
            </w:pPr>
            <w:hyperlink w:anchor="FORMD" w:history="1">
              <w:r w:rsidR="00321161" w:rsidRPr="00EB0B45">
                <w:rPr>
                  <w:rStyle w:val="Hyperlink"/>
                  <w:rFonts w:ascii="Times New Roman" w:hAnsi="Times New Roman" w:cs="Times New Roman"/>
                  <w:szCs w:val="22"/>
                </w:rPr>
                <w:t>Form D</w:t>
              </w:r>
            </w:hyperlink>
          </w:p>
        </w:tc>
        <w:tc>
          <w:tcPr>
            <w:tcW w:w="1530" w:type="dxa"/>
            <w:vAlign w:val="center"/>
          </w:tcPr>
          <w:p w14:paraId="701F9AE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3F708984" w14:textId="77777777" w:rsidR="00321161" w:rsidRPr="00EB0B45" w:rsidRDefault="00321161" w:rsidP="00321161">
      <w:pPr>
        <w:pStyle w:val="00Normal"/>
        <w:spacing w:after="0"/>
        <w:rPr>
          <w:rFonts w:cs="Times New Roman"/>
          <w:szCs w:val="22"/>
        </w:rPr>
      </w:pPr>
    </w:p>
    <w:p w14:paraId="5B585C87" w14:textId="77777777"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321161" w:rsidRPr="00EB0B45" w14:paraId="03F344A1" w14:textId="77777777" w:rsidTr="00914540">
        <w:trPr>
          <w:cantSplit/>
        </w:trPr>
        <w:tc>
          <w:tcPr>
            <w:tcW w:w="821" w:type="dxa"/>
            <w:shd w:val="clear" w:color="auto" w:fill="BFBFBF" w:themeFill="background1" w:themeFillShade="BF"/>
            <w:vAlign w:val="center"/>
          </w:tcPr>
          <w:p w14:paraId="67E27D2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76E7763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28AFE9CA"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7FA8A5F2"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6057C689" w14:textId="77777777" w:rsidTr="00914540">
        <w:trPr>
          <w:cantSplit/>
        </w:trPr>
        <w:tc>
          <w:tcPr>
            <w:tcW w:w="9000" w:type="dxa"/>
            <w:gridSpan w:val="4"/>
            <w:shd w:val="clear" w:color="auto" w:fill="FFF2CC" w:themeFill="accent4" w:themeFillTint="33"/>
            <w:vAlign w:val="center"/>
          </w:tcPr>
          <w:p w14:paraId="269C96F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321161" w:rsidRPr="00EB0B45" w14:paraId="3F1E1E69" w14:textId="77777777" w:rsidTr="00914540">
        <w:trPr>
          <w:cantSplit/>
        </w:trPr>
        <w:tc>
          <w:tcPr>
            <w:tcW w:w="821" w:type="dxa"/>
            <w:vAlign w:val="center"/>
          </w:tcPr>
          <w:p w14:paraId="226862F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19A883F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70DBF22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0E57DF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5C340A1C" w14:textId="77777777" w:rsidTr="00914540">
        <w:trPr>
          <w:cantSplit/>
        </w:trPr>
        <w:tc>
          <w:tcPr>
            <w:tcW w:w="9000" w:type="dxa"/>
            <w:gridSpan w:val="4"/>
            <w:shd w:val="clear" w:color="auto" w:fill="FFF2CC" w:themeFill="accent4" w:themeFillTint="33"/>
            <w:vAlign w:val="center"/>
          </w:tcPr>
          <w:p w14:paraId="0181660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321161" w:rsidRPr="00EB0B45" w14:paraId="59FCE5C5" w14:textId="77777777" w:rsidTr="00914540">
        <w:trPr>
          <w:cantSplit/>
        </w:trPr>
        <w:tc>
          <w:tcPr>
            <w:tcW w:w="821" w:type="dxa"/>
            <w:vAlign w:val="center"/>
          </w:tcPr>
          <w:p w14:paraId="5374BFC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40EDC7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7D0E388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59B82F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321161" w:rsidRPr="00EB0B45" w14:paraId="2F983DB2" w14:textId="77777777" w:rsidTr="00914540">
        <w:trPr>
          <w:cantSplit/>
        </w:trPr>
        <w:tc>
          <w:tcPr>
            <w:tcW w:w="821" w:type="dxa"/>
            <w:vAlign w:val="center"/>
          </w:tcPr>
          <w:p w14:paraId="5607A9CE"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F0A2B9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437EF77" w14:textId="3DE16ACB" w:rsidR="00321161" w:rsidRPr="00EB0B45" w:rsidRDefault="00C45BDB" w:rsidP="00914540">
            <w:pPr>
              <w:pStyle w:val="StandardAshurst"/>
              <w:spacing w:before="60" w:after="60"/>
              <w:jc w:val="center"/>
              <w:rPr>
                <w:rFonts w:ascii="Times New Roman" w:hAnsi="Times New Roman" w:cs="Times New Roman"/>
                <w:szCs w:val="22"/>
              </w:rPr>
            </w:pPr>
            <w:hyperlink w:anchor="FORMF_1" w:history="1">
              <w:r w:rsidR="00321161" w:rsidRPr="00EB0B45">
                <w:rPr>
                  <w:rStyle w:val="Hyperlink"/>
                  <w:rFonts w:ascii="Times New Roman" w:hAnsi="Times New Roman" w:cs="Times New Roman"/>
                  <w:szCs w:val="22"/>
                </w:rPr>
                <w:t>Form F-1</w:t>
              </w:r>
            </w:hyperlink>
          </w:p>
        </w:tc>
        <w:tc>
          <w:tcPr>
            <w:tcW w:w="1521" w:type="dxa"/>
            <w:vAlign w:val="center"/>
          </w:tcPr>
          <w:p w14:paraId="30EA825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321161" w:rsidRPr="00EB0B45" w14:paraId="54155CC5" w14:textId="77777777" w:rsidTr="00914540">
        <w:trPr>
          <w:cantSplit/>
        </w:trPr>
        <w:tc>
          <w:tcPr>
            <w:tcW w:w="821" w:type="dxa"/>
            <w:vAlign w:val="center"/>
          </w:tcPr>
          <w:p w14:paraId="7E839E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1A6716C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7FE11AD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9D0A34B"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321161" w:rsidRPr="00EB0B45" w14:paraId="784D7866" w14:textId="77777777" w:rsidTr="00914540">
        <w:trPr>
          <w:cantSplit/>
        </w:trPr>
        <w:tc>
          <w:tcPr>
            <w:tcW w:w="821" w:type="dxa"/>
            <w:vAlign w:val="center"/>
          </w:tcPr>
          <w:p w14:paraId="5294DA64"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338B0C9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786EC3A9" w14:textId="0BCAB096" w:rsidR="00321161" w:rsidRPr="00EB0B45" w:rsidRDefault="00C45BDB" w:rsidP="00914540">
            <w:pPr>
              <w:pStyle w:val="StandardAshurst"/>
              <w:spacing w:before="60" w:after="60"/>
              <w:jc w:val="center"/>
              <w:rPr>
                <w:rFonts w:ascii="Times New Roman" w:hAnsi="Times New Roman" w:cs="Times New Roman"/>
                <w:szCs w:val="22"/>
              </w:rPr>
            </w:pPr>
            <w:hyperlink w:anchor="FORMF_2" w:history="1">
              <w:r w:rsidR="00321161" w:rsidRPr="00EB0B45">
                <w:rPr>
                  <w:rStyle w:val="Hyperlink"/>
                  <w:rFonts w:ascii="Times New Roman" w:hAnsi="Times New Roman" w:cs="Times New Roman"/>
                  <w:szCs w:val="22"/>
                </w:rPr>
                <w:t>Form F-2</w:t>
              </w:r>
            </w:hyperlink>
          </w:p>
        </w:tc>
        <w:tc>
          <w:tcPr>
            <w:tcW w:w="1521" w:type="dxa"/>
            <w:vAlign w:val="center"/>
          </w:tcPr>
          <w:p w14:paraId="4C551D2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753C5F2" w14:textId="77777777" w:rsidTr="00914540">
        <w:trPr>
          <w:cantSplit/>
        </w:trPr>
        <w:tc>
          <w:tcPr>
            <w:tcW w:w="821" w:type="dxa"/>
            <w:vAlign w:val="center"/>
          </w:tcPr>
          <w:p w14:paraId="4F10E993"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6DD847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0B2ECD4D" w14:textId="79E51EDD" w:rsidR="00321161" w:rsidRPr="00EB0B45" w:rsidRDefault="00C45BDB" w:rsidP="00914540">
            <w:pPr>
              <w:pStyle w:val="StandardAshurst"/>
              <w:spacing w:before="60" w:after="60"/>
              <w:jc w:val="center"/>
              <w:rPr>
                <w:rFonts w:ascii="Times New Roman" w:hAnsi="Times New Roman" w:cs="Times New Roman"/>
                <w:szCs w:val="22"/>
              </w:rPr>
            </w:pPr>
            <w:hyperlink w:anchor="FORMG_1" w:history="1">
              <w:r w:rsidR="00321161" w:rsidRPr="00EB0B45">
                <w:rPr>
                  <w:rStyle w:val="Hyperlink"/>
                  <w:rFonts w:ascii="Times New Roman" w:hAnsi="Times New Roman" w:cs="Times New Roman"/>
                  <w:szCs w:val="22"/>
                </w:rPr>
                <w:t>Form G-1</w:t>
              </w:r>
            </w:hyperlink>
          </w:p>
        </w:tc>
        <w:tc>
          <w:tcPr>
            <w:tcW w:w="1521" w:type="dxa"/>
            <w:vAlign w:val="center"/>
          </w:tcPr>
          <w:p w14:paraId="1D86CC2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78F644" w14:textId="77777777" w:rsidTr="00914540">
        <w:trPr>
          <w:cantSplit/>
        </w:trPr>
        <w:tc>
          <w:tcPr>
            <w:tcW w:w="821" w:type="dxa"/>
            <w:vAlign w:val="center"/>
          </w:tcPr>
          <w:p w14:paraId="43DDA8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29947EA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0CB809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A111C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390B290E" w14:textId="77777777" w:rsidTr="00914540">
        <w:trPr>
          <w:cantSplit/>
        </w:trPr>
        <w:tc>
          <w:tcPr>
            <w:tcW w:w="821" w:type="dxa"/>
            <w:vAlign w:val="center"/>
          </w:tcPr>
          <w:p w14:paraId="048C858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1DEBDC1F"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7C6854B2" w14:textId="65DE0336" w:rsidR="00321161" w:rsidRPr="00EB0B45" w:rsidRDefault="00C45BDB" w:rsidP="00914540">
            <w:pPr>
              <w:pStyle w:val="StandardAshurst"/>
              <w:spacing w:before="60" w:after="60"/>
              <w:jc w:val="center"/>
              <w:rPr>
                <w:rFonts w:ascii="Times New Roman" w:hAnsi="Times New Roman" w:cs="Times New Roman"/>
                <w:szCs w:val="22"/>
              </w:rPr>
            </w:pPr>
            <w:hyperlink w:anchor="FORMG_2" w:history="1">
              <w:r w:rsidR="00321161" w:rsidRPr="00EB0B45">
                <w:rPr>
                  <w:rStyle w:val="Hyperlink"/>
                  <w:rFonts w:ascii="Times New Roman" w:hAnsi="Times New Roman" w:cs="Times New Roman"/>
                  <w:szCs w:val="22"/>
                </w:rPr>
                <w:t>Form G-2</w:t>
              </w:r>
            </w:hyperlink>
          </w:p>
        </w:tc>
        <w:tc>
          <w:tcPr>
            <w:tcW w:w="1521" w:type="dxa"/>
            <w:vAlign w:val="center"/>
          </w:tcPr>
          <w:p w14:paraId="49861CC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9EBB155" w14:textId="77777777" w:rsidTr="00914540">
        <w:trPr>
          <w:cantSplit/>
        </w:trPr>
        <w:tc>
          <w:tcPr>
            <w:tcW w:w="821" w:type="dxa"/>
            <w:vAlign w:val="center"/>
          </w:tcPr>
          <w:p w14:paraId="7C32D659"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4556137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12365F5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F3E6D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5B1D6256" w14:textId="77777777" w:rsidTr="00914540">
        <w:trPr>
          <w:cantSplit/>
        </w:trPr>
        <w:tc>
          <w:tcPr>
            <w:tcW w:w="821" w:type="dxa"/>
            <w:vAlign w:val="center"/>
          </w:tcPr>
          <w:p w14:paraId="31FEBA9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1448C285"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465B1A5E" w14:textId="112E236F" w:rsidR="00321161" w:rsidRPr="00EB0B45" w:rsidRDefault="00C45BDB" w:rsidP="00914540">
            <w:pPr>
              <w:pStyle w:val="StandardAshurst"/>
              <w:spacing w:before="60" w:after="60"/>
              <w:jc w:val="center"/>
              <w:rPr>
                <w:rFonts w:ascii="Times New Roman" w:hAnsi="Times New Roman" w:cs="Times New Roman"/>
                <w:szCs w:val="22"/>
              </w:rPr>
            </w:pPr>
            <w:hyperlink w:anchor="FORMG_3" w:history="1">
              <w:r w:rsidR="00321161" w:rsidRPr="00EB0B45">
                <w:rPr>
                  <w:rStyle w:val="Hyperlink"/>
                  <w:rFonts w:ascii="Times New Roman" w:hAnsi="Times New Roman" w:cs="Times New Roman"/>
                  <w:szCs w:val="22"/>
                </w:rPr>
                <w:t>Form G-3</w:t>
              </w:r>
            </w:hyperlink>
          </w:p>
        </w:tc>
        <w:tc>
          <w:tcPr>
            <w:tcW w:w="1521" w:type="dxa"/>
            <w:vAlign w:val="center"/>
          </w:tcPr>
          <w:p w14:paraId="300F6EE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135344AC" w14:textId="77777777" w:rsidTr="00914540">
        <w:trPr>
          <w:cantSplit/>
        </w:trPr>
        <w:tc>
          <w:tcPr>
            <w:tcW w:w="821" w:type="dxa"/>
            <w:vAlign w:val="center"/>
          </w:tcPr>
          <w:p w14:paraId="11526AB7"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21D4B06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7780CCB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3A6C23"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73B48630" w14:textId="77777777" w:rsidTr="00914540">
        <w:trPr>
          <w:cantSplit/>
        </w:trPr>
        <w:tc>
          <w:tcPr>
            <w:tcW w:w="821" w:type="dxa"/>
            <w:vAlign w:val="center"/>
          </w:tcPr>
          <w:p w14:paraId="7C7E38A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1151158C"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6EB46776" w14:textId="3212139F" w:rsidR="00321161" w:rsidRPr="00EB0B45" w:rsidRDefault="00C45BDB" w:rsidP="00914540">
            <w:pPr>
              <w:pStyle w:val="StandardAshurst"/>
              <w:spacing w:before="60" w:after="60"/>
              <w:jc w:val="center"/>
              <w:rPr>
                <w:rFonts w:ascii="Times New Roman" w:hAnsi="Times New Roman" w:cs="Times New Roman"/>
                <w:szCs w:val="22"/>
              </w:rPr>
            </w:pPr>
            <w:hyperlink w:anchor="FORMG_4" w:history="1">
              <w:r w:rsidR="00321161" w:rsidRPr="00EB0B45">
                <w:rPr>
                  <w:rStyle w:val="Hyperlink"/>
                  <w:rFonts w:ascii="Times New Roman" w:hAnsi="Times New Roman" w:cs="Times New Roman"/>
                  <w:szCs w:val="22"/>
                </w:rPr>
                <w:t>Form G-4</w:t>
              </w:r>
            </w:hyperlink>
          </w:p>
        </w:tc>
        <w:tc>
          <w:tcPr>
            <w:tcW w:w="1521" w:type="dxa"/>
            <w:vAlign w:val="center"/>
          </w:tcPr>
          <w:p w14:paraId="19F1FE4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2CCC4FF" w14:textId="77777777" w:rsidTr="00914540">
        <w:trPr>
          <w:cantSplit/>
        </w:trPr>
        <w:tc>
          <w:tcPr>
            <w:tcW w:w="821" w:type="dxa"/>
            <w:vAlign w:val="center"/>
          </w:tcPr>
          <w:p w14:paraId="6F8CD99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98392E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17A67751"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83C0D07"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15D04" w:rsidRPr="00EB0B45" w14:paraId="61EB378E" w14:textId="77777777" w:rsidTr="00A924A6">
        <w:trPr>
          <w:cantSplit/>
        </w:trPr>
        <w:tc>
          <w:tcPr>
            <w:tcW w:w="821" w:type="dxa"/>
            <w:vAlign w:val="center"/>
          </w:tcPr>
          <w:p w14:paraId="1CD141B9" w14:textId="4179DFD0"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22D3288E" w14:textId="6000D7B3" w:rsidR="00315D04" w:rsidRPr="00EB0B45" w:rsidRDefault="00315D04"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19C79AF7" w14:textId="7A877A5F" w:rsidR="00315D04" w:rsidRPr="00EB0B45" w:rsidRDefault="00C45BDB"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1990C53B"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15D04" w:rsidRPr="00EB0B45" w14:paraId="29485831" w14:textId="77777777" w:rsidTr="00A924A6">
        <w:trPr>
          <w:cantSplit/>
        </w:trPr>
        <w:tc>
          <w:tcPr>
            <w:tcW w:w="821" w:type="dxa"/>
            <w:vAlign w:val="center"/>
          </w:tcPr>
          <w:p w14:paraId="17BF3B99" w14:textId="2244CB6E" w:rsidR="00315D04" w:rsidRPr="00EB0B45" w:rsidRDefault="00315D04"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1E5E1D79" w14:textId="53D1C913" w:rsidR="00315D04" w:rsidRPr="00EB0B45" w:rsidRDefault="00EA1B79"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1B9D69F9"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00F74616" w14:textId="77777777" w:rsidR="00315D04" w:rsidRPr="00EB0B45" w:rsidRDefault="00315D04"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48FAADC4" w14:textId="77777777" w:rsidTr="00914540">
        <w:trPr>
          <w:cantSplit/>
        </w:trPr>
        <w:tc>
          <w:tcPr>
            <w:tcW w:w="821" w:type="dxa"/>
            <w:vAlign w:val="center"/>
          </w:tcPr>
          <w:p w14:paraId="64AE435A" w14:textId="53FE8D63"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0C5AAFEF" w14:textId="6261433D"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00321161" w:rsidRPr="00EB0B45">
              <w:rPr>
                <w:rFonts w:ascii="Times New Roman" w:hAnsi="Times New Roman" w:cs="Times New Roman"/>
                <w:szCs w:val="22"/>
              </w:rPr>
              <w:t xml:space="preserve"> (Technical References)</w:t>
            </w:r>
          </w:p>
        </w:tc>
        <w:tc>
          <w:tcPr>
            <w:tcW w:w="1315" w:type="dxa"/>
            <w:vAlign w:val="center"/>
          </w:tcPr>
          <w:p w14:paraId="0E1C2E4E" w14:textId="3A6E96E2" w:rsidR="00321161" w:rsidRPr="00EB0B45" w:rsidRDefault="00C45BDB"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6A292EF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CBB391E" w14:textId="77777777" w:rsidTr="00914540">
        <w:trPr>
          <w:cantSplit/>
        </w:trPr>
        <w:tc>
          <w:tcPr>
            <w:tcW w:w="821" w:type="dxa"/>
            <w:vAlign w:val="center"/>
          </w:tcPr>
          <w:p w14:paraId="53E9065A" w14:textId="27E3A171"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2DA595D8" w14:textId="61A69029" w:rsidR="00321161" w:rsidRPr="00EB0B45" w:rsidRDefault="008239C6"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44724F91" w14:textId="3F9F260E" w:rsidR="00321161" w:rsidRPr="00EB0B45" w:rsidRDefault="00C45BDB"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0634E2E" w14:textId="06618548" w:rsidR="00321161" w:rsidRPr="00EB0B45" w:rsidRDefault="008239C6"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81C75" w:rsidRPr="00EB0B45" w14:paraId="37297328" w14:textId="77777777" w:rsidTr="00914540">
        <w:trPr>
          <w:cantSplit/>
        </w:trPr>
        <w:tc>
          <w:tcPr>
            <w:tcW w:w="821" w:type="dxa"/>
            <w:vAlign w:val="center"/>
          </w:tcPr>
          <w:p w14:paraId="7376CF6E" w14:textId="402A0120" w:rsidR="00F81C75" w:rsidRDefault="00F81C75"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3000B5C2" w14:textId="221F3FB5" w:rsidR="00F81C75" w:rsidRPr="00F81C75" w:rsidRDefault="00F81C75" w:rsidP="00914540">
            <w:pPr>
              <w:pStyle w:val="StandardAshurst"/>
              <w:spacing w:before="60" w:after="60"/>
              <w:rPr>
                <w:rFonts w:ascii="Times New Roman" w:hAnsi="Times New Roman" w:cs="Times New Roman"/>
                <w:szCs w:val="22"/>
              </w:rPr>
            </w:pPr>
            <w:r w:rsidRPr="00F81C75">
              <w:rPr>
                <w:rFonts w:ascii="Times New Roman" w:hAnsi="Times New Roman" w:cs="Times New Roman"/>
                <w:szCs w:val="22"/>
              </w:rPr>
              <w:t>Project Development Understanding and Approach</w:t>
            </w:r>
          </w:p>
        </w:tc>
        <w:tc>
          <w:tcPr>
            <w:tcW w:w="1315" w:type="dxa"/>
            <w:vAlign w:val="center"/>
          </w:tcPr>
          <w:p w14:paraId="2649A4A0" w14:textId="71369E90"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c>
          <w:tcPr>
            <w:tcW w:w="1521" w:type="dxa"/>
            <w:vAlign w:val="center"/>
          </w:tcPr>
          <w:p w14:paraId="723D5D19" w14:textId="03B77DF9" w:rsidR="00F81C75" w:rsidRPr="00EB0B45" w:rsidRDefault="00F81C75"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5 pages</w:t>
            </w:r>
          </w:p>
        </w:tc>
      </w:tr>
      <w:tr w:rsidR="00321161" w:rsidRPr="00EB0B45" w14:paraId="780BE940" w14:textId="77777777" w:rsidTr="00914540">
        <w:trPr>
          <w:cantSplit/>
        </w:trPr>
        <w:tc>
          <w:tcPr>
            <w:tcW w:w="821" w:type="dxa"/>
            <w:vAlign w:val="center"/>
          </w:tcPr>
          <w:p w14:paraId="258AF7DC" w14:textId="1C420694" w:rsidR="00321161" w:rsidRPr="00EB0B45" w:rsidRDefault="00315D04" w:rsidP="00914540">
            <w:pPr>
              <w:pStyle w:val="StandardAshurst"/>
              <w:spacing w:before="60" w:after="60"/>
              <w:rPr>
                <w:rFonts w:ascii="Times New Roman" w:hAnsi="Times New Roman" w:cs="Times New Roman"/>
                <w:szCs w:val="22"/>
              </w:rPr>
            </w:pPr>
            <w:r>
              <w:rPr>
                <w:rFonts w:ascii="Times New Roman" w:hAnsi="Times New Roman" w:cs="Times New Roman"/>
                <w:szCs w:val="22"/>
              </w:rPr>
              <w:t>2.1</w:t>
            </w:r>
            <w:r w:rsidR="00F81C75">
              <w:rPr>
                <w:rFonts w:ascii="Times New Roman" w:hAnsi="Times New Roman" w:cs="Times New Roman"/>
                <w:szCs w:val="22"/>
              </w:rPr>
              <w:t>9</w:t>
            </w:r>
          </w:p>
        </w:tc>
        <w:tc>
          <w:tcPr>
            <w:tcW w:w="5343" w:type="dxa"/>
            <w:vAlign w:val="center"/>
          </w:tcPr>
          <w:p w14:paraId="5F538318"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21D91732"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05BAD1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788BBEC2" w14:textId="77777777" w:rsidR="00A056A9" w:rsidRPr="00EB0B45" w:rsidRDefault="00A056A9">
      <w:pPr>
        <w:jc w:val="left"/>
        <w:rPr>
          <w:rFonts w:cs="Times New Roman"/>
          <w:b/>
          <w:szCs w:val="22"/>
        </w:rPr>
      </w:pPr>
      <w:r w:rsidRPr="00EB0B45">
        <w:rPr>
          <w:rFonts w:cs="Times New Roman"/>
          <w:b/>
          <w:szCs w:val="22"/>
        </w:rPr>
        <w:br w:type="page"/>
      </w:r>
    </w:p>
    <w:p w14:paraId="2D16C2C1" w14:textId="1BDC96A3" w:rsidR="00321161" w:rsidRPr="00EB0B45" w:rsidRDefault="00321161" w:rsidP="00A056A9">
      <w:pPr>
        <w:pStyle w:val="00Normal"/>
        <w:keepNext/>
        <w:spacing w:after="180"/>
        <w:rPr>
          <w:rFonts w:cs="Times New Roman"/>
          <w:b/>
          <w:szCs w:val="22"/>
        </w:rPr>
      </w:pPr>
      <w:r w:rsidRPr="00EB0B45">
        <w:rPr>
          <w:rFonts w:cs="Times New Roman"/>
          <w:b/>
          <w:szCs w:val="22"/>
        </w:rPr>
        <w:lastRenderedPageBreak/>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321161" w:rsidRPr="00EB0B45" w14:paraId="13DAA336" w14:textId="77777777" w:rsidTr="00914540">
        <w:trPr>
          <w:cantSplit/>
        </w:trPr>
        <w:tc>
          <w:tcPr>
            <w:tcW w:w="720" w:type="dxa"/>
            <w:shd w:val="clear" w:color="auto" w:fill="BFBFBF" w:themeFill="background1" w:themeFillShade="BF"/>
            <w:vAlign w:val="center"/>
          </w:tcPr>
          <w:p w14:paraId="5D3A232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A6476F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35117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DEACD81" w14:textId="77777777" w:rsidR="00321161" w:rsidRPr="00EB0B45" w:rsidRDefault="00321161"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321161" w:rsidRPr="00EB0B45" w14:paraId="251D4BC4" w14:textId="77777777" w:rsidTr="00914540">
        <w:trPr>
          <w:cantSplit/>
        </w:trPr>
        <w:tc>
          <w:tcPr>
            <w:tcW w:w="9000" w:type="dxa"/>
            <w:gridSpan w:val="4"/>
            <w:shd w:val="clear" w:color="auto" w:fill="FFF2CC" w:themeFill="accent4" w:themeFillTint="33"/>
            <w:vAlign w:val="center"/>
          </w:tcPr>
          <w:p w14:paraId="45B3FDD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321161" w:rsidRPr="00EB0B45" w14:paraId="793D3D8B" w14:textId="77777777" w:rsidTr="00914540">
        <w:trPr>
          <w:cantSplit/>
        </w:trPr>
        <w:tc>
          <w:tcPr>
            <w:tcW w:w="720" w:type="dxa"/>
            <w:vAlign w:val="center"/>
          </w:tcPr>
          <w:p w14:paraId="6FF055F2"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21E2A82"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0A51B85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197F80"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321161" w:rsidRPr="00EB0B45" w14:paraId="65A0126E" w14:textId="77777777" w:rsidTr="00914540">
        <w:trPr>
          <w:cantSplit/>
        </w:trPr>
        <w:tc>
          <w:tcPr>
            <w:tcW w:w="9000" w:type="dxa"/>
            <w:gridSpan w:val="4"/>
            <w:shd w:val="clear" w:color="auto" w:fill="FFF2CC" w:themeFill="accent4" w:themeFillTint="33"/>
            <w:vAlign w:val="center"/>
          </w:tcPr>
          <w:p w14:paraId="3D6EFB0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321161" w:rsidRPr="00EB0B45" w14:paraId="45457C12" w14:textId="77777777" w:rsidTr="00914540">
        <w:trPr>
          <w:cantSplit/>
        </w:trPr>
        <w:tc>
          <w:tcPr>
            <w:tcW w:w="720" w:type="dxa"/>
            <w:vAlign w:val="center"/>
          </w:tcPr>
          <w:p w14:paraId="48EFE1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35A02AB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5C9279C1" w14:textId="5783CBA3" w:rsidR="00321161" w:rsidRPr="00EB0B45" w:rsidRDefault="00C45BDB" w:rsidP="00914540">
            <w:pPr>
              <w:pStyle w:val="StandardAshurst"/>
              <w:spacing w:before="60" w:after="60"/>
              <w:jc w:val="center"/>
              <w:rPr>
                <w:rFonts w:ascii="Times New Roman" w:hAnsi="Times New Roman" w:cs="Times New Roman"/>
                <w:szCs w:val="22"/>
              </w:rPr>
            </w:pPr>
            <w:hyperlink w:anchor="FORMH_1" w:history="1">
              <w:r w:rsidR="00321161" w:rsidRPr="00EB0B45">
                <w:rPr>
                  <w:rStyle w:val="Hyperlink"/>
                  <w:rFonts w:ascii="Times New Roman" w:hAnsi="Times New Roman" w:cs="Times New Roman"/>
                  <w:szCs w:val="22"/>
                </w:rPr>
                <w:t>Form H-1</w:t>
              </w:r>
            </w:hyperlink>
          </w:p>
        </w:tc>
        <w:tc>
          <w:tcPr>
            <w:tcW w:w="1530" w:type="dxa"/>
            <w:vAlign w:val="center"/>
          </w:tcPr>
          <w:p w14:paraId="7A55B674"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0B440F6B" w14:textId="77777777" w:rsidTr="00914540">
        <w:trPr>
          <w:cantSplit/>
        </w:trPr>
        <w:tc>
          <w:tcPr>
            <w:tcW w:w="720" w:type="dxa"/>
            <w:vAlign w:val="center"/>
          </w:tcPr>
          <w:p w14:paraId="15B5A92A"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52775F0"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5E4758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87E2AF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321161" w:rsidRPr="00EB0B45" w14:paraId="639615B0" w14:textId="77777777" w:rsidTr="00914540">
        <w:trPr>
          <w:cantSplit/>
        </w:trPr>
        <w:tc>
          <w:tcPr>
            <w:tcW w:w="720" w:type="dxa"/>
            <w:vAlign w:val="center"/>
          </w:tcPr>
          <w:p w14:paraId="4D1037BD"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02372C8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19B3C282" w14:textId="76282346" w:rsidR="00321161" w:rsidRPr="00EB0B45" w:rsidRDefault="00C45BDB" w:rsidP="00914540">
            <w:pPr>
              <w:pStyle w:val="StandardAshurst"/>
              <w:spacing w:before="60" w:after="60"/>
              <w:jc w:val="center"/>
              <w:rPr>
                <w:rFonts w:ascii="Times New Roman" w:hAnsi="Times New Roman" w:cs="Times New Roman"/>
                <w:szCs w:val="22"/>
              </w:rPr>
            </w:pPr>
            <w:hyperlink w:anchor="FORMH_2" w:history="1">
              <w:r w:rsidR="00321161" w:rsidRPr="00EB0B45">
                <w:rPr>
                  <w:rStyle w:val="Hyperlink"/>
                  <w:rFonts w:ascii="Times New Roman" w:hAnsi="Times New Roman" w:cs="Times New Roman"/>
                  <w:szCs w:val="22"/>
                </w:rPr>
                <w:t>Form H-2</w:t>
              </w:r>
            </w:hyperlink>
          </w:p>
        </w:tc>
        <w:tc>
          <w:tcPr>
            <w:tcW w:w="1530" w:type="dxa"/>
            <w:vAlign w:val="center"/>
          </w:tcPr>
          <w:p w14:paraId="2039C70E"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4A83DC87" w14:textId="77777777" w:rsidTr="00914540">
        <w:trPr>
          <w:cantSplit/>
        </w:trPr>
        <w:tc>
          <w:tcPr>
            <w:tcW w:w="720" w:type="dxa"/>
            <w:vAlign w:val="center"/>
          </w:tcPr>
          <w:p w14:paraId="0FCAE439"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5A205AB"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63C05C57" w14:textId="7CDE2651" w:rsidR="00321161" w:rsidRPr="00EB0B45" w:rsidRDefault="00C45BDB" w:rsidP="00914540">
            <w:pPr>
              <w:pStyle w:val="StandardAshurst"/>
              <w:spacing w:before="60" w:after="60"/>
              <w:jc w:val="center"/>
              <w:rPr>
                <w:rFonts w:ascii="Times New Roman" w:hAnsi="Times New Roman" w:cs="Times New Roman"/>
                <w:szCs w:val="22"/>
              </w:rPr>
            </w:pPr>
            <w:hyperlink w:anchor="FORMH_3" w:history="1">
              <w:r w:rsidR="00321161" w:rsidRPr="00EB0B45">
                <w:rPr>
                  <w:rStyle w:val="Hyperlink"/>
                  <w:rFonts w:ascii="Times New Roman" w:hAnsi="Times New Roman" w:cs="Times New Roman"/>
                  <w:szCs w:val="22"/>
                </w:rPr>
                <w:t>Form H-3</w:t>
              </w:r>
            </w:hyperlink>
          </w:p>
        </w:tc>
        <w:tc>
          <w:tcPr>
            <w:tcW w:w="1530" w:type="dxa"/>
            <w:vAlign w:val="center"/>
          </w:tcPr>
          <w:p w14:paraId="65A373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5D49F958" w14:textId="77777777" w:rsidTr="00914540">
        <w:trPr>
          <w:cantSplit/>
        </w:trPr>
        <w:tc>
          <w:tcPr>
            <w:tcW w:w="9000" w:type="dxa"/>
            <w:gridSpan w:val="4"/>
            <w:shd w:val="clear" w:color="auto" w:fill="D9D9D9" w:themeFill="background1" w:themeFillShade="D9"/>
            <w:vAlign w:val="center"/>
          </w:tcPr>
          <w:p w14:paraId="3FAFFB5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321161" w:rsidRPr="00EB0B45" w14:paraId="3AB4E68A" w14:textId="77777777" w:rsidTr="00914540">
        <w:trPr>
          <w:cantSplit/>
        </w:trPr>
        <w:tc>
          <w:tcPr>
            <w:tcW w:w="720" w:type="dxa"/>
            <w:vAlign w:val="center"/>
          </w:tcPr>
          <w:p w14:paraId="79EF7C68"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7384A102" w14:textId="46B891A7" w:rsidR="00321161" w:rsidRPr="00EB0B45" w:rsidRDefault="00321161"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4221B40D"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20526F9"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639B28A" w14:textId="77777777" w:rsidTr="00914540">
        <w:trPr>
          <w:cantSplit/>
        </w:trPr>
        <w:tc>
          <w:tcPr>
            <w:tcW w:w="720" w:type="dxa"/>
            <w:vAlign w:val="center"/>
          </w:tcPr>
          <w:p w14:paraId="48FD0BEE"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2EBF9476"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06AF3508"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92364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2F23DF8E" w14:textId="77777777" w:rsidTr="00914540">
        <w:trPr>
          <w:cantSplit/>
        </w:trPr>
        <w:tc>
          <w:tcPr>
            <w:tcW w:w="720" w:type="dxa"/>
            <w:vAlign w:val="center"/>
          </w:tcPr>
          <w:p w14:paraId="0E832310"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57E4E8DD"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03C64E24" w14:textId="7170F539" w:rsidR="00321161" w:rsidRPr="00EB0B45" w:rsidRDefault="00C45BDB" w:rsidP="00914540">
            <w:pPr>
              <w:pStyle w:val="StandardAshurst"/>
              <w:spacing w:before="60" w:after="60"/>
              <w:jc w:val="center"/>
              <w:rPr>
                <w:rFonts w:ascii="Times New Roman" w:hAnsi="Times New Roman" w:cs="Times New Roman"/>
                <w:szCs w:val="22"/>
              </w:rPr>
            </w:pPr>
            <w:hyperlink w:anchor="FORMH_4" w:history="1">
              <w:r w:rsidR="00321161" w:rsidRPr="00EB0B45">
                <w:rPr>
                  <w:rStyle w:val="Hyperlink"/>
                  <w:rFonts w:ascii="Times New Roman" w:hAnsi="Times New Roman" w:cs="Times New Roman"/>
                  <w:szCs w:val="22"/>
                </w:rPr>
                <w:t>Form H-4</w:t>
              </w:r>
            </w:hyperlink>
          </w:p>
        </w:tc>
        <w:tc>
          <w:tcPr>
            <w:tcW w:w="1530" w:type="dxa"/>
            <w:vAlign w:val="center"/>
          </w:tcPr>
          <w:p w14:paraId="69B0651C"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321161" w:rsidRPr="00EB0B45" w14:paraId="6478DAD3" w14:textId="77777777" w:rsidTr="00914540">
        <w:trPr>
          <w:cantSplit/>
        </w:trPr>
        <w:tc>
          <w:tcPr>
            <w:tcW w:w="9000" w:type="dxa"/>
            <w:gridSpan w:val="4"/>
            <w:shd w:val="clear" w:color="auto" w:fill="D9D9D9" w:themeFill="background1" w:themeFillShade="D9"/>
            <w:vAlign w:val="center"/>
          </w:tcPr>
          <w:p w14:paraId="0E441225" w14:textId="777777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321161" w:rsidRPr="00EB0B45" w14:paraId="66ED0133" w14:textId="77777777" w:rsidTr="00914540">
        <w:trPr>
          <w:cantSplit/>
        </w:trPr>
        <w:tc>
          <w:tcPr>
            <w:tcW w:w="720" w:type="dxa"/>
            <w:vAlign w:val="center"/>
          </w:tcPr>
          <w:p w14:paraId="0B6FB223" w14:textId="3E252377" w:rsidR="00321161" w:rsidRPr="00EB0B45" w:rsidRDefault="00321161"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711A841" w14:textId="77777777" w:rsidR="00321161" w:rsidRPr="00EB0B45" w:rsidRDefault="00321161"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5B70A0A6"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ACFF4BF" w14:textId="77777777" w:rsidR="00321161" w:rsidRPr="00EB0B45" w:rsidRDefault="00321161"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778B4924" w14:textId="77777777" w:rsidR="00321161" w:rsidRPr="00EB0B45" w:rsidRDefault="00321161" w:rsidP="00321161">
      <w:pPr>
        <w:pStyle w:val="00Normal"/>
        <w:spacing w:after="0"/>
        <w:rPr>
          <w:rFonts w:cs="Times New Roman"/>
          <w:szCs w:val="22"/>
        </w:rPr>
      </w:pPr>
    </w:p>
    <w:p w14:paraId="3581D7ED" w14:textId="77777777" w:rsidR="00321161" w:rsidRPr="00EB0B45" w:rsidRDefault="00321161"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51455DA9" w14:textId="1A933085" w:rsidR="00321161" w:rsidRPr="00EB0B45" w:rsidRDefault="00321161"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6D270FEE" w14:textId="231B5251"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0E9B211D" w14:textId="77777777" w:rsidR="00321161" w:rsidRPr="00EB0B45" w:rsidRDefault="00321161"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70520E8E" w14:textId="6D98D360"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17054032"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3F7C732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2459EFAA"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94C207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6885D7DB" w14:textId="77777777" w:rsidR="00321161" w:rsidRPr="00EB0B45" w:rsidRDefault="00321161"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71B6E4F7" w14:textId="77777777" w:rsidR="00321161" w:rsidRPr="00EB0B45" w:rsidRDefault="00321161" w:rsidP="00321161">
      <w:pPr>
        <w:pStyle w:val="00Normal"/>
        <w:keepNext/>
        <w:rPr>
          <w:rFonts w:cs="Times New Roman"/>
          <w:b/>
          <w:szCs w:val="22"/>
        </w:rPr>
      </w:pPr>
      <w:r w:rsidRPr="00EB0B45">
        <w:rPr>
          <w:rFonts w:cs="Times New Roman"/>
          <w:szCs w:val="22"/>
        </w:rPr>
        <w:lastRenderedPageBreak/>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321161" w:rsidRPr="00EB0B45" w14:paraId="69765E0F" w14:textId="77777777" w:rsidTr="00914540">
        <w:tc>
          <w:tcPr>
            <w:tcW w:w="4503" w:type="dxa"/>
          </w:tcPr>
          <w:p w14:paraId="107AD3F7" w14:textId="77777777" w:rsidR="00321161" w:rsidRPr="00EB0B45" w:rsidRDefault="00321161"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53226480"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62BCBAC" w14:textId="77777777" w:rsidTr="00914540">
        <w:tc>
          <w:tcPr>
            <w:tcW w:w="9242" w:type="dxa"/>
            <w:gridSpan w:val="2"/>
          </w:tcPr>
          <w:p w14:paraId="7D03644D" w14:textId="77777777" w:rsidR="00321161" w:rsidRPr="00EB0B45" w:rsidRDefault="00321161"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321161" w:rsidRPr="00EB0B45" w14:paraId="47115865" w14:textId="77777777" w:rsidTr="00914540">
        <w:tc>
          <w:tcPr>
            <w:tcW w:w="4500" w:type="dxa"/>
          </w:tcPr>
          <w:p w14:paraId="593135F6" w14:textId="134C250A" w:rsidR="00321161" w:rsidRPr="00EB0B45" w:rsidRDefault="00321161"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4FF00C36" w14:textId="77777777" w:rsidR="00321161" w:rsidRPr="00EB0B45" w:rsidRDefault="00321161"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F79004A" w14:textId="77777777" w:rsidR="00321161" w:rsidRPr="00EB0B45" w:rsidRDefault="00321161" w:rsidP="00321161">
      <w:pPr>
        <w:pStyle w:val="00Normal"/>
        <w:spacing w:after="0"/>
        <w:rPr>
          <w:rFonts w:cs="Times New Roman"/>
          <w:szCs w:val="22"/>
        </w:rPr>
      </w:pPr>
    </w:p>
    <w:p w14:paraId="600D22C6" w14:textId="11CFA0D6"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72FBE490" w14:textId="6F3BE892"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447C51F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321161" w:rsidRPr="00EB0B45" w14:paraId="78937EE3" w14:textId="77777777" w:rsidTr="00914540">
        <w:tc>
          <w:tcPr>
            <w:tcW w:w="1493" w:type="dxa"/>
            <w:tcBorders>
              <w:top w:val="single" w:sz="4" w:space="0" w:color="000000" w:themeColor="text1"/>
              <w:bottom w:val="single" w:sz="4" w:space="0" w:color="000000" w:themeColor="text1"/>
            </w:tcBorders>
          </w:tcPr>
          <w:p w14:paraId="706128B3"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5A634F2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2EE0ED1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5F3E48C" w14:textId="77777777" w:rsidR="00321161" w:rsidRPr="00EB0B45" w:rsidRDefault="00321161" w:rsidP="00914540">
            <w:pPr>
              <w:pStyle w:val="NormalAshurst"/>
              <w:spacing w:after="0"/>
              <w:rPr>
                <w:rFonts w:ascii="Times New Roman" w:hAnsi="Times New Roman" w:cs="Times New Roman"/>
                <w:szCs w:val="22"/>
              </w:rPr>
            </w:pPr>
          </w:p>
        </w:tc>
      </w:tr>
      <w:tr w:rsidR="00321161" w:rsidRPr="00EB0B45" w14:paraId="3BB6C0ED" w14:textId="77777777" w:rsidTr="00914540">
        <w:tc>
          <w:tcPr>
            <w:tcW w:w="1493" w:type="dxa"/>
            <w:tcBorders>
              <w:top w:val="single" w:sz="4" w:space="0" w:color="000000" w:themeColor="text1"/>
            </w:tcBorders>
          </w:tcPr>
          <w:p w14:paraId="4D77B4DD"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0462596E"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4C0D8DF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3F0B9DE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6D141B8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321161" w:rsidRPr="00EB0B45" w14:paraId="32410A8B" w14:textId="77777777" w:rsidTr="00914540">
        <w:tc>
          <w:tcPr>
            <w:tcW w:w="5920" w:type="dxa"/>
          </w:tcPr>
          <w:p w14:paraId="3771560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11FD01F7" w14:textId="77777777" w:rsidR="00321161" w:rsidRPr="00EB0B45" w:rsidRDefault="00321161"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043E379D" w14:textId="77777777" w:rsidR="00321161" w:rsidRPr="00EB0B45" w:rsidRDefault="00321161"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61E82F9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23769E7B"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AAD3D7F" w14:textId="77777777" w:rsidTr="00914540">
        <w:tc>
          <w:tcPr>
            <w:tcW w:w="1594" w:type="dxa"/>
          </w:tcPr>
          <w:p w14:paraId="18AA9A5F"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3F0DF23"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D29A13B" w14:textId="77777777" w:rsidTr="00914540">
        <w:tc>
          <w:tcPr>
            <w:tcW w:w="1594" w:type="dxa"/>
          </w:tcPr>
          <w:p w14:paraId="531D0DA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CA265D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19C1F15" w14:textId="77777777" w:rsidTr="00914540">
        <w:tc>
          <w:tcPr>
            <w:tcW w:w="1594" w:type="dxa"/>
          </w:tcPr>
          <w:p w14:paraId="611B09C8"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553241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1D614039" w14:textId="77777777" w:rsidR="00321161" w:rsidRPr="00EB0B45" w:rsidRDefault="00321161" w:rsidP="00321161">
      <w:pPr>
        <w:pStyle w:val="00Normal"/>
        <w:spacing w:after="0"/>
        <w:rPr>
          <w:rFonts w:cs="Times New Roman"/>
          <w:szCs w:val="22"/>
        </w:rPr>
      </w:pPr>
    </w:p>
    <w:p w14:paraId="36E98B25"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388BEC60"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26CAC6FB" w14:textId="77777777" w:rsidTr="00914540">
        <w:tc>
          <w:tcPr>
            <w:tcW w:w="1594" w:type="dxa"/>
          </w:tcPr>
          <w:p w14:paraId="6AF7E1DC"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2A09D99"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321161" w:rsidRPr="00EB0B45" w14:paraId="446C3429" w14:textId="77777777" w:rsidTr="00914540">
        <w:tc>
          <w:tcPr>
            <w:tcW w:w="1594" w:type="dxa"/>
          </w:tcPr>
          <w:p w14:paraId="4C40613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5CDDCF72"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02DE8F56" w14:textId="77777777" w:rsidTr="00914540">
        <w:tc>
          <w:tcPr>
            <w:tcW w:w="1594" w:type="dxa"/>
          </w:tcPr>
          <w:p w14:paraId="0619EA61"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B414AC7"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65BAC83" w14:textId="77777777" w:rsidTr="00914540">
        <w:tc>
          <w:tcPr>
            <w:tcW w:w="1594" w:type="dxa"/>
          </w:tcPr>
          <w:p w14:paraId="2F2D7DF5"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7F45DDD2"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75F5F4BA"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77BA8D49"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4ACB2454"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321161" w:rsidRPr="00EB0B45" w14:paraId="15086FA8" w14:textId="77777777" w:rsidTr="00914540">
        <w:tc>
          <w:tcPr>
            <w:tcW w:w="1594" w:type="dxa"/>
          </w:tcPr>
          <w:p w14:paraId="6E3D7943"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lastRenderedPageBreak/>
              <w:t>By:</w:t>
            </w:r>
          </w:p>
        </w:tc>
        <w:tc>
          <w:tcPr>
            <w:tcW w:w="4678" w:type="dxa"/>
          </w:tcPr>
          <w:p w14:paraId="4761FBDF" w14:textId="77777777" w:rsidR="00321161" w:rsidRPr="00EB0B45" w:rsidRDefault="00321161"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55D64394" w14:textId="77777777" w:rsidTr="00914540">
        <w:tc>
          <w:tcPr>
            <w:tcW w:w="1594" w:type="dxa"/>
          </w:tcPr>
          <w:p w14:paraId="7FB04B1B" w14:textId="77777777" w:rsidR="00321161" w:rsidRPr="00EB0B45" w:rsidRDefault="00321161"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293E4B2A" w14:textId="77777777" w:rsidR="00321161" w:rsidRPr="00EB0B45" w:rsidRDefault="00321161"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16CBC017" w14:textId="77777777" w:rsidTr="00914540">
        <w:tc>
          <w:tcPr>
            <w:tcW w:w="1594" w:type="dxa"/>
          </w:tcPr>
          <w:p w14:paraId="17EB5CE2"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3B5714F5" w14:textId="77777777" w:rsidR="00321161" w:rsidRPr="00EB0B45" w:rsidRDefault="00321161"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2194F7F7" w14:textId="77777777" w:rsidR="00321161" w:rsidRPr="00EB0B45" w:rsidRDefault="00321161"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6AF98EC0" w14:textId="337E92EC" w:rsidR="00321161" w:rsidRPr="00EB0B45" w:rsidRDefault="00321161"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2E65BA8" w14:textId="77777777"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5A56F1E7" w14:textId="633BDBFB" w:rsidR="00321161" w:rsidRPr="00EB0B45" w:rsidRDefault="00321161"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548B1BC3" w14:textId="373906F0" w:rsidR="00321161" w:rsidRPr="00EB0B45" w:rsidRDefault="00321161"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77B4E772"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sidRPr="00EB0B45">
        <w:rPr>
          <w:rStyle w:val="FootnoteReference"/>
          <w:rFonts w:ascii="Times New Roman" w:hAnsi="Times New Roman" w:cs="Times New Roman"/>
          <w:i/>
          <w:szCs w:val="22"/>
        </w:rPr>
        <w:footnoteReference w:id="2"/>
      </w:r>
    </w:p>
    <w:p w14:paraId="721FF7EC" w14:textId="77777777" w:rsidR="00321161" w:rsidRPr="00EB0B45" w:rsidRDefault="00321161"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4F770E25"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sidRPr="00EB0B45">
        <w:rPr>
          <w:rStyle w:val="FootnoteReference"/>
          <w:rFonts w:ascii="Times New Roman" w:hAnsi="Times New Roman" w:cs="Times New Roman"/>
          <w:szCs w:val="22"/>
        </w:rPr>
        <w:footnoteReference w:id="3"/>
      </w:r>
    </w:p>
    <w:p w14:paraId="2566938F"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6B37A0ED" w14:textId="77777777" w:rsidR="00321161" w:rsidRPr="00EB0B45" w:rsidRDefault="00321161"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502584FB" w14:textId="77777777" w:rsidR="00321161" w:rsidRPr="00EB0B45" w:rsidRDefault="00321161" w:rsidP="00321161">
      <w:pPr>
        <w:spacing w:line="244" w:lineRule="auto"/>
        <w:rPr>
          <w:rFonts w:cs="Times New Roman"/>
          <w:szCs w:val="22"/>
        </w:rPr>
        <w:sectPr w:rsidR="00321161" w:rsidRPr="00EB0B45" w:rsidSect="0070184A">
          <w:footerReference w:type="default" r:id="rId53"/>
          <w:pgSz w:w="11910" w:h="16840"/>
          <w:pgMar w:top="1440" w:right="1440" w:bottom="1440" w:left="1440" w:header="0" w:footer="720" w:gutter="0"/>
          <w:pgNumType w:start="1"/>
          <w:cols w:space="720"/>
          <w:docGrid w:linePitch="299"/>
        </w:sectPr>
      </w:pPr>
    </w:p>
    <w:p w14:paraId="4A6B65C7" w14:textId="77777777" w:rsidR="00321161" w:rsidRPr="00EB0B45" w:rsidRDefault="00321161" w:rsidP="00321161">
      <w:pPr>
        <w:pStyle w:val="Heading8"/>
        <w:numPr>
          <w:ilvl w:val="7"/>
          <w:numId w:val="6"/>
        </w:numPr>
        <w:rPr>
          <w:szCs w:val="22"/>
        </w:rPr>
      </w:pPr>
      <w:bookmarkStart w:id="671" w:name="_Ref62581244"/>
      <w:bookmarkStart w:id="672" w:name="FORMB"/>
      <w:r w:rsidRPr="00EB0B45">
        <w:rPr>
          <w:szCs w:val="22"/>
        </w:rPr>
        <w:lastRenderedPageBreak/>
        <w:t>FORM B</w:t>
      </w:r>
      <w:bookmarkEnd w:id="671"/>
    </w:p>
    <w:bookmarkEnd w:id="672"/>
    <w:p w14:paraId="152C5FE8" w14:textId="77777777" w:rsidR="00321161" w:rsidRPr="00EB0B45" w:rsidRDefault="00321161" w:rsidP="00321161">
      <w:pPr>
        <w:pStyle w:val="00TitleC"/>
        <w:rPr>
          <w:rFonts w:cs="Times New Roman"/>
          <w:szCs w:val="22"/>
        </w:rPr>
      </w:pPr>
      <w:r w:rsidRPr="00EB0B45">
        <w:rPr>
          <w:rFonts w:cs="Times New Roman"/>
          <w:szCs w:val="22"/>
        </w:rPr>
        <w:t>INFORMATION REGARDING MAJOR TEAM MEMBERS</w:t>
      </w:r>
    </w:p>
    <w:p w14:paraId="62680E3D" w14:textId="77777777" w:rsidR="00321161" w:rsidRPr="00EB0B45" w:rsidRDefault="00321161"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4CF71486"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3DDB34C4" w14:textId="77777777"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1D84261C" w14:textId="77777777" w:rsidR="00321161" w:rsidRPr="00EB0B45" w:rsidRDefault="00321161"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71B6D104" w14:textId="77777777" w:rsidR="00321161" w:rsidRPr="00EB0B45" w:rsidRDefault="00321161"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23954D80" w14:textId="4F08F229" w:rsidR="00321161" w:rsidRPr="00EB0B45" w:rsidRDefault="00321161"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321161" w:rsidRPr="00EB0B45" w14:paraId="73714169" w14:textId="77777777" w:rsidTr="00914540">
        <w:tc>
          <w:tcPr>
            <w:tcW w:w="2943" w:type="dxa"/>
            <w:gridSpan w:val="2"/>
          </w:tcPr>
          <w:p w14:paraId="31CAFD12" w14:textId="77777777" w:rsidR="00321161" w:rsidRPr="00EB0B45" w:rsidRDefault="00321161"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535B5FA6"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2A73C4" w14:textId="77777777" w:rsidTr="00914540">
        <w:trPr>
          <w:trHeight w:val="405"/>
        </w:trPr>
        <w:tc>
          <w:tcPr>
            <w:tcW w:w="9242" w:type="dxa"/>
            <w:gridSpan w:val="4"/>
          </w:tcPr>
          <w:p w14:paraId="5AE75EBE"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321161" w:rsidRPr="00EB0B45" w14:paraId="7C55B1F1" w14:textId="77777777" w:rsidTr="00914540">
        <w:tc>
          <w:tcPr>
            <w:tcW w:w="3227" w:type="dxa"/>
            <w:gridSpan w:val="3"/>
          </w:tcPr>
          <w:p w14:paraId="6CA810C0"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06977AFB"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490E1A15" w14:textId="77777777" w:rsidTr="00914540">
        <w:tc>
          <w:tcPr>
            <w:tcW w:w="817" w:type="dxa"/>
          </w:tcPr>
          <w:p w14:paraId="7E9864AE" w14:textId="77777777" w:rsidR="00321161" w:rsidRPr="00EB0B45" w:rsidRDefault="00321161"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375B6A69" w14:textId="77777777" w:rsidR="00321161" w:rsidRPr="00EB0B45" w:rsidRDefault="00321161"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D0B6C99"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321161" w:rsidRPr="00EB0B45" w14:paraId="4793D5C4" w14:textId="77777777" w:rsidTr="00914540">
        <w:tc>
          <w:tcPr>
            <w:tcW w:w="4515" w:type="dxa"/>
          </w:tcPr>
          <w:p w14:paraId="7A5202AB" w14:textId="0928E1A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Equity Member</w:t>
            </w:r>
          </w:p>
        </w:tc>
        <w:tc>
          <w:tcPr>
            <w:tcW w:w="4515" w:type="dxa"/>
          </w:tcPr>
          <w:p w14:paraId="373D5933" w14:textId="006511FF"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Construction Contractor</w:t>
            </w:r>
          </w:p>
        </w:tc>
      </w:tr>
      <w:tr w:rsidR="00321161" w:rsidRPr="00EB0B45" w14:paraId="4135D2ED" w14:textId="77777777" w:rsidTr="00914540">
        <w:tc>
          <w:tcPr>
            <w:tcW w:w="4515" w:type="dxa"/>
          </w:tcPr>
          <w:p w14:paraId="0D7C8AAF" w14:textId="407006B4"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Lead Engineering Firm</w:t>
            </w:r>
          </w:p>
        </w:tc>
        <w:tc>
          <w:tcPr>
            <w:tcW w:w="4515" w:type="dxa"/>
          </w:tcPr>
          <w:p w14:paraId="7DE1242D" w14:textId="25F5309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r w:rsidR="00A90D8D">
              <w:rPr>
                <w:rFonts w:ascii="Times New Roman" w:hAnsi="Times New Roman" w:cs="Times New Roman"/>
                <w:szCs w:val="22"/>
              </w:rPr>
              <w:t xml:space="preserve"> (only if the </w:t>
            </w:r>
            <w:r w:rsidR="00A90D8D" w:rsidRPr="00EB0B45">
              <w:rPr>
                <w:rFonts w:ascii="Times New Roman" w:hAnsi="Times New Roman" w:cs="Times New Roman"/>
                <w:szCs w:val="22"/>
              </w:rPr>
              <w:t>Financially Responsible Party</w:t>
            </w:r>
            <w:r w:rsidR="00A90D8D">
              <w:rPr>
                <w:rFonts w:ascii="Times New Roman" w:hAnsi="Times New Roman" w:cs="Times New Roman"/>
                <w:szCs w:val="22"/>
              </w:rPr>
              <w:t xml:space="preserve"> is a Major Team Member)</w:t>
            </w:r>
          </w:p>
        </w:tc>
      </w:tr>
      <w:tr w:rsidR="00321161" w:rsidRPr="00EB0B45" w14:paraId="5F6D115E" w14:textId="77777777" w:rsidTr="00914540">
        <w:tc>
          <w:tcPr>
            <w:tcW w:w="4515" w:type="dxa"/>
          </w:tcPr>
          <w:p w14:paraId="48E99C3F" w14:textId="284D93FA" w:rsidR="00321161" w:rsidRPr="00EB0B45" w:rsidRDefault="00321161" w:rsidP="00914540">
            <w:pPr>
              <w:pStyle w:val="TableAshurst"/>
              <w:tabs>
                <w:tab w:val="left" w:pos="360"/>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Subconsultant</w:t>
            </w:r>
          </w:p>
        </w:tc>
        <w:tc>
          <w:tcPr>
            <w:tcW w:w="4515" w:type="dxa"/>
          </w:tcPr>
          <w:p w14:paraId="451C0809" w14:textId="4332A1EE"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Nominated Subcontractor</w:t>
            </w:r>
          </w:p>
        </w:tc>
      </w:tr>
      <w:tr w:rsidR="00F21700" w:rsidRPr="00EB0B45" w14:paraId="0F8BD030" w14:textId="77777777" w:rsidTr="00914540">
        <w:tc>
          <w:tcPr>
            <w:tcW w:w="4515" w:type="dxa"/>
          </w:tcPr>
          <w:p w14:paraId="2CA23A8C" w14:textId="3FCADCCD" w:rsidR="00F21700" w:rsidRPr="00EB0B45" w:rsidRDefault="00F21700" w:rsidP="00F21700">
            <w:pPr>
              <w:pStyle w:val="TableAshurst"/>
              <w:tabs>
                <w:tab w:val="left" w:pos="360"/>
              </w:tabs>
              <w:rPr>
                <w:rFonts w:ascii="Times New Roman" w:eastAsia="Wingdings"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66ACD59D"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764023A7"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15A4BC13" w14:textId="77777777" w:rsidR="00321161" w:rsidRPr="00EB0B45" w:rsidRDefault="00321161"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321161" w:rsidRPr="00EB0B45" w14:paraId="08A70E22" w14:textId="77777777" w:rsidTr="00914540">
        <w:tc>
          <w:tcPr>
            <w:tcW w:w="4788" w:type="dxa"/>
          </w:tcPr>
          <w:p w14:paraId="6BCFE8DC" w14:textId="087B0593"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Corporation</w:t>
            </w:r>
          </w:p>
        </w:tc>
        <w:tc>
          <w:tcPr>
            <w:tcW w:w="4788" w:type="dxa"/>
          </w:tcPr>
          <w:p w14:paraId="22253676" w14:textId="72919145"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Partnership</w:t>
            </w:r>
          </w:p>
        </w:tc>
      </w:tr>
      <w:tr w:rsidR="00321161" w:rsidRPr="00EB0B45" w14:paraId="4116A2A1" w14:textId="77777777" w:rsidTr="00914540">
        <w:tc>
          <w:tcPr>
            <w:tcW w:w="4788" w:type="dxa"/>
          </w:tcPr>
          <w:p w14:paraId="0BD5E9D9" w14:textId="557EFF19"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Limited liability company</w:t>
            </w:r>
          </w:p>
        </w:tc>
        <w:tc>
          <w:tcPr>
            <w:tcW w:w="4788" w:type="dxa"/>
          </w:tcPr>
          <w:p w14:paraId="2878E5DA" w14:textId="040D45D1"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Joint venture</w:t>
            </w:r>
          </w:p>
        </w:tc>
      </w:tr>
      <w:tr w:rsidR="00321161" w:rsidRPr="00EB0B45" w14:paraId="790BAD42" w14:textId="77777777" w:rsidTr="00914540">
        <w:tc>
          <w:tcPr>
            <w:tcW w:w="4788" w:type="dxa"/>
          </w:tcPr>
          <w:p w14:paraId="1C69CA70" w14:textId="0C3C0D57" w:rsidR="00321161" w:rsidRPr="00EB0B45" w:rsidRDefault="00321161" w:rsidP="00914540">
            <w:pPr>
              <w:pStyle w:val="TableAshurst"/>
              <w:tabs>
                <w:tab w:val="left" w:pos="359"/>
              </w:tabs>
              <w:rPr>
                <w:rFonts w:ascii="Times New Roman" w:hAnsi="Times New Roman" w:cs="Times New Roman"/>
                <w:szCs w:val="22"/>
              </w:rPr>
            </w:pPr>
            <w:r w:rsidRPr="00EB0B45">
              <w:rPr>
                <w:rFonts w:ascii="Times New Roman" w:eastAsia="Wingdings" w:hAnsi="Times New Roman"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2187FD43" w14:textId="77777777" w:rsidR="00321161" w:rsidRPr="00EB0B45" w:rsidRDefault="00321161" w:rsidP="00914540">
            <w:pPr>
              <w:pStyle w:val="TableAshurst"/>
              <w:tabs>
                <w:tab w:val="left" w:pos="359"/>
              </w:tabs>
              <w:rPr>
                <w:rFonts w:ascii="Times New Roman" w:hAnsi="Times New Roman" w:cs="Times New Roman"/>
                <w:szCs w:val="22"/>
              </w:rPr>
            </w:pPr>
          </w:p>
        </w:tc>
      </w:tr>
    </w:tbl>
    <w:p w14:paraId="5002A67A" w14:textId="77777777" w:rsidR="00321161" w:rsidRPr="00EB0B45" w:rsidRDefault="00321161" w:rsidP="00321161">
      <w:pPr>
        <w:pStyle w:val="NormalAshurst"/>
        <w:rPr>
          <w:rFonts w:ascii="Times New Roman" w:hAnsi="Times New Roman" w:cs="Times New Roman"/>
          <w:szCs w:val="22"/>
        </w:rPr>
      </w:pPr>
    </w:p>
    <w:p w14:paraId="10B96692" w14:textId="2AB3B980"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410F5A72" w14:textId="77777777" w:rsidTr="00914540">
        <w:tc>
          <w:tcPr>
            <w:tcW w:w="5637" w:type="dxa"/>
            <w:shd w:val="clear" w:color="auto" w:fill="D9D9D9" w:themeFill="background1" w:themeFillShade="D9"/>
          </w:tcPr>
          <w:p w14:paraId="33A0B71F" w14:textId="77777777" w:rsidR="00321161" w:rsidRPr="00EB0B45" w:rsidRDefault="00321161" w:rsidP="00914540">
            <w:pPr>
              <w:pStyle w:val="NormalAshurst"/>
              <w:keepNext/>
              <w:rPr>
                <w:rFonts w:ascii="Times New Roman" w:hAnsi="Times New Roman" w:cs="Times New Roman"/>
                <w:b/>
                <w:szCs w:val="22"/>
              </w:rPr>
            </w:pPr>
            <w:r w:rsidRPr="00EB0B45">
              <w:rPr>
                <w:rFonts w:ascii="Times New Roman" w:hAnsi="Times New Roman" w:cs="Times New Roman"/>
                <w:b/>
                <w:szCs w:val="22"/>
              </w:rPr>
              <w:lastRenderedPageBreak/>
              <w:t>Name of member firm:</w:t>
            </w:r>
          </w:p>
        </w:tc>
        <w:tc>
          <w:tcPr>
            <w:tcW w:w="3605" w:type="dxa"/>
            <w:shd w:val="clear" w:color="auto" w:fill="D9D9D9" w:themeFill="background1" w:themeFillShade="D9"/>
          </w:tcPr>
          <w:p w14:paraId="379DF010"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FFD387A" w14:textId="77777777" w:rsidTr="00914540">
        <w:tc>
          <w:tcPr>
            <w:tcW w:w="5637" w:type="dxa"/>
          </w:tcPr>
          <w:p w14:paraId="050DAFF1" w14:textId="77777777" w:rsidR="00321161" w:rsidRPr="00EB0B45" w:rsidRDefault="00321161"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792372EF" w14:textId="77777777" w:rsidR="00321161" w:rsidRPr="00EB0B45" w:rsidRDefault="00321161" w:rsidP="00914540">
            <w:pPr>
              <w:pStyle w:val="NormalAshurst"/>
              <w:rPr>
                <w:rFonts w:ascii="Times New Roman" w:hAnsi="Times New Roman" w:cs="Times New Roman"/>
                <w:szCs w:val="22"/>
              </w:rPr>
            </w:pPr>
          </w:p>
        </w:tc>
      </w:tr>
      <w:tr w:rsidR="00321161" w:rsidRPr="00EB0B45" w14:paraId="05259DBD" w14:textId="77777777" w:rsidTr="00914540">
        <w:tc>
          <w:tcPr>
            <w:tcW w:w="5637" w:type="dxa"/>
          </w:tcPr>
          <w:p w14:paraId="106C91B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301DDFF6" w14:textId="77777777" w:rsidR="00321161" w:rsidRPr="00EB0B45" w:rsidRDefault="00321161" w:rsidP="00914540">
            <w:pPr>
              <w:pStyle w:val="NormalAshurst"/>
              <w:rPr>
                <w:rFonts w:ascii="Times New Roman" w:hAnsi="Times New Roman" w:cs="Times New Roman"/>
                <w:szCs w:val="22"/>
              </w:rPr>
            </w:pPr>
          </w:p>
        </w:tc>
      </w:tr>
    </w:tbl>
    <w:p w14:paraId="0F210613" w14:textId="5E9DF8DF" w:rsidR="00321161" w:rsidRPr="00EB0B45" w:rsidRDefault="00321161"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321161" w:rsidRPr="00EB0B45" w14:paraId="046CF6C1" w14:textId="77777777" w:rsidTr="00914540">
        <w:tc>
          <w:tcPr>
            <w:tcW w:w="5637" w:type="dxa"/>
            <w:shd w:val="clear" w:color="auto" w:fill="D9D9D9" w:themeFill="background1" w:themeFillShade="D9"/>
          </w:tcPr>
          <w:p w14:paraId="00F2B30A"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79CB3995"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321161" w:rsidRPr="00EB0B45" w14:paraId="5B5C3D07" w14:textId="77777777" w:rsidTr="00914540">
        <w:tc>
          <w:tcPr>
            <w:tcW w:w="5637" w:type="dxa"/>
          </w:tcPr>
          <w:p w14:paraId="6342FF3C"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C4698AF" w14:textId="77777777" w:rsidR="00321161" w:rsidRPr="00EB0B45" w:rsidRDefault="00321161" w:rsidP="00914540">
            <w:pPr>
              <w:pStyle w:val="NormalAshurst"/>
              <w:rPr>
                <w:rFonts w:ascii="Times New Roman" w:hAnsi="Times New Roman" w:cs="Times New Roman"/>
                <w:szCs w:val="22"/>
              </w:rPr>
            </w:pPr>
          </w:p>
        </w:tc>
      </w:tr>
      <w:tr w:rsidR="00321161" w:rsidRPr="00EB0B45" w14:paraId="61075DD0" w14:textId="77777777" w:rsidTr="00914540">
        <w:tc>
          <w:tcPr>
            <w:tcW w:w="5637" w:type="dxa"/>
          </w:tcPr>
          <w:p w14:paraId="7C9E0C0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563F9A18" w14:textId="77777777" w:rsidR="00321161" w:rsidRPr="00EB0B45" w:rsidRDefault="00321161" w:rsidP="00914540">
            <w:pPr>
              <w:pStyle w:val="NormalAshurst"/>
              <w:rPr>
                <w:rFonts w:ascii="Times New Roman" w:hAnsi="Times New Roman" w:cs="Times New Roman"/>
                <w:szCs w:val="22"/>
              </w:rPr>
            </w:pPr>
          </w:p>
        </w:tc>
      </w:tr>
    </w:tbl>
    <w:p w14:paraId="72A6DF42" w14:textId="77777777" w:rsidR="00321161" w:rsidRPr="00EB0B45" w:rsidRDefault="00321161" w:rsidP="00321161">
      <w:pPr>
        <w:pStyle w:val="NormalAshurst"/>
        <w:rPr>
          <w:rFonts w:ascii="Times New Roman" w:hAnsi="Times New Roman" w:cs="Times New Roman"/>
          <w:szCs w:val="22"/>
        </w:rPr>
      </w:pPr>
    </w:p>
    <w:p w14:paraId="06CFD9FF"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321161" w:rsidRPr="00EB0B45" w14:paraId="4191F5DA" w14:textId="77777777" w:rsidTr="00914540">
        <w:tc>
          <w:tcPr>
            <w:tcW w:w="2093" w:type="dxa"/>
            <w:gridSpan w:val="3"/>
          </w:tcPr>
          <w:p w14:paraId="6EEAB837"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3DAA191B" w14:textId="77777777" w:rsidR="00321161" w:rsidRPr="00EB0B45" w:rsidRDefault="00321161"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3596C3DE" w14:textId="77777777" w:rsidTr="00914540">
        <w:tc>
          <w:tcPr>
            <w:tcW w:w="5920" w:type="dxa"/>
            <w:gridSpan w:val="7"/>
          </w:tcPr>
          <w:p w14:paraId="17918C42"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5BE6E3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69C958B8" w14:textId="77777777" w:rsidTr="00914540">
        <w:tc>
          <w:tcPr>
            <w:tcW w:w="2093" w:type="dxa"/>
            <w:gridSpan w:val="3"/>
          </w:tcPr>
          <w:p w14:paraId="73E4E29A"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2ED62EAC"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267FC9C9" w14:textId="77777777" w:rsidTr="00914540">
        <w:tc>
          <w:tcPr>
            <w:tcW w:w="1668" w:type="dxa"/>
          </w:tcPr>
          <w:p w14:paraId="6C5D7BAF"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95ED78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79A33B7E" w14:textId="77777777" w:rsidTr="00914540">
        <w:tc>
          <w:tcPr>
            <w:tcW w:w="2660" w:type="dxa"/>
            <w:gridSpan w:val="4"/>
          </w:tcPr>
          <w:p w14:paraId="0F6CF924"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629E9ABD"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4610F271" w14:textId="77777777" w:rsidTr="00914540">
        <w:tc>
          <w:tcPr>
            <w:tcW w:w="1809" w:type="dxa"/>
            <w:gridSpan w:val="2"/>
          </w:tcPr>
          <w:p w14:paraId="062E5420"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3A5E1323"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50855E5" w14:textId="77777777" w:rsidTr="00914540">
        <w:tc>
          <w:tcPr>
            <w:tcW w:w="3085" w:type="dxa"/>
            <w:gridSpan w:val="5"/>
          </w:tcPr>
          <w:p w14:paraId="1331B2E5"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74A8A67F"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321161" w:rsidRPr="00EB0B45" w14:paraId="0AFC6BFA" w14:textId="77777777" w:rsidTr="00914540">
        <w:tc>
          <w:tcPr>
            <w:tcW w:w="3794" w:type="dxa"/>
            <w:gridSpan w:val="6"/>
          </w:tcPr>
          <w:p w14:paraId="2BD3DA21" w14:textId="77777777" w:rsidR="00321161" w:rsidRPr="00EB0B45" w:rsidRDefault="00321161"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7963F6B5"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10C710CB" w14:textId="77777777" w:rsidR="00321161" w:rsidRPr="00EB0B45" w:rsidRDefault="00321161" w:rsidP="00321161">
      <w:pPr>
        <w:pStyle w:val="StandardAshurst"/>
        <w:rPr>
          <w:rFonts w:ascii="Times New Roman" w:hAnsi="Times New Roman" w:cs="Times New Roman"/>
          <w:szCs w:val="22"/>
        </w:rPr>
      </w:pPr>
    </w:p>
    <w:p w14:paraId="3FDBED59"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732D529C" w14:textId="423678D3"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2CC71E5D"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321161" w:rsidRPr="00EB0B45" w14:paraId="7F67C042" w14:textId="77777777" w:rsidTr="00914540">
        <w:tc>
          <w:tcPr>
            <w:tcW w:w="4621" w:type="dxa"/>
          </w:tcPr>
          <w:p w14:paraId="6DE49AA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760D8301"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321161" w:rsidRPr="00EB0B45" w14:paraId="4ED4C87E" w14:textId="77777777" w:rsidTr="00914540">
        <w:tc>
          <w:tcPr>
            <w:tcW w:w="4621" w:type="dxa"/>
          </w:tcPr>
          <w:p w14:paraId="4A47B0C4" w14:textId="77777777" w:rsidR="00321161" w:rsidRPr="00EB0B45" w:rsidRDefault="00321161"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3B5534BB" w14:textId="77777777" w:rsidR="00321161" w:rsidRPr="00EB0B45" w:rsidRDefault="00321161"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541C6C74" w14:textId="77777777" w:rsidR="00321161" w:rsidRPr="00EB0B45" w:rsidRDefault="00321161" w:rsidP="00321161">
      <w:pPr>
        <w:spacing w:line="233" w:lineRule="exact"/>
        <w:rPr>
          <w:rFonts w:cs="Times New Roman"/>
          <w:szCs w:val="22"/>
        </w:rPr>
      </w:pPr>
    </w:p>
    <w:p w14:paraId="61798072" w14:textId="77777777" w:rsidR="00321161" w:rsidRPr="00EB0B45" w:rsidRDefault="00321161" w:rsidP="00321161">
      <w:pPr>
        <w:spacing w:line="233" w:lineRule="exact"/>
        <w:rPr>
          <w:rFonts w:cs="Times New Roman"/>
          <w:szCs w:val="22"/>
        </w:rPr>
        <w:sectPr w:rsidR="00321161" w:rsidRPr="00EB0B45" w:rsidSect="008E05CB">
          <w:footerReference w:type="default" r:id="rId54"/>
          <w:pgSz w:w="11910" w:h="16840"/>
          <w:pgMar w:top="1440" w:right="1440" w:bottom="1440" w:left="1440" w:header="0" w:footer="720" w:gutter="0"/>
          <w:pgNumType w:start="1"/>
          <w:cols w:space="720"/>
          <w:docGrid w:linePitch="299"/>
        </w:sectPr>
      </w:pPr>
    </w:p>
    <w:p w14:paraId="0D417B3F" w14:textId="77777777" w:rsidR="00321161" w:rsidRPr="00EB0B45" w:rsidRDefault="00321161" w:rsidP="00321161">
      <w:pPr>
        <w:pStyle w:val="Heading8"/>
        <w:numPr>
          <w:ilvl w:val="7"/>
          <w:numId w:val="6"/>
        </w:numPr>
        <w:rPr>
          <w:szCs w:val="22"/>
        </w:rPr>
      </w:pPr>
      <w:bookmarkStart w:id="673" w:name="_Ref62581263"/>
      <w:bookmarkStart w:id="674" w:name="FORMC"/>
      <w:r w:rsidRPr="00EB0B45">
        <w:rPr>
          <w:szCs w:val="22"/>
        </w:rPr>
        <w:lastRenderedPageBreak/>
        <w:t>FORM C</w:t>
      </w:r>
      <w:bookmarkEnd w:id="673"/>
    </w:p>
    <w:bookmarkEnd w:id="674"/>
    <w:p w14:paraId="2421CD98" w14:textId="77777777" w:rsidR="00321161" w:rsidRPr="00EB0B45" w:rsidRDefault="00321161" w:rsidP="00321161">
      <w:pPr>
        <w:pStyle w:val="00TitleC"/>
        <w:rPr>
          <w:rFonts w:cs="Times New Roman"/>
          <w:szCs w:val="22"/>
        </w:rPr>
      </w:pPr>
      <w:r w:rsidRPr="00EB0B45">
        <w:rPr>
          <w:rFonts w:cs="Times New Roman"/>
          <w:szCs w:val="22"/>
        </w:rPr>
        <w:t>CERTIFICATION</w:t>
      </w:r>
    </w:p>
    <w:p w14:paraId="05A45051" w14:textId="77777777" w:rsidR="00321161" w:rsidRPr="00EB0B45" w:rsidRDefault="00321161"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0BA9E4CF" w14:textId="77777777" w:rsidR="00321161" w:rsidRPr="00EB0B45"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0FBB8137" w14:textId="3A6FFBFD" w:rsidR="00321161" w:rsidRPr="00E8535C" w:rsidRDefault="00321161"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r w:rsidR="00E8535C">
        <w:rPr>
          <w:rFonts w:ascii="Times New Roman" w:hAnsi="Times New Roman" w:cs="Times New Roman"/>
          <w:szCs w:val="22"/>
        </w:rPr>
        <w:t xml:space="preserve">  Members of a joint venture acting as Lead Construction Contractor shall submit separate copies of </w:t>
      </w:r>
      <w:r w:rsidR="00E8535C">
        <w:rPr>
          <w:rFonts w:ascii="Times New Roman" w:hAnsi="Times New Roman" w:cs="Times New Roman"/>
          <w:szCs w:val="22"/>
          <w:u w:val="single"/>
        </w:rPr>
        <w:t>Form C</w:t>
      </w:r>
      <w:r w:rsidR="00E8535C">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321161" w:rsidRPr="00EB0B45" w14:paraId="40B933F5" w14:textId="77777777" w:rsidTr="00914540">
        <w:tc>
          <w:tcPr>
            <w:tcW w:w="3199" w:type="dxa"/>
          </w:tcPr>
          <w:p w14:paraId="2758CE4F"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14EF7070" w14:textId="77777777" w:rsidR="00321161" w:rsidRPr="00EB0B45" w:rsidRDefault="00321161"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321161" w:rsidRPr="00EB0B45" w14:paraId="79EA7D81" w14:textId="77777777" w:rsidTr="00914540">
        <w:tc>
          <w:tcPr>
            <w:tcW w:w="3199" w:type="dxa"/>
          </w:tcPr>
          <w:p w14:paraId="1C0B0B7B" w14:textId="77777777" w:rsidR="00321161" w:rsidRPr="00EB0B45" w:rsidRDefault="00321161"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EC4407A" w14:textId="77777777" w:rsidR="00321161" w:rsidRPr="00EB0B45" w:rsidRDefault="00321161"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DDC15D" w14:textId="77777777" w:rsidR="00321161" w:rsidRPr="00EB0B45" w:rsidRDefault="00321161" w:rsidP="00321161">
      <w:pPr>
        <w:rPr>
          <w:rFonts w:cs="Times New Roman"/>
          <w:szCs w:val="22"/>
        </w:rPr>
      </w:pPr>
    </w:p>
    <w:p w14:paraId="5D4FDE3B" w14:textId="0C20C0E9"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1B4B19C" w14:textId="77777777" w:rsidTr="00914540">
        <w:tc>
          <w:tcPr>
            <w:tcW w:w="602" w:type="dxa"/>
          </w:tcPr>
          <w:p w14:paraId="5C0D684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666CC0"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66A60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1FBBDF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0E7C93" w14:textId="77777777" w:rsidR="00321161" w:rsidRPr="00EB0B45" w:rsidRDefault="00321161" w:rsidP="0001183E">
      <w:pPr>
        <w:pStyle w:val="BodyText"/>
        <w:spacing w:after="220"/>
        <w:ind w:left="720"/>
      </w:pPr>
      <w:r w:rsidRPr="00EB0B45">
        <w:t>If yes, please explain:</w:t>
      </w:r>
    </w:p>
    <w:p w14:paraId="29F4659F" w14:textId="671D7D4B" w:rsidR="0052606F" w:rsidRPr="00EB0B45" w:rsidRDefault="0052606F"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52606F" w:rsidRPr="00EB0B45" w14:paraId="59779022" w14:textId="77777777" w:rsidTr="00611669">
        <w:tc>
          <w:tcPr>
            <w:tcW w:w="602" w:type="dxa"/>
          </w:tcPr>
          <w:p w14:paraId="1FEB5430"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097D98"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12406FC"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E2CD86D" w14:textId="77777777" w:rsidR="0052606F" w:rsidRPr="00EB0B45" w:rsidRDefault="0052606F"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E14D94" w14:textId="77777777" w:rsidR="0052606F" w:rsidRPr="00EB0B45" w:rsidRDefault="0052606F" w:rsidP="0001183E">
      <w:pPr>
        <w:pStyle w:val="BodyText"/>
        <w:spacing w:after="220"/>
        <w:ind w:left="720"/>
      </w:pPr>
      <w:r w:rsidRPr="00EB0B45">
        <w:t>If yes, please explain:</w:t>
      </w:r>
    </w:p>
    <w:p w14:paraId="7A46B45A" w14:textId="5FEAD6EC"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11115D80" w14:textId="77777777" w:rsidTr="00611669">
        <w:tc>
          <w:tcPr>
            <w:tcW w:w="602" w:type="dxa"/>
          </w:tcPr>
          <w:p w14:paraId="0581D570"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0E5DD2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6265ED"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2ED34D9"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23CA3EE" w14:textId="77777777" w:rsidR="00754510" w:rsidRPr="00EB0B45" w:rsidRDefault="00754510" w:rsidP="0001183E">
      <w:pPr>
        <w:pStyle w:val="BodyText"/>
        <w:spacing w:after="220"/>
        <w:ind w:left="720"/>
      </w:pPr>
      <w:r w:rsidRPr="00EB0B45">
        <w:t>If yes, please explain:</w:t>
      </w:r>
    </w:p>
    <w:p w14:paraId="7A6ED994" w14:textId="7459BD30" w:rsidR="00754510" w:rsidRPr="00EB0B45" w:rsidRDefault="0075451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54510" w:rsidRPr="00EB0B45" w14:paraId="52CC5ED8" w14:textId="77777777" w:rsidTr="00611669">
        <w:tc>
          <w:tcPr>
            <w:tcW w:w="602" w:type="dxa"/>
          </w:tcPr>
          <w:p w14:paraId="099E0658"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E660FF3"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C7E96AB"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F672392" w14:textId="77777777" w:rsidR="00754510" w:rsidRPr="00EB0B45" w:rsidRDefault="00754510"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5F7743" w14:textId="77777777" w:rsidR="00754510" w:rsidRPr="00EB0B45" w:rsidRDefault="00754510" w:rsidP="0001183E">
      <w:pPr>
        <w:pStyle w:val="BodyText"/>
        <w:spacing w:after="220"/>
        <w:ind w:left="720"/>
      </w:pPr>
      <w:r w:rsidRPr="00EB0B45">
        <w:t>If yes, please explain:</w:t>
      </w:r>
    </w:p>
    <w:p w14:paraId="6CDD45B1"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56123AD" w14:textId="77777777" w:rsidTr="00914540">
        <w:tc>
          <w:tcPr>
            <w:tcW w:w="602" w:type="dxa"/>
          </w:tcPr>
          <w:p w14:paraId="7FC77B8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2DBD1E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61134C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21D12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AA27646" w14:textId="77777777" w:rsidR="00321161" w:rsidRPr="00EB0B45" w:rsidRDefault="00321161" w:rsidP="0001183E">
      <w:pPr>
        <w:pStyle w:val="BodyText"/>
        <w:spacing w:after="220"/>
        <w:ind w:left="720"/>
      </w:pPr>
      <w:r w:rsidRPr="00EB0B45">
        <w:t>If yes, please explain:</w:t>
      </w:r>
    </w:p>
    <w:p w14:paraId="374938E3" w14:textId="6591E746"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lastRenderedPageBreak/>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5EFDED74" w14:textId="77777777" w:rsidTr="00914540">
        <w:tc>
          <w:tcPr>
            <w:tcW w:w="602" w:type="dxa"/>
          </w:tcPr>
          <w:p w14:paraId="0F182BF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D5B71D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282BB13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2F39FF25"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8B7220"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3E3B7C6B"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09E95E16" w14:textId="77777777" w:rsidTr="00914540">
        <w:tc>
          <w:tcPr>
            <w:tcW w:w="602" w:type="dxa"/>
          </w:tcPr>
          <w:p w14:paraId="0B20DB6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68CEF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7BF9FF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D6940D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05A2902C" w14:textId="77777777" w:rsidR="00321161" w:rsidRPr="00EB0B45" w:rsidRDefault="00321161"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881A62D"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CD6E8DE" w14:textId="77777777" w:rsidTr="00914540">
        <w:tc>
          <w:tcPr>
            <w:tcW w:w="602" w:type="dxa"/>
          </w:tcPr>
          <w:p w14:paraId="30D0DD0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7BCE0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40C41E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54901C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A4CF017" w14:textId="77777777" w:rsidR="00321161" w:rsidRPr="00EB0B45" w:rsidRDefault="00321161"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54A376B9"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3EBD9346" w14:textId="77777777" w:rsidTr="00914540">
        <w:tc>
          <w:tcPr>
            <w:tcW w:w="602" w:type="dxa"/>
          </w:tcPr>
          <w:p w14:paraId="1E0E8547"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2E1BC81D"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AD8D9C6"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C27679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EC42FC6" w14:textId="77777777" w:rsidR="00321161" w:rsidRPr="00EB0B45" w:rsidRDefault="00321161" w:rsidP="0001183E">
      <w:pPr>
        <w:pStyle w:val="00LeftIndent5"/>
        <w:spacing w:after="220"/>
        <w:rPr>
          <w:rFonts w:cs="Times New Roman"/>
          <w:noProof/>
          <w:szCs w:val="22"/>
        </w:rPr>
      </w:pPr>
      <w:r w:rsidRPr="00EB0B45">
        <w:rPr>
          <w:rFonts w:cs="Times New Roman"/>
          <w:szCs w:val="22"/>
        </w:rPr>
        <w:t>If yes, please explain:</w:t>
      </w:r>
    </w:p>
    <w:p w14:paraId="576992EC" w14:textId="77777777"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0CACAF" w14:textId="77777777" w:rsidTr="00914540">
        <w:tc>
          <w:tcPr>
            <w:tcW w:w="592" w:type="dxa"/>
          </w:tcPr>
          <w:p w14:paraId="0836595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80DAD14"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FB5AFA2"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81FABBF"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C77D091" w14:textId="77777777" w:rsidR="00321161" w:rsidRPr="00EB0B45" w:rsidRDefault="00321161" w:rsidP="0001183E">
      <w:pPr>
        <w:pStyle w:val="00LeftIndent5"/>
        <w:spacing w:after="220"/>
        <w:rPr>
          <w:rFonts w:cs="Times New Roman"/>
          <w:szCs w:val="22"/>
        </w:rPr>
      </w:pPr>
      <w:r w:rsidRPr="00EB0B45">
        <w:rPr>
          <w:rFonts w:cs="Times New Roman"/>
          <w:szCs w:val="22"/>
        </w:rPr>
        <w:t>If yes, please explain:</w:t>
      </w:r>
    </w:p>
    <w:p w14:paraId="0B890C17" w14:textId="3F1C6541" w:rsidR="00321161" w:rsidRPr="00EB0B45" w:rsidRDefault="00321161"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 xml:space="preserve">2% of the original </w:t>
      </w:r>
      <w:r w:rsidRPr="00EB0B45">
        <w:rPr>
          <w:rFonts w:cs="Times New Roman"/>
          <w:szCs w:val="22"/>
        </w:rPr>
        <w:lastRenderedPageBreak/>
        <w:t>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65A27FB5" w14:textId="77777777" w:rsidTr="00914540">
        <w:tc>
          <w:tcPr>
            <w:tcW w:w="602" w:type="dxa"/>
          </w:tcPr>
          <w:p w14:paraId="23A197CA"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48D429"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9FFF01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A9F82B"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7EB34D" w14:textId="77777777" w:rsidR="00321161" w:rsidRPr="00EB0B45" w:rsidRDefault="00321161"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8A20310" w14:textId="101B721A" w:rsidR="007F0061" w:rsidRPr="00EB0B45" w:rsidRDefault="00034C72"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w:t>
      </w:r>
      <w:r w:rsidR="007F0061" w:rsidRPr="00EB0B45">
        <w:rPr>
          <w:rFonts w:cs="Times New Roman"/>
          <w:szCs w:val="22"/>
        </w:rPr>
        <w:t xml:space="preserve">the firm or any affiliate* </w:t>
      </w:r>
      <w:r w:rsidRPr="00EB0B45">
        <w:rPr>
          <w:rFonts w:cs="Times New Roman"/>
          <w:szCs w:val="22"/>
        </w:rPr>
        <w:t xml:space="preserve">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7F0061" w:rsidRPr="00EB0B45" w14:paraId="22053155" w14:textId="77777777" w:rsidTr="00611669">
        <w:tc>
          <w:tcPr>
            <w:tcW w:w="602" w:type="dxa"/>
          </w:tcPr>
          <w:p w14:paraId="0A5C4CC4"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1F9A76A"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198476E"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9F90A19" w14:textId="77777777" w:rsidR="007F0061" w:rsidRPr="00EB0B45" w:rsidRDefault="007F00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C4251F6" w14:textId="77777777" w:rsidR="007F0061" w:rsidRPr="00EB0B45" w:rsidRDefault="007F0061" w:rsidP="0001183E">
      <w:pPr>
        <w:pStyle w:val="00LeftIndent5"/>
        <w:spacing w:after="220"/>
        <w:rPr>
          <w:rFonts w:cs="Times New Roman"/>
          <w:szCs w:val="22"/>
        </w:rPr>
      </w:pPr>
      <w:r w:rsidRPr="00EB0B45">
        <w:rPr>
          <w:rFonts w:cs="Times New Roman"/>
          <w:szCs w:val="22"/>
        </w:rPr>
        <w:t>If yes, please explain:</w:t>
      </w:r>
    </w:p>
    <w:p w14:paraId="0DB1795A" w14:textId="61D7668C" w:rsidR="00321161" w:rsidRPr="00EB0B45" w:rsidRDefault="00161330"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321161" w:rsidRPr="00EB0B45" w14:paraId="228C22F0" w14:textId="77777777" w:rsidTr="00914540">
        <w:tc>
          <w:tcPr>
            <w:tcW w:w="602" w:type="dxa"/>
          </w:tcPr>
          <w:p w14:paraId="6C89263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48C18D8"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DA202E3"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C45BDB">
              <w:rPr>
                <w:rFonts w:ascii="Times New Roman" w:hAnsi="Times New Roman" w:cs="Times New Roman"/>
                <w:szCs w:val="22"/>
              </w:rPr>
            </w:r>
            <w:r w:rsidR="00C45BDB">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B55B84C" w14:textId="77777777" w:rsidR="00321161" w:rsidRPr="00EB0B45" w:rsidRDefault="00321161"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66102B" w14:textId="52C08B54" w:rsidR="00321161" w:rsidRPr="00EB0B45" w:rsidRDefault="00321161"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1B872162" w14:textId="77777777" w:rsidR="00321161" w:rsidRPr="00EB0B45" w:rsidRDefault="00321161" w:rsidP="0001183E">
      <w:pPr>
        <w:pStyle w:val="BodyText"/>
        <w:tabs>
          <w:tab w:val="right" w:pos="3600"/>
        </w:tabs>
        <w:spacing w:after="220"/>
        <w:ind w:left="450"/>
        <w:rPr>
          <w:u w:val="single"/>
        </w:rPr>
      </w:pPr>
      <w:r w:rsidRPr="00EB0B45">
        <w:rPr>
          <w:u w:val="single"/>
        </w:rPr>
        <w:tab/>
      </w:r>
    </w:p>
    <w:p w14:paraId="04F3E7E3" w14:textId="4A309FDD" w:rsidR="00321161" w:rsidRPr="00EB0B45" w:rsidRDefault="00321161"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 xml:space="preserve">The term “Affiliates” includes </w:t>
      </w:r>
      <w:r w:rsidR="00DD4F1E">
        <w:rPr>
          <w:rFonts w:cs="Times New Roman"/>
          <w:szCs w:val="22"/>
        </w:rPr>
        <w:t xml:space="preserve">presently existing </w:t>
      </w:r>
      <w:r w:rsidRPr="00EB0B45">
        <w:rPr>
          <w:rFonts w:cs="Times New Roman"/>
          <w:szCs w:val="22"/>
        </w:rPr>
        <w:t>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1C13B4ED" w14:textId="3E0B9AEE" w:rsidR="00321161" w:rsidRPr="00EB0B45" w:rsidRDefault="00321161" w:rsidP="00321161">
      <w:pPr>
        <w:pStyle w:val="00Normal"/>
        <w:rPr>
          <w:rFonts w:cs="Times New Roman"/>
          <w:szCs w:val="22"/>
        </w:rPr>
      </w:pPr>
      <w:r w:rsidRPr="00EB0B45">
        <w:rPr>
          <w:rFonts w:cs="Times New Roman"/>
          <w:szCs w:val="22"/>
        </w:rPr>
        <w:lastRenderedPageBreak/>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3B10AA2F" w14:textId="06A8717F" w:rsidR="00321161" w:rsidRPr="00EB0B45" w:rsidRDefault="00321161"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095DAEDC" w14:textId="231AEDDE" w:rsidR="00321161" w:rsidRPr="00EB0B45" w:rsidRDefault="00321161"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6A09E2F8" w14:textId="6D07C93B" w:rsidR="00321161" w:rsidRPr="00EB0B45" w:rsidRDefault="00321161"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8553503" w14:textId="7F8FA95A" w:rsidR="00321161" w:rsidRPr="00EB0B45" w:rsidRDefault="00321161"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17DF83AB"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55"/>
          <w:pgSz w:w="11910" w:h="16840"/>
          <w:pgMar w:top="1440" w:right="1440" w:bottom="1440" w:left="1440" w:header="0" w:footer="720" w:gutter="0"/>
          <w:pgNumType w:start="1"/>
          <w:cols w:space="720"/>
          <w:docGrid w:linePitch="299"/>
        </w:sectPr>
      </w:pPr>
    </w:p>
    <w:p w14:paraId="74CAE6D9" w14:textId="77777777" w:rsidR="00321161" w:rsidRPr="00EB0B45" w:rsidRDefault="00321161" w:rsidP="00321161">
      <w:pPr>
        <w:pStyle w:val="Heading8"/>
        <w:numPr>
          <w:ilvl w:val="7"/>
          <w:numId w:val="6"/>
        </w:numPr>
        <w:rPr>
          <w:szCs w:val="22"/>
        </w:rPr>
      </w:pPr>
      <w:bookmarkStart w:id="675" w:name="FORMD"/>
      <w:r w:rsidRPr="00EB0B45">
        <w:rPr>
          <w:szCs w:val="22"/>
        </w:rPr>
        <w:lastRenderedPageBreak/>
        <w:t>FORM D</w:t>
      </w:r>
    </w:p>
    <w:bookmarkEnd w:id="675"/>
    <w:p w14:paraId="270707B9" w14:textId="77777777" w:rsidR="00321161" w:rsidRPr="00EB0B45" w:rsidRDefault="00321161" w:rsidP="00321161">
      <w:pPr>
        <w:pStyle w:val="00TitleC"/>
        <w:rPr>
          <w:rFonts w:cs="Times New Roman"/>
          <w:szCs w:val="22"/>
        </w:rPr>
      </w:pPr>
      <w:r w:rsidRPr="00EB0B45">
        <w:rPr>
          <w:rFonts w:cs="Times New Roman"/>
          <w:szCs w:val="22"/>
        </w:rPr>
        <w:t>CERTIFICATION OF RESPONSIVENESS; PASS/FAIL REQUIREMENTS</w:t>
      </w:r>
    </w:p>
    <w:p w14:paraId="53C00578" w14:textId="77777777" w:rsidR="00321161" w:rsidRPr="00EB0B45" w:rsidRDefault="00321161"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089EAE7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4A97542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2A846F54"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35AFB977" w14:textId="77777777" w:rsidR="00321161" w:rsidRPr="00EB0B45" w:rsidRDefault="00321161"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316ADCCD" w14:textId="5EFE65E8"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6BA584C1" w14:textId="0A04D0A2" w:rsidR="00321161" w:rsidRPr="00EB0B45" w:rsidRDefault="00161330"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47E2C99D" w14:textId="77777777"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625D5C48" w14:textId="52C21319" w:rsidR="00321161" w:rsidRPr="00EB0B45" w:rsidRDefault="00321161"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C45BDB">
        <w:rPr>
          <w:rFonts w:ascii="Times New Roman" w:hAnsi="Times New Roman" w:cs="Times New Roman"/>
          <w:i/>
          <w:szCs w:val="22"/>
        </w:rPr>
      </w:r>
      <w:r w:rsidR="00C45BDB">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444AF7BE"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0B0F1F06"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5E25EB57"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6FC2515A" w14:textId="77777777" w:rsidR="00321161" w:rsidRPr="00EB0B45" w:rsidRDefault="00321161" w:rsidP="00321161">
      <w:pPr>
        <w:pStyle w:val="00Normal"/>
        <w:tabs>
          <w:tab w:val="right" w:pos="5760"/>
        </w:tabs>
        <w:rPr>
          <w:rFonts w:cs="Times New Roman"/>
          <w:szCs w:val="22"/>
        </w:rPr>
      </w:pPr>
    </w:p>
    <w:p w14:paraId="0CB7E75B" w14:textId="77777777" w:rsidR="00321161" w:rsidRPr="00EB0B45" w:rsidRDefault="00321161" w:rsidP="00321161">
      <w:pPr>
        <w:rPr>
          <w:rFonts w:cs="Times New Roman"/>
          <w:szCs w:val="22"/>
        </w:rPr>
        <w:sectPr w:rsidR="00321161" w:rsidRPr="00EB0B45" w:rsidSect="007F0BF6">
          <w:headerReference w:type="even" r:id="rId56"/>
          <w:headerReference w:type="default" r:id="rId57"/>
          <w:footerReference w:type="even" r:id="rId58"/>
          <w:footerReference w:type="default" r:id="rId59"/>
          <w:headerReference w:type="first" r:id="rId60"/>
          <w:footerReference w:type="first" r:id="rId61"/>
          <w:pgSz w:w="11910" w:h="16840"/>
          <w:pgMar w:top="1440" w:right="1440" w:bottom="1440" w:left="1440" w:header="0" w:footer="720" w:gutter="0"/>
          <w:pgNumType w:start="1"/>
          <w:cols w:space="720"/>
          <w:docGrid w:linePitch="299"/>
        </w:sectPr>
      </w:pPr>
    </w:p>
    <w:p w14:paraId="063332B4" w14:textId="77777777" w:rsidR="00321161" w:rsidRPr="00EB0B45" w:rsidRDefault="00321161" w:rsidP="00321161">
      <w:pPr>
        <w:pStyle w:val="00TitleC"/>
        <w:rPr>
          <w:rFonts w:cs="Times New Roman"/>
          <w:szCs w:val="22"/>
        </w:rPr>
      </w:pPr>
      <w:bookmarkStart w:id="676" w:name="FORME"/>
      <w:bookmarkStart w:id="677" w:name="_Ref62581298"/>
      <w:r w:rsidRPr="00EB0B45">
        <w:rPr>
          <w:rFonts w:cs="Times New Roman"/>
          <w:szCs w:val="22"/>
        </w:rPr>
        <w:lastRenderedPageBreak/>
        <w:t>FORM E</w:t>
      </w:r>
    </w:p>
    <w:bookmarkEnd w:id="676"/>
    <w:p w14:paraId="752CD00C" w14:textId="77777777" w:rsidR="00321161" w:rsidRPr="00EB0B45" w:rsidRDefault="00321161" w:rsidP="00321161">
      <w:pPr>
        <w:pStyle w:val="00TitleC"/>
        <w:rPr>
          <w:rFonts w:cs="Times New Roman"/>
          <w:szCs w:val="22"/>
        </w:rPr>
      </w:pPr>
      <w:r w:rsidRPr="00EB0B45">
        <w:rPr>
          <w:rFonts w:cs="Times New Roman"/>
          <w:szCs w:val="22"/>
        </w:rPr>
        <w:t>RFQ QUESTIONS</w:t>
      </w:r>
    </w:p>
    <w:p w14:paraId="53364017"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3458334"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023CE742" w14:textId="66B15AD2" w:rsidR="00321161" w:rsidRPr="00EB0B45" w:rsidRDefault="00321161"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321161" w:rsidRPr="00EB0B45" w14:paraId="65877DD8" w14:textId="77777777" w:rsidTr="00914540">
        <w:tc>
          <w:tcPr>
            <w:tcW w:w="3085" w:type="dxa"/>
            <w:gridSpan w:val="2"/>
          </w:tcPr>
          <w:p w14:paraId="75807051"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5B61CD1C" w14:textId="77777777" w:rsidR="00321161" w:rsidRPr="00EB0B45" w:rsidRDefault="00321161"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52069B7D"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6287EEF6"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13E74A6E" w14:textId="77777777" w:rsidR="00321161" w:rsidRPr="00EB0B45" w:rsidRDefault="00321161"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2B1F297E"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321161" w:rsidRPr="00EB0B45" w14:paraId="0A63A896" w14:textId="77777777" w:rsidTr="00914540">
        <w:tc>
          <w:tcPr>
            <w:tcW w:w="817" w:type="dxa"/>
          </w:tcPr>
          <w:p w14:paraId="19F3B4B8" w14:textId="77777777" w:rsidR="00321161" w:rsidRPr="00EB0B45" w:rsidRDefault="00321161"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3568A3E0" w14:textId="77777777" w:rsidR="00321161" w:rsidRPr="00EB0B45" w:rsidRDefault="00321161"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2C473EA9" w14:textId="77777777" w:rsidR="00321161" w:rsidRPr="00EB0B45" w:rsidRDefault="00321161"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321161" w:rsidRPr="00EB0B45" w14:paraId="49E2BF40" w14:textId="77777777" w:rsidTr="00914540">
        <w:tc>
          <w:tcPr>
            <w:tcW w:w="895" w:type="dxa"/>
            <w:shd w:val="clear" w:color="auto" w:fill="BFBFBF" w:themeFill="background1" w:themeFillShade="BF"/>
          </w:tcPr>
          <w:p w14:paraId="443BADC4"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4085FFE9"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6FB760F6"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690FBCF8"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1BD15CD3" w14:textId="77777777" w:rsidR="00321161" w:rsidRPr="00EB0B45" w:rsidRDefault="00321161"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321161" w:rsidRPr="00EB0B45" w14:paraId="66CEABDC" w14:textId="77777777" w:rsidTr="00914540">
        <w:tc>
          <w:tcPr>
            <w:tcW w:w="895" w:type="dxa"/>
          </w:tcPr>
          <w:p w14:paraId="1ACFE7B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4F96625"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06D49"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7CFD6D2C"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21522127" w14:textId="77777777" w:rsidR="00321161" w:rsidRPr="00EB0B45" w:rsidRDefault="00321161"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321161" w:rsidRPr="00EB0B45" w14:paraId="76D638F3" w14:textId="77777777" w:rsidTr="00914540">
        <w:tc>
          <w:tcPr>
            <w:tcW w:w="895" w:type="dxa"/>
          </w:tcPr>
          <w:p w14:paraId="21A3F6D5"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2A41100A"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D110E20"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3257A7D5"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67CE77C9" w14:textId="77777777" w:rsidR="00321161" w:rsidRPr="00EB0B45" w:rsidRDefault="00321161" w:rsidP="00914540">
            <w:pPr>
              <w:pStyle w:val="TableAshurst"/>
              <w:spacing w:before="120" w:after="120"/>
              <w:rPr>
                <w:rFonts w:ascii="Times New Roman" w:hAnsi="Times New Roman" w:cs="Times New Roman"/>
              </w:rPr>
            </w:pPr>
          </w:p>
        </w:tc>
      </w:tr>
      <w:tr w:rsidR="00321161" w:rsidRPr="00EB0B45" w14:paraId="50F471EA" w14:textId="77777777" w:rsidTr="00914540">
        <w:tc>
          <w:tcPr>
            <w:tcW w:w="895" w:type="dxa"/>
          </w:tcPr>
          <w:p w14:paraId="1353C7CD"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1024D154"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F7F2C6D"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7CD8322D"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0D09EDCC" w14:textId="77777777" w:rsidR="00321161" w:rsidRPr="00EB0B45" w:rsidRDefault="00321161" w:rsidP="00914540">
            <w:pPr>
              <w:pStyle w:val="TableAshurst"/>
              <w:spacing w:before="120" w:after="120"/>
              <w:rPr>
                <w:rFonts w:ascii="Times New Roman" w:hAnsi="Times New Roman" w:cs="Times New Roman"/>
              </w:rPr>
            </w:pPr>
          </w:p>
        </w:tc>
      </w:tr>
    </w:tbl>
    <w:p w14:paraId="4CC310CC" w14:textId="77777777" w:rsidR="00321161" w:rsidRPr="00EB0B45" w:rsidRDefault="00321161" w:rsidP="00321161">
      <w:pPr>
        <w:pStyle w:val="00TitleC"/>
        <w:rPr>
          <w:rFonts w:cs="Times New Roman"/>
        </w:rPr>
      </w:pPr>
    </w:p>
    <w:p w14:paraId="72684670" w14:textId="77777777" w:rsidR="00321161" w:rsidRPr="00EB0B45" w:rsidRDefault="00321161" w:rsidP="00321161">
      <w:pPr>
        <w:pStyle w:val="00TitleC"/>
        <w:rPr>
          <w:rFonts w:cs="Times New Roman"/>
        </w:rPr>
        <w:sectPr w:rsidR="00321161" w:rsidRPr="00EB0B45" w:rsidSect="006250E0">
          <w:headerReference w:type="default" r:id="rId62"/>
          <w:footerReference w:type="default" r:id="rId63"/>
          <w:pgSz w:w="15840" w:h="12240" w:orient="landscape" w:code="1"/>
          <w:pgMar w:top="1440" w:right="1440" w:bottom="1440" w:left="1440" w:header="720" w:footer="720" w:gutter="0"/>
          <w:pgNumType w:start="1"/>
          <w:cols w:space="720"/>
          <w:docGrid w:linePitch="299"/>
        </w:sectPr>
      </w:pPr>
    </w:p>
    <w:p w14:paraId="256318D8" w14:textId="77777777" w:rsidR="00321161" w:rsidRPr="00EB0B45" w:rsidRDefault="00321161" w:rsidP="00321161">
      <w:pPr>
        <w:pStyle w:val="00TitleC"/>
        <w:rPr>
          <w:rFonts w:cs="Times New Roman"/>
        </w:rPr>
      </w:pPr>
      <w:bookmarkStart w:id="678" w:name="FORMF_1"/>
      <w:r w:rsidRPr="00EB0B45">
        <w:rPr>
          <w:rFonts w:cs="Times New Roman"/>
        </w:rPr>
        <w:lastRenderedPageBreak/>
        <w:t>FORM F-1</w:t>
      </w:r>
    </w:p>
    <w:bookmarkEnd w:id="678"/>
    <w:p w14:paraId="65BCEE82" w14:textId="77777777" w:rsidR="00321161" w:rsidRPr="00EB0B45" w:rsidRDefault="00321161"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321161" w:rsidRPr="00C45BDB" w14:paraId="64912046" w14:textId="77777777" w:rsidTr="0091454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1C16DB7A"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Key Personnel Position</w:t>
            </w:r>
          </w:p>
        </w:tc>
        <w:tc>
          <w:tcPr>
            <w:tcW w:w="2953" w:type="pct"/>
            <w:gridSpan w:val="2"/>
            <w:shd w:val="clear" w:color="auto" w:fill="BFBFBF" w:themeFill="background1" w:themeFillShade="BF"/>
          </w:tcPr>
          <w:p w14:paraId="33EEA087" w14:textId="77777777" w:rsidR="00321161" w:rsidRPr="00C45BDB" w:rsidRDefault="00321161" w:rsidP="00914540">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45BDB">
              <w:rPr>
                <w:rFonts w:ascii="Times New Roman" w:hAnsi="Times New Roman" w:cs="Times New Roman"/>
                <w:sz w:val="20"/>
                <w:szCs w:val="20"/>
              </w:rPr>
              <w:t>[Insert title here]</w:t>
            </w:r>
          </w:p>
        </w:tc>
      </w:tr>
      <w:tr w:rsidR="00321161" w:rsidRPr="00C45BDB" w14:paraId="45A00EB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2E901757"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#1</w:t>
            </w:r>
          </w:p>
        </w:tc>
        <w:tc>
          <w:tcPr>
            <w:tcW w:w="2827" w:type="pct"/>
            <w:gridSpan w:val="2"/>
            <w:shd w:val="clear" w:color="auto" w:fill="auto"/>
          </w:tcPr>
          <w:p w14:paraId="68DC2C6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shd w:val="clear" w:color="auto" w:fill="auto"/>
          </w:tcPr>
          <w:p w14:paraId="619FAC40"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46C2DC2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86202F6"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531867D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bookmarkStart w:id="679" w:name="_GoBack"/>
            <w:bookmarkEnd w:id="679"/>
          </w:p>
        </w:tc>
        <w:tc>
          <w:tcPr>
            <w:tcW w:w="1681" w:type="pct"/>
            <w:shd w:val="clear" w:color="auto" w:fill="auto"/>
          </w:tcPr>
          <w:p w14:paraId="6A54801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898531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3C84B04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496BE4D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shd w:val="clear" w:color="auto" w:fill="auto"/>
          </w:tcPr>
          <w:p w14:paraId="4B3703C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8492C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6B9625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0FF7A0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shd w:val="clear" w:color="auto" w:fill="auto"/>
          </w:tcPr>
          <w:p w14:paraId="53F93C21"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7912310D"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800DA5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63C58FA7"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shd w:val="clear" w:color="auto" w:fill="auto"/>
          </w:tcPr>
          <w:p w14:paraId="2D24D528"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F336631"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9F0B18A"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auto"/>
          </w:tcPr>
          <w:p w14:paraId="31D7D1AD"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shd w:val="clear" w:color="auto" w:fill="auto"/>
          </w:tcPr>
          <w:p w14:paraId="3F93ABD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0BD1DEA"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11E4238B"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783458B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0B3D7BA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7098796F"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023183F6"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Project Experience #2</w:t>
            </w:r>
          </w:p>
        </w:tc>
        <w:tc>
          <w:tcPr>
            <w:tcW w:w="2827" w:type="pct"/>
            <w:gridSpan w:val="2"/>
          </w:tcPr>
          <w:p w14:paraId="40A021B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Name</w:t>
            </w:r>
          </w:p>
        </w:tc>
        <w:tc>
          <w:tcPr>
            <w:tcW w:w="1681" w:type="pct"/>
          </w:tcPr>
          <w:p w14:paraId="5A39A5B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3918FD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24778A7E"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1908BE4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Project Description</w:t>
            </w:r>
          </w:p>
        </w:tc>
        <w:tc>
          <w:tcPr>
            <w:tcW w:w="1681" w:type="pct"/>
          </w:tcPr>
          <w:p w14:paraId="7F7917C3"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BBBCC3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24842FC"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093E9E8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 xml:space="preserve">Position Title </w:t>
            </w:r>
          </w:p>
        </w:tc>
        <w:tc>
          <w:tcPr>
            <w:tcW w:w="1681" w:type="pct"/>
          </w:tcPr>
          <w:p w14:paraId="4253965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5128F9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0E964B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6E6A794"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Time in this position</w:t>
            </w:r>
          </w:p>
        </w:tc>
        <w:tc>
          <w:tcPr>
            <w:tcW w:w="1681" w:type="pct"/>
          </w:tcPr>
          <w:p w14:paraId="49B7A3C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From (year)_______(month)__________ to (year)______(month)______ equals total of _________years _______ months</w:t>
            </w:r>
          </w:p>
        </w:tc>
      </w:tr>
      <w:tr w:rsidR="00321161" w:rsidRPr="00C45BDB" w14:paraId="44D86307"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541B5139"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3707C87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Detailed description of project responsibilities for this position title</w:t>
            </w:r>
          </w:p>
        </w:tc>
        <w:tc>
          <w:tcPr>
            <w:tcW w:w="1681" w:type="pct"/>
          </w:tcPr>
          <w:p w14:paraId="40A2E92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6C56C3B"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C5BCACD"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287FEA59"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Explanation regarding the relevance of this experience to the minimum qualifications for the Key Personnel position</w:t>
            </w:r>
          </w:p>
        </w:tc>
        <w:tc>
          <w:tcPr>
            <w:tcW w:w="1681" w:type="pct"/>
          </w:tcPr>
          <w:p w14:paraId="4E4E23EF"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52A0CF55"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7ED5D631"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6C870FEE"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147B20AA"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67496EE2"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E3EC4D8"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tcPr>
          <w:p w14:paraId="491291EC"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[Copy and paste as needed to demonstrate additional project experience]</w:t>
            </w:r>
          </w:p>
        </w:tc>
        <w:tc>
          <w:tcPr>
            <w:tcW w:w="1681" w:type="pct"/>
          </w:tcPr>
          <w:p w14:paraId="6874E386"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22C1DC68"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72FC0D4" w14:textId="77777777" w:rsidR="00321161" w:rsidRPr="00C45BDB" w:rsidRDefault="00321161" w:rsidP="00914540">
            <w:pPr>
              <w:spacing w:before="20" w:after="20"/>
              <w:rPr>
                <w:rFonts w:ascii="Times New Roman" w:hAnsi="Times New Roman" w:cs="Times New Roman"/>
                <w:b w:val="0"/>
                <w:bCs w:val="0"/>
                <w:sz w:val="20"/>
                <w:szCs w:val="20"/>
              </w:rPr>
            </w:pPr>
          </w:p>
        </w:tc>
        <w:tc>
          <w:tcPr>
            <w:tcW w:w="2827" w:type="pct"/>
            <w:gridSpan w:val="2"/>
            <w:shd w:val="clear" w:color="auto" w:fill="BFBFBF" w:themeFill="background1" w:themeFillShade="BF"/>
          </w:tcPr>
          <w:p w14:paraId="4E0527A2"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1" w:type="pct"/>
            <w:shd w:val="clear" w:color="auto" w:fill="BFBFBF" w:themeFill="background1" w:themeFillShade="BF"/>
          </w:tcPr>
          <w:p w14:paraId="36CE48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21161" w:rsidRPr="00C45BDB" w14:paraId="1C7520CE" w14:textId="77777777" w:rsidTr="00914540">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2314871" w14:textId="77777777" w:rsidR="00321161" w:rsidRPr="00C45BDB" w:rsidRDefault="00321161" w:rsidP="00914540">
            <w:pPr>
              <w:spacing w:before="20" w:after="20"/>
              <w:rPr>
                <w:rFonts w:ascii="Times New Roman" w:hAnsi="Times New Roman" w:cs="Times New Roman"/>
                <w:b w:val="0"/>
                <w:bCs w:val="0"/>
                <w:sz w:val="20"/>
                <w:szCs w:val="20"/>
              </w:rPr>
            </w:pPr>
            <w:r w:rsidRPr="00C45BDB">
              <w:rPr>
                <w:rFonts w:ascii="Times New Roman" w:hAnsi="Times New Roman" w:cs="Times New Roman"/>
                <w:sz w:val="20"/>
                <w:szCs w:val="20"/>
              </w:rPr>
              <w:t>Summary of Experience</w:t>
            </w:r>
          </w:p>
        </w:tc>
        <w:tc>
          <w:tcPr>
            <w:tcW w:w="2827" w:type="pct"/>
            <w:gridSpan w:val="2"/>
          </w:tcPr>
          <w:p w14:paraId="37B4D58B"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5BDB">
              <w:rPr>
                <w:rFonts w:ascii="Times New Roman" w:hAnsi="Times New Roman" w:cs="Times New Roman"/>
                <w:sz w:val="20"/>
                <w:szCs w:val="20"/>
              </w:rPr>
              <w:t>Total number of years and months of experience in a position relevant to experience required for the Key Personnel Position</w:t>
            </w:r>
          </w:p>
        </w:tc>
        <w:tc>
          <w:tcPr>
            <w:tcW w:w="1681" w:type="pct"/>
          </w:tcPr>
          <w:p w14:paraId="2F70FBB5" w14:textId="77777777" w:rsidR="00321161" w:rsidRPr="00C45BDB"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C45BDB">
              <w:rPr>
                <w:rFonts w:ascii="Times New Roman" w:hAnsi="Times New Roman" w:cs="Times New Roman"/>
                <w:b/>
                <w:i/>
                <w:sz w:val="20"/>
                <w:szCs w:val="20"/>
              </w:rPr>
              <w:t>[Insert cumulative total years and months of experience as demonstrated by the above experience that are applicable to the Key Personnel position.]</w:t>
            </w:r>
          </w:p>
        </w:tc>
      </w:tr>
    </w:tbl>
    <w:p w14:paraId="54782E57" w14:textId="77777777" w:rsidR="00321161" w:rsidRPr="00EB0B45" w:rsidRDefault="00321161" w:rsidP="00321161">
      <w:pPr>
        <w:pStyle w:val="00TitleC"/>
        <w:rPr>
          <w:rFonts w:cs="Times New Roman"/>
        </w:rPr>
        <w:sectPr w:rsidR="00321161" w:rsidRPr="00EB0B45" w:rsidSect="006250E0">
          <w:headerReference w:type="even" r:id="rId64"/>
          <w:headerReference w:type="default" r:id="rId65"/>
          <w:footerReference w:type="even" r:id="rId66"/>
          <w:footerReference w:type="default" r:id="rId67"/>
          <w:headerReference w:type="first" r:id="rId68"/>
          <w:footerReference w:type="first" r:id="rId69"/>
          <w:pgSz w:w="15840" w:h="12240" w:orient="landscape" w:code="1"/>
          <w:pgMar w:top="1440" w:right="1440" w:bottom="1440" w:left="1440" w:header="720" w:footer="720" w:gutter="0"/>
          <w:pgNumType w:start="1"/>
          <w:cols w:space="720"/>
          <w:docGrid w:linePitch="299"/>
        </w:sectPr>
      </w:pPr>
    </w:p>
    <w:p w14:paraId="21969F97" w14:textId="77777777" w:rsidR="00321161" w:rsidRPr="00EB0B45" w:rsidRDefault="00321161" w:rsidP="00321161">
      <w:pPr>
        <w:pStyle w:val="SchSubAshurst"/>
        <w:rPr>
          <w:rFonts w:ascii="Times New Roman" w:hAnsi="Times New Roman" w:cs="Times New Roman"/>
          <w:szCs w:val="22"/>
        </w:rPr>
      </w:pPr>
      <w:bookmarkStart w:id="680" w:name="_Toc70322375"/>
      <w:bookmarkStart w:id="681" w:name="_Toc71145321"/>
      <w:bookmarkStart w:id="682" w:name="FORMF"/>
      <w:bookmarkStart w:id="683" w:name="FORMF_2"/>
      <w:r w:rsidRPr="00EB0B45">
        <w:rPr>
          <w:rFonts w:ascii="Times New Roman" w:hAnsi="Times New Roman" w:cs="Times New Roman"/>
          <w:szCs w:val="22"/>
        </w:rPr>
        <w:lastRenderedPageBreak/>
        <w:t>FORM F-2</w:t>
      </w:r>
      <w:bookmarkEnd w:id="680"/>
      <w:bookmarkEnd w:id="681"/>
    </w:p>
    <w:p w14:paraId="2A75317C" w14:textId="77777777" w:rsidR="00321161" w:rsidRPr="00EB0B45" w:rsidRDefault="00321161" w:rsidP="00321161">
      <w:pPr>
        <w:pStyle w:val="SchSubAshurst"/>
        <w:rPr>
          <w:rFonts w:ascii="Times New Roman" w:hAnsi="Times New Roman" w:cs="Times New Roman"/>
          <w:szCs w:val="22"/>
        </w:rPr>
      </w:pPr>
      <w:bookmarkStart w:id="684" w:name="_Toc70322376"/>
      <w:bookmarkStart w:id="685" w:name="_Toc71145322"/>
      <w:bookmarkEnd w:id="682"/>
      <w:bookmarkEnd w:id="683"/>
      <w:r w:rsidRPr="00EB0B45">
        <w:rPr>
          <w:rFonts w:ascii="Times New Roman" w:hAnsi="Times New Roman" w:cs="Times New Roman"/>
          <w:szCs w:val="22"/>
        </w:rPr>
        <w:t>KEY PERSONNEL REFERENCES</w:t>
      </w:r>
      <w:bookmarkEnd w:id="684"/>
      <w:bookmarkEnd w:id="685"/>
    </w:p>
    <w:p w14:paraId="6CF81C6A"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0566FB75" w14:textId="77777777" w:rsidR="00321161" w:rsidRPr="00EB0B45" w:rsidRDefault="00321161"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5AC96F2D" w14:textId="008902FB" w:rsidR="00321161" w:rsidRPr="00EB0B45" w:rsidRDefault="00321161"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7CBAE99C" w14:textId="77777777" w:rsidR="00321161" w:rsidRPr="00EB0B45" w:rsidRDefault="00321161"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9A104D4"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2142F5EF"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20E19F27" w14:textId="77777777" w:rsidR="00321161" w:rsidRPr="00EB0B45" w:rsidRDefault="00321161"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0AA36008" w14:textId="77777777" w:rsidR="00321161" w:rsidRPr="00EB0B45" w:rsidRDefault="00321161"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321161" w:rsidRPr="00EB0B45" w14:paraId="2BF65BDE" w14:textId="77777777" w:rsidTr="00914540">
        <w:tc>
          <w:tcPr>
            <w:tcW w:w="4855" w:type="dxa"/>
            <w:shd w:val="clear" w:color="auto" w:fill="D9D9D9" w:themeFill="background1" w:themeFillShade="D9"/>
          </w:tcPr>
          <w:p w14:paraId="38A7C39C"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17081410" w14:textId="77777777" w:rsidR="00321161" w:rsidRPr="00EB0B45" w:rsidRDefault="00321161"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321161" w:rsidRPr="00EB0B45" w14:paraId="4832EA31" w14:textId="77777777" w:rsidTr="00914540">
        <w:tc>
          <w:tcPr>
            <w:tcW w:w="4855" w:type="dxa"/>
          </w:tcPr>
          <w:p w14:paraId="252F1404"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A1F920E"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6F960189" w14:textId="77777777" w:rsidTr="00914540">
        <w:tc>
          <w:tcPr>
            <w:tcW w:w="4855" w:type="dxa"/>
          </w:tcPr>
          <w:p w14:paraId="644F421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4FA7B34A"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372E84A6" w14:textId="77777777" w:rsidTr="00914540">
        <w:tc>
          <w:tcPr>
            <w:tcW w:w="4855" w:type="dxa"/>
          </w:tcPr>
          <w:p w14:paraId="68C5D4EF"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0886D1E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7AAA7148" w14:textId="77777777" w:rsidTr="00914540">
        <w:tc>
          <w:tcPr>
            <w:tcW w:w="4855" w:type="dxa"/>
          </w:tcPr>
          <w:p w14:paraId="779B5669"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1D4EFF72"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049C4225" w14:textId="77777777" w:rsidTr="00914540">
        <w:tc>
          <w:tcPr>
            <w:tcW w:w="4855" w:type="dxa"/>
          </w:tcPr>
          <w:p w14:paraId="2E58B2F5" w14:textId="77777777" w:rsidR="00321161" w:rsidRPr="00EB0B45" w:rsidRDefault="00321161"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BD63AD8" w14:textId="77777777" w:rsidR="00321161" w:rsidRPr="00EB0B45" w:rsidRDefault="00321161" w:rsidP="00914540">
            <w:pPr>
              <w:pStyle w:val="TableAshurst"/>
              <w:spacing w:before="90" w:after="90"/>
              <w:rPr>
                <w:rFonts w:ascii="Times New Roman" w:hAnsi="Times New Roman" w:cs="Times New Roman"/>
                <w:szCs w:val="22"/>
              </w:rPr>
            </w:pPr>
          </w:p>
        </w:tc>
      </w:tr>
      <w:tr w:rsidR="00321161" w:rsidRPr="00EB0B45" w14:paraId="5F5D21D1" w14:textId="77777777" w:rsidTr="00914540">
        <w:tc>
          <w:tcPr>
            <w:tcW w:w="9350" w:type="dxa"/>
            <w:gridSpan w:val="2"/>
            <w:shd w:val="clear" w:color="auto" w:fill="BFBFBF" w:themeFill="background1" w:themeFillShade="BF"/>
          </w:tcPr>
          <w:p w14:paraId="79A23877" w14:textId="77777777" w:rsidR="00321161" w:rsidRPr="00EB0B45" w:rsidRDefault="00321161"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321161" w:rsidRPr="00EB0B45" w14:paraId="25C64757" w14:textId="77777777" w:rsidTr="00914540">
        <w:tc>
          <w:tcPr>
            <w:tcW w:w="4855" w:type="dxa"/>
          </w:tcPr>
          <w:p w14:paraId="12E7410B"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4CB70EF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E840644" w14:textId="77777777" w:rsidTr="00914540">
        <w:tc>
          <w:tcPr>
            <w:tcW w:w="9350" w:type="dxa"/>
            <w:gridSpan w:val="2"/>
            <w:shd w:val="clear" w:color="auto" w:fill="D9D9D9" w:themeFill="background1" w:themeFillShade="D9"/>
          </w:tcPr>
          <w:p w14:paraId="42ABA920"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321161" w:rsidRPr="00EB0B45" w14:paraId="0251DC93" w14:textId="77777777" w:rsidTr="00914540">
        <w:tc>
          <w:tcPr>
            <w:tcW w:w="4855" w:type="dxa"/>
          </w:tcPr>
          <w:p w14:paraId="39F1502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799C756D"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7681CC38" w14:textId="77777777" w:rsidTr="00914540">
        <w:tc>
          <w:tcPr>
            <w:tcW w:w="4855" w:type="dxa"/>
          </w:tcPr>
          <w:p w14:paraId="19879E30"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02CC666B"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60D04C7" w14:textId="77777777" w:rsidTr="00914540">
        <w:tc>
          <w:tcPr>
            <w:tcW w:w="4855" w:type="dxa"/>
          </w:tcPr>
          <w:p w14:paraId="6C846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2E6790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3A5A7549" w14:textId="77777777" w:rsidTr="00914540">
        <w:tc>
          <w:tcPr>
            <w:tcW w:w="4855" w:type="dxa"/>
          </w:tcPr>
          <w:p w14:paraId="4C7D34E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A62C632"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3D1AE559" w14:textId="77777777" w:rsidTr="00914540">
        <w:tc>
          <w:tcPr>
            <w:tcW w:w="4855" w:type="dxa"/>
          </w:tcPr>
          <w:p w14:paraId="3B52349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5BB80168"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2FBD59E" w14:textId="77777777" w:rsidTr="00914540">
        <w:tc>
          <w:tcPr>
            <w:tcW w:w="4855" w:type="dxa"/>
          </w:tcPr>
          <w:p w14:paraId="4BDD56C1"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55618A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50CE6BF" w14:textId="77777777" w:rsidTr="00914540">
        <w:tc>
          <w:tcPr>
            <w:tcW w:w="4855" w:type="dxa"/>
          </w:tcPr>
          <w:p w14:paraId="223EF54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4546754"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4492D5B4" w14:textId="77777777" w:rsidTr="00914540">
        <w:tc>
          <w:tcPr>
            <w:tcW w:w="9350" w:type="dxa"/>
            <w:gridSpan w:val="2"/>
            <w:shd w:val="clear" w:color="auto" w:fill="D9D9D9" w:themeFill="background1" w:themeFillShade="D9"/>
          </w:tcPr>
          <w:p w14:paraId="2AFCF013"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lastRenderedPageBreak/>
              <w:t>Key Personnel – Reference 2</w:t>
            </w:r>
          </w:p>
        </w:tc>
      </w:tr>
      <w:tr w:rsidR="00321161" w:rsidRPr="00EB0B45" w14:paraId="7AEB9607" w14:textId="77777777" w:rsidTr="00914540">
        <w:tc>
          <w:tcPr>
            <w:tcW w:w="4855" w:type="dxa"/>
          </w:tcPr>
          <w:p w14:paraId="501D3B3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0C74E11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4303D1CC" w14:textId="77777777" w:rsidTr="00914540">
        <w:tc>
          <w:tcPr>
            <w:tcW w:w="4855" w:type="dxa"/>
          </w:tcPr>
          <w:p w14:paraId="3AE77B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5D7DED41"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25DB819" w14:textId="77777777" w:rsidTr="00914540">
        <w:tc>
          <w:tcPr>
            <w:tcW w:w="4855" w:type="dxa"/>
          </w:tcPr>
          <w:p w14:paraId="04944A44"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47F1CD4C"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45E3884F" w14:textId="77777777" w:rsidTr="00914540">
        <w:tc>
          <w:tcPr>
            <w:tcW w:w="4855" w:type="dxa"/>
          </w:tcPr>
          <w:p w14:paraId="006C68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59F5CDC3"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14D41626" w14:textId="77777777" w:rsidTr="00914540">
        <w:tc>
          <w:tcPr>
            <w:tcW w:w="4855" w:type="dxa"/>
          </w:tcPr>
          <w:p w14:paraId="44F1152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6FC5DD9F"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3C6741F9" w14:textId="77777777" w:rsidTr="00914540">
        <w:tc>
          <w:tcPr>
            <w:tcW w:w="4855" w:type="dxa"/>
          </w:tcPr>
          <w:p w14:paraId="27626D2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060301C3"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2C053E50" w14:textId="77777777" w:rsidTr="00914540">
        <w:tc>
          <w:tcPr>
            <w:tcW w:w="4855" w:type="dxa"/>
          </w:tcPr>
          <w:p w14:paraId="605AC6C5"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15886130"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51BAB429" w14:textId="77777777" w:rsidTr="00914540">
        <w:tc>
          <w:tcPr>
            <w:tcW w:w="9350" w:type="dxa"/>
            <w:gridSpan w:val="2"/>
            <w:shd w:val="clear" w:color="auto" w:fill="D9D9D9" w:themeFill="background1" w:themeFillShade="D9"/>
          </w:tcPr>
          <w:p w14:paraId="60344EAA" w14:textId="77777777" w:rsidR="00321161" w:rsidRPr="00EB0B45" w:rsidRDefault="00321161"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321161" w:rsidRPr="00EB0B45" w14:paraId="0975402F" w14:textId="77777777" w:rsidTr="00914540">
        <w:tc>
          <w:tcPr>
            <w:tcW w:w="4855" w:type="dxa"/>
          </w:tcPr>
          <w:p w14:paraId="029E7206"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388FD97"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321161" w:rsidRPr="00EB0B45" w14:paraId="6235BA8C" w14:textId="77777777" w:rsidTr="00914540">
        <w:tc>
          <w:tcPr>
            <w:tcW w:w="4855" w:type="dxa"/>
          </w:tcPr>
          <w:p w14:paraId="722C09A3"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E7AA5C2"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1193781A" w14:textId="77777777" w:rsidTr="00914540">
        <w:tc>
          <w:tcPr>
            <w:tcW w:w="4855" w:type="dxa"/>
          </w:tcPr>
          <w:p w14:paraId="42427A1B"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B533135"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321161" w:rsidRPr="00EB0B45" w14:paraId="78602D7C" w14:textId="77777777" w:rsidTr="00914540">
        <w:tc>
          <w:tcPr>
            <w:tcW w:w="4855" w:type="dxa"/>
          </w:tcPr>
          <w:p w14:paraId="6173399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1C761068" w14:textId="77777777" w:rsidR="00321161" w:rsidRPr="00EB0B45" w:rsidRDefault="00321161"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321161" w:rsidRPr="00EB0B45" w14:paraId="27ABE0A3" w14:textId="77777777" w:rsidTr="00914540">
        <w:tc>
          <w:tcPr>
            <w:tcW w:w="4855" w:type="dxa"/>
          </w:tcPr>
          <w:p w14:paraId="1CBDE7BC"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C6FCA2C"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8E7C966" w14:textId="77777777" w:rsidTr="00914540">
        <w:tc>
          <w:tcPr>
            <w:tcW w:w="4855" w:type="dxa"/>
          </w:tcPr>
          <w:p w14:paraId="07D5A137"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29965FD9" w14:textId="77777777" w:rsidR="00321161" w:rsidRPr="00EB0B45" w:rsidRDefault="00321161" w:rsidP="00914540">
            <w:pPr>
              <w:pStyle w:val="TableAshurst"/>
              <w:spacing w:before="70" w:after="90"/>
              <w:rPr>
                <w:rFonts w:ascii="Times New Roman" w:hAnsi="Times New Roman" w:cs="Times New Roman"/>
                <w:b/>
                <w:szCs w:val="22"/>
              </w:rPr>
            </w:pPr>
          </w:p>
        </w:tc>
      </w:tr>
      <w:tr w:rsidR="00321161" w:rsidRPr="00EB0B45" w14:paraId="0F318244" w14:textId="77777777" w:rsidTr="00914540">
        <w:tc>
          <w:tcPr>
            <w:tcW w:w="4855" w:type="dxa"/>
          </w:tcPr>
          <w:p w14:paraId="3F25FF0F" w14:textId="77777777" w:rsidR="00321161" w:rsidRPr="00EB0B45" w:rsidRDefault="00321161"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2FB6B459" w14:textId="77777777" w:rsidR="00321161" w:rsidRPr="00EB0B45" w:rsidRDefault="00321161" w:rsidP="00914540">
            <w:pPr>
              <w:pStyle w:val="TableAshurst"/>
              <w:spacing w:before="70" w:after="90"/>
              <w:rPr>
                <w:rFonts w:ascii="Times New Roman" w:hAnsi="Times New Roman" w:cs="Times New Roman"/>
                <w:b/>
                <w:szCs w:val="22"/>
              </w:rPr>
            </w:pPr>
          </w:p>
        </w:tc>
      </w:tr>
    </w:tbl>
    <w:p w14:paraId="795F2C90"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33D838D" w14:textId="77777777" w:rsidR="00321161" w:rsidRPr="00EB0B45" w:rsidRDefault="00321161"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9ECA025" w14:textId="77777777" w:rsidR="00321161" w:rsidRPr="00EB0B45" w:rsidRDefault="00321161"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5C8A92D" w14:textId="77777777" w:rsidR="00321161" w:rsidRPr="00EB0B45" w:rsidRDefault="00321161" w:rsidP="00321161">
      <w:pPr>
        <w:pStyle w:val="00TitleC"/>
        <w:rPr>
          <w:rFonts w:cs="Times New Roman"/>
        </w:rPr>
        <w:sectPr w:rsidR="00321161" w:rsidRPr="00EB0B45" w:rsidSect="006E4D4B">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pgNumType w:start="1"/>
          <w:cols w:space="720"/>
          <w:docGrid w:linePitch="299"/>
        </w:sectPr>
      </w:pPr>
    </w:p>
    <w:p w14:paraId="7E0ECF07" w14:textId="77777777" w:rsidR="00321161" w:rsidRPr="00EB0B45" w:rsidRDefault="00321161" w:rsidP="00321161">
      <w:pPr>
        <w:pStyle w:val="SchSubAshurst"/>
        <w:rPr>
          <w:rFonts w:ascii="Times New Roman" w:hAnsi="Times New Roman" w:cs="Times New Roman"/>
        </w:rPr>
      </w:pPr>
      <w:bookmarkStart w:id="686" w:name="FORMG_1"/>
      <w:r w:rsidRPr="00EB0B45">
        <w:rPr>
          <w:rFonts w:ascii="Times New Roman" w:hAnsi="Times New Roman" w:cs="Times New Roman"/>
        </w:rPr>
        <w:lastRenderedPageBreak/>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6"/>
    <w:p w14:paraId="19293BC7"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5DE6FB10" w14:textId="6416071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 xml:space="preserve">List </w:t>
      </w:r>
      <w:r w:rsidR="00E6486E">
        <w:rPr>
          <w:rFonts w:ascii="Times New Roman" w:hAnsi="Times New Roman" w:cs="Times New Roman"/>
        </w:rPr>
        <w:t>any</w:t>
      </w:r>
      <w:r w:rsidR="00E6486E" w:rsidRPr="00EB0B45">
        <w:rPr>
          <w:rFonts w:ascii="Times New Roman" w:hAnsi="Times New Roman" w:cs="Times New Roman"/>
        </w:rPr>
        <w:t xml:space="preserve"> </w:t>
      </w:r>
      <w:r w:rsidRPr="00EB0B45">
        <w:rPr>
          <w:rFonts w:ascii="Times New Roman" w:hAnsi="Times New Roman" w:cs="Times New Roman"/>
        </w:rPr>
        <w:t>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xml:space="preserve">.  </w:t>
      </w:r>
      <w:r w:rsidR="00E127B1" w:rsidRPr="00EB0B45">
        <w:rPr>
          <w:rFonts w:ascii="Times New Roman" w:hAnsi="Times New Roman" w:cs="Times New Roman"/>
        </w:rPr>
        <w:t>For Equity Members, experience of affiliates may be included if a direct or indirect common parent entity is a Financially Responsible Party for that Equity Member.</w:t>
      </w:r>
      <w:r w:rsidR="00E127B1">
        <w:rPr>
          <w:rFonts w:ascii="Times New Roman" w:hAnsi="Times New Roman" w:cs="Times New Roman"/>
        </w:rPr>
        <w:t xml:space="preserve">  </w:t>
      </w:r>
      <w:r w:rsidR="00323E84">
        <w:rPr>
          <w:rFonts w:ascii="Times New Roman" w:hAnsi="Times New Roman" w:cs="Times New Roman"/>
        </w:rPr>
        <w:t xml:space="preserve">Experience of the investment manager for Equity Members may also be included in this form.  </w:t>
      </w:r>
      <w:r w:rsidR="00AF6980">
        <w:rPr>
          <w:rFonts w:ascii="Times New Roman" w:hAnsi="Times New Roman" w:cs="Times New Roman"/>
        </w:rPr>
        <w:t>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013A7061" w14:textId="77777777"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39F5EB5E" w14:textId="633ED119" w:rsidR="00321161" w:rsidRPr="00EB0B45" w:rsidRDefault="00321161" w:rsidP="00321161">
      <w:pPr>
        <w:pStyle w:val="Heading5"/>
        <w:numPr>
          <w:ilvl w:val="4"/>
          <w:numId w:val="6"/>
        </w:numPr>
      </w:pPr>
      <w:r w:rsidRPr="00EB0B45">
        <w:t>project located in the U.S. or Canada;</w:t>
      </w:r>
    </w:p>
    <w:p w14:paraId="2A533C7C" w14:textId="045E968B"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56441CFD" w14:textId="01D91F2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0E18FBBE" w14:textId="658B91A3" w:rsidR="00321161" w:rsidRPr="00EB0B45" w:rsidRDefault="00321161"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7B5405DA" w14:textId="28FE7DF2" w:rsidR="00681D25" w:rsidRPr="00EB0B45" w:rsidRDefault="00681D25"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b</w:t>
      </w:r>
      <w:r w:rsidRPr="00EB0B45">
        <w:rPr>
          <w:rFonts w:ascii="Times New Roman" w:hAnsi="Times New Roman" w:cs="Times New Roman"/>
        </w:rPr>
        <w:t>)</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5CABB921" w14:textId="46328362" w:rsidR="00321161" w:rsidRPr="00EB0B45" w:rsidRDefault="00321161" w:rsidP="00681D25">
      <w:pPr>
        <w:pStyle w:val="NormalAshurst"/>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c</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321161" w:rsidRPr="00EB0B45" w14:paraId="2A3F5289" w14:textId="77777777" w:rsidTr="00914540">
        <w:trPr>
          <w:tblHeader/>
        </w:trPr>
        <w:tc>
          <w:tcPr>
            <w:tcW w:w="625" w:type="pct"/>
            <w:shd w:val="clear" w:color="auto" w:fill="D9D9D9" w:themeFill="background1" w:themeFillShade="D9"/>
          </w:tcPr>
          <w:p w14:paraId="42EA0AD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ENTITY</w:t>
            </w:r>
          </w:p>
        </w:tc>
        <w:tc>
          <w:tcPr>
            <w:tcW w:w="625" w:type="pct"/>
            <w:shd w:val="clear" w:color="auto" w:fill="D9D9D9" w:themeFill="background1" w:themeFillShade="D9"/>
          </w:tcPr>
          <w:p w14:paraId="27AFC55C"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1D3324AE"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4E12DAE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4465033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72396EB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2059F1A6"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5982E9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321161" w:rsidRPr="00EB0B45" w14:paraId="2334D0E8" w14:textId="77777777" w:rsidTr="00914540">
        <w:tc>
          <w:tcPr>
            <w:tcW w:w="625" w:type="pct"/>
          </w:tcPr>
          <w:p w14:paraId="5A4E0DC9" w14:textId="767B5DA3" w:rsidR="00321161" w:rsidRPr="00EB0B45" w:rsidRDefault="00321161"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7F73C4D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175255E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4CB54505"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125B811"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7F13498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21F99D36"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0010E5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39FD51A0" w14:textId="77777777" w:rsidTr="00914540">
        <w:tc>
          <w:tcPr>
            <w:tcW w:w="625" w:type="pct"/>
          </w:tcPr>
          <w:p w14:paraId="3C3F1ACA"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BF39BE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BB216E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A24CDF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FF66B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1141B01"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B5CA2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2BCEDCE7"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921EF5A" w14:textId="77777777" w:rsidTr="00914540">
        <w:tc>
          <w:tcPr>
            <w:tcW w:w="625" w:type="pct"/>
          </w:tcPr>
          <w:p w14:paraId="46313A72"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699C00A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D1ED5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8A36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164883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8CBC0D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BB0C2E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5732F65B"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58B2250B" w14:textId="77777777" w:rsidTr="00914540">
        <w:tc>
          <w:tcPr>
            <w:tcW w:w="625" w:type="pct"/>
          </w:tcPr>
          <w:p w14:paraId="05E837ED"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38B6259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ECDB973"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5503A3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1D5DD6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49B32F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70FE6426"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A54F7C5"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392664F7" w14:textId="77777777" w:rsidTr="00914540">
        <w:tc>
          <w:tcPr>
            <w:tcW w:w="625" w:type="pct"/>
          </w:tcPr>
          <w:p w14:paraId="45440717"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5DD0CD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E557C6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0932C0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0BE400"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836B255"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5645B05"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604971F" w14:textId="77777777" w:rsidR="00321161" w:rsidRPr="00EB0B45" w:rsidRDefault="00321161" w:rsidP="00914540">
            <w:pPr>
              <w:pStyle w:val="TableAshurst"/>
              <w:spacing w:before="120" w:after="120"/>
              <w:rPr>
                <w:rFonts w:ascii="Times New Roman" w:hAnsi="Times New Roman" w:cs="Times New Roman"/>
                <w:sz w:val="20"/>
              </w:rPr>
            </w:pPr>
          </w:p>
        </w:tc>
      </w:tr>
      <w:tr w:rsidR="00321161" w:rsidRPr="00EB0B45" w14:paraId="6774944E" w14:textId="77777777" w:rsidTr="00914540">
        <w:tc>
          <w:tcPr>
            <w:tcW w:w="625" w:type="pct"/>
          </w:tcPr>
          <w:p w14:paraId="10FC365E" w14:textId="77777777" w:rsidR="00321161" w:rsidRPr="00EB0B45" w:rsidRDefault="00321161"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36BE776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3F8BB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83E506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9A05C8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809CB2F"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1AC4896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00D78777" w14:textId="77777777" w:rsidR="00321161" w:rsidRPr="00EB0B45" w:rsidRDefault="00321161" w:rsidP="00914540">
            <w:pPr>
              <w:pStyle w:val="TableAshurst"/>
              <w:spacing w:before="120" w:after="120"/>
              <w:rPr>
                <w:rFonts w:ascii="Times New Roman" w:hAnsi="Times New Roman" w:cs="Times New Roman"/>
                <w:sz w:val="20"/>
              </w:rPr>
            </w:pPr>
          </w:p>
        </w:tc>
      </w:tr>
    </w:tbl>
    <w:p w14:paraId="7E6A5764" w14:textId="77777777" w:rsidR="00321161" w:rsidRPr="00EB0B45" w:rsidRDefault="00321161" w:rsidP="00321161">
      <w:pPr>
        <w:pStyle w:val="NormalAshurst"/>
        <w:keepNext/>
        <w:spacing w:after="120"/>
        <w:rPr>
          <w:rFonts w:ascii="Times New Roman" w:hAnsi="Times New Roman" w:cs="Times New Roman"/>
          <w:b/>
          <w:sz w:val="18"/>
        </w:rPr>
      </w:pPr>
    </w:p>
    <w:p w14:paraId="50A78193" w14:textId="77777777" w:rsidR="00321161" w:rsidRPr="00EB0B45" w:rsidRDefault="00321161"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4522D41F"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64307C6E"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332279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4CA0DE0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52723910" w14:textId="443DE8A1" w:rsidR="00321161" w:rsidRPr="00EB0B45" w:rsidRDefault="00321161"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0303ED16" w14:textId="77777777" w:rsidR="00321161" w:rsidRPr="00EB0B45" w:rsidRDefault="00321161" w:rsidP="00321161">
      <w:pPr>
        <w:pStyle w:val="00TitleC"/>
        <w:rPr>
          <w:rFonts w:cs="Times New Roman"/>
        </w:rPr>
        <w:sectPr w:rsidR="00321161" w:rsidRPr="00EB0B45" w:rsidSect="004566F0">
          <w:footerReference w:type="default" r:id="rId76"/>
          <w:footerReference w:type="first" r:id="rId77"/>
          <w:pgSz w:w="16840" w:h="11910" w:orient="landscape"/>
          <w:pgMar w:top="1440" w:right="1440" w:bottom="1440" w:left="1440" w:header="0" w:footer="720" w:gutter="0"/>
          <w:pgNumType w:start="1"/>
          <w:cols w:space="720"/>
          <w:docGrid w:linePitch="299"/>
        </w:sectPr>
      </w:pPr>
    </w:p>
    <w:p w14:paraId="48AB2967" w14:textId="77777777" w:rsidR="00321161" w:rsidRPr="00E17209" w:rsidRDefault="00321161" w:rsidP="00321161">
      <w:pPr>
        <w:pStyle w:val="SchSubAshurst"/>
        <w:rPr>
          <w:rFonts w:ascii="Times New Roman" w:hAnsi="Times New Roman" w:cs="Times New Roman"/>
        </w:rPr>
      </w:pPr>
      <w:bookmarkStart w:id="687" w:name="FORMG_2"/>
      <w:bookmarkStart w:id="688" w:name="_Ref62581380"/>
      <w:bookmarkEnd w:id="677"/>
      <w:r w:rsidRPr="00EB0B45">
        <w:rPr>
          <w:rFonts w:ascii="Times New Roman" w:hAnsi="Times New Roman" w:cs="Times New Roman"/>
        </w:rPr>
        <w:lastRenderedPageBreak/>
        <w:t>FORM G-2</w:t>
      </w:r>
      <w:r w:rsidRPr="00EB0B45">
        <w:rPr>
          <w:rFonts w:ascii="Times New Roman" w:hAnsi="Times New Roman" w:cs="Times New Roman"/>
        </w:rPr>
        <w:br/>
      </w:r>
      <w:r w:rsidRPr="00EB0B45">
        <w:rPr>
          <w:rFonts w:ascii="Times New Roman" w:hAnsi="Times New Roman" w:cs="Times New Roman"/>
        </w:rPr>
        <w:br/>
      </w:r>
      <w:bookmarkStart w:id="689" w:name="_Toc70322384"/>
      <w:bookmarkStart w:id="690" w:name="_Toc71145330"/>
      <w:bookmarkEnd w:id="687"/>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9"/>
      <w:bookmarkEnd w:id="690"/>
    </w:p>
    <w:p w14:paraId="6960280A" w14:textId="77777777" w:rsidR="00321161" w:rsidRPr="00E17209" w:rsidRDefault="00321161"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8ECED63" w14:textId="77777777" w:rsidR="00321161" w:rsidRPr="00E17209" w:rsidRDefault="00321161"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245BBC11" w14:textId="147584E2" w:rsidR="00321161" w:rsidRPr="00E17209" w:rsidRDefault="00321161"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6E4AAE7E" w14:textId="3DB72852"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r w:rsidR="00EC059A">
        <w:rPr>
          <w:rFonts w:ascii="Times New Roman" w:hAnsi="Times New Roman" w:cs="Times New Roman"/>
        </w:rPr>
        <w:t xml:space="preserve">  If the Lead Construction Contractor is a joint venture between two or more firms, the Respondent must provide no more than the maximum five projects for the Lead Construction Contractor as a whole, with a minimum of one project reference for each of the firms represented in the joint venture. </w:t>
      </w:r>
    </w:p>
    <w:p w14:paraId="4214FB34" w14:textId="5C2749AE" w:rsidR="00321161" w:rsidRPr="00E17209" w:rsidRDefault="00321161"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39F5D53B" w14:textId="4B6964B3" w:rsidR="00321161" w:rsidRPr="00E17209" w:rsidRDefault="007F6DD4" w:rsidP="00321161">
      <w:pPr>
        <w:pStyle w:val="NormalAshurst"/>
        <w:ind w:left="720" w:hanging="720"/>
        <w:jc w:val="both"/>
        <w:rPr>
          <w:rFonts w:ascii="Times New Roman" w:hAnsi="Times New Roman" w:cs="Times New Roman"/>
        </w:rPr>
      </w:pPr>
      <w:r w:rsidRPr="00E17209">
        <w:rPr>
          <w:rFonts w:ascii="Times New Roman" w:hAnsi="Times New Roman" w:cs="Times New Roman"/>
        </w:rPr>
        <w:t>(</w:t>
      </w:r>
      <w:r w:rsidR="00C5449F">
        <w:rPr>
          <w:rFonts w:ascii="Times New Roman" w:hAnsi="Times New Roman" w:cs="Times New Roman"/>
        </w:rPr>
        <w:t>d</w:t>
      </w:r>
      <w:r w:rsidR="00321161" w:rsidRPr="00E17209">
        <w:rPr>
          <w:rFonts w:ascii="Times New Roman" w:hAnsi="Times New Roman" w:cs="Times New Roman"/>
        </w:rPr>
        <w:t>)</w:t>
      </w:r>
      <w:r w:rsidR="00321161" w:rsidRPr="00E17209">
        <w:rPr>
          <w:rFonts w:ascii="Times New Roman" w:hAnsi="Times New Roman" w:cs="Times New Roman"/>
        </w:rPr>
        <w:tab/>
        <w:t>Submit this form in Microsoft® Word format and searchable PDF format.</w:t>
      </w:r>
    </w:p>
    <w:p w14:paraId="2701FC05" w14:textId="77777777" w:rsidR="00321161" w:rsidRPr="00E17209" w:rsidRDefault="00321161"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6E7C97CE" w14:textId="77777777" w:rsidTr="00914540">
        <w:tc>
          <w:tcPr>
            <w:tcW w:w="2103" w:type="dxa"/>
            <w:shd w:val="clear" w:color="auto" w:fill="D9D9D9" w:themeFill="background1" w:themeFillShade="D9"/>
          </w:tcPr>
          <w:p w14:paraId="122E1F84"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0E7BBA50"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3BA73ABF"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19858742"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32A2A89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52AC336"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748FA8F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652B87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E93F4F3" w14:textId="77777777" w:rsidTr="00914540">
        <w:tc>
          <w:tcPr>
            <w:tcW w:w="2103" w:type="dxa"/>
          </w:tcPr>
          <w:p w14:paraId="3CD8B877"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1" w:name="_Toc70322385"/>
            <w:bookmarkStart w:id="692" w:name="_Toc71145331"/>
            <w:r w:rsidRPr="00EB0B45">
              <w:rPr>
                <w:rFonts w:ascii="Times New Roman" w:hAnsi="Times New Roman" w:cs="Times New Roman"/>
                <w:b/>
                <w:bCs/>
                <w:i/>
                <w:iCs/>
                <w:sz w:val="18"/>
              </w:rPr>
              <w:t>Sample entry</w:t>
            </w:r>
            <w:bookmarkEnd w:id="691"/>
            <w:bookmarkEnd w:id="692"/>
          </w:p>
          <w:p w14:paraId="6129862B"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3" w:name="_Toc70322386"/>
            <w:bookmarkStart w:id="694" w:name="_Toc71145332"/>
            <w:r w:rsidRPr="00EB0B45">
              <w:rPr>
                <w:rFonts w:ascii="Times New Roman" w:hAnsi="Times New Roman" w:cs="Times New Roman"/>
                <w:i/>
                <w:iCs/>
                <w:sz w:val="18"/>
              </w:rPr>
              <w:t>[Roadworks USA, Inc.].</w:t>
            </w:r>
            <w:bookmarkEnd w:id="693"/>
            <w:bookmarkEnd w:id="694"/>
          </w:p>
        </w:tc>
        <w:tc>
          <w:tcPr>
            <w:tcW w:w="1804" w:type="dxa"/>
          </w:tcPr>
          <w:p w14:paraId="110D10C4"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3D48ED52"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31C52C8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7449B9F6"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4B7015CB"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2600D74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0950748D"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321161" w:rsidRPr="00EB0B45" w14:paraId="180C27ED" w14:textId="77777777" w:rsidTr="00914540">
        <w:tc>
          <w:tcPr>
            <w:tcW w:w="2103" w:type="dxa"/>
          </w:tcPr>
          <w:p w14:paraId="3D29032A"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696B49E2" w14:textId="77777777" w:rsidR="00321161" w:rsidRPr="00EB0B45" w:rsidRDefault="00321161" w:rsidP="00914540">
            <w:pPr>
              <w:pStyle w:val="TableAshurst"/>
              <w:rPr>
                <w:rFonts w:ascii="Times New Roman" w:hAnsi="Times New Roman" w:cs="Times New Roman"/>
                <w:sz w:val="20"/>
              </w:rPr>
            </w:pPr>
          </w:p>
        </w:tc>
        <w:tc>
          <w:tcPr>
            <w:tcW w:w="1676" w:type="dxa"/>
          </w:tcPr>
          <w:p w14:paraId="53FE44F5" w14:textId="77777777" w:rsidR="00321161" w:rsidRPr="00EB0B45" w:rsidRDefault="00321161" w:rsidP="00914540">
            <w:pPr>
              <w:pStyle w:val="TableAshurst"/>
              <w:rPr>
                <w:rFonts w:ascii="Times New Roman" w:hAnsi="Times New Roman" w:cs="Times New Roman"/>
                <w:sz w:val="20"/>
              </w:rPr>
            </w:pPr>
          </w:p>
        </w:tc>
        <w:tc>
          <w:tcPr>
            <w:tcW w:w="1464" w:type="dxa"/>
          </w:tcPr>
          <w:p w14:paraId="5CA84D62" w14:textId="77777777" w:rsidR="00321161" w:rsidRPr="00EB0B45" w:rsidRDefault="00321161" w:rsidP="00914540">
            <w:pPr>
              <w:pStyle w:val="TableAshurst"/>
              <w:rPr>
                <w:rFonts w:ascii="Times New Roman" w:hAnsi="Times New Roman" w:cs="Times New Roman"/>
                <w:sz w:val="20"/>
              </w:rPr>
            </w:pPr>
          </w:p>
        </w:tc>
        <w:tc>
          <w:tcPr>
            <w:tcW w:w="1644" w:type="dxa"/>
          </w:tcPr>
          <w:p w14:paraId="3FAD9566" w14:textId="77777777" w:rsidR="00321161" w:rsidRPr="00EB0B45" w:rsidRDefault="00321161" w:rsidP="00914540">
            <w:pPr>
              <w:pStyle w:val="TableAshurst"/>
              <w:rPr>
                <w:rFonts w:ascii="Times New Roman" w:hAnsi="Times New Roman" w:cs="Times New Roman"/>
                <w:sz w:val="20"/>
              </w:rPr>
            </w:pPr>
          </w:p>
        </w:tc>
        <w:tc>
          <w:tcPr>
            <w:tcW w:w="1328" w:type="dxa"/>
          </w:tcPr>
          <w:p w14:paraId="01493A02" w14:textId="77777777" w:rsidR="00321161" w:rsidRPr="00EB0B45" w:rsidRDefault="00321161" w:rsidP="00914540">
            <w:pPr>
              <w:pStyle w:val="TableAshurst"/>
              <w:rPr>
                <w:rFonts w:ascii="Times New Roman" w:hAnsi="Times New Roman" w:cs="Times New Roman"/>
                <w:sz w:val="20"/>
              </w:rPr>
            </w:pPr>
          </w:p>
        </w:tc>
        <w:tc>
          <w:tcPr>
            <w:tcW w:w="2199" w:type="dxa"/>
          </w:tcPr>
          <w:p w14:paraId="71430AEE" w14:textId="77777777" w:rsidR="00321161" w:rsidRPr="00EB0B45" w:rsidRDefault="00321161" w:rsidP="00914540">
            <w:pPr>
              <w:pStyle w:val="TableAshurst"/>
              <w:rPr>
                <w:rFonts w:ascii="Times New Roman" w:hAnsi="Times New Roman" w:cs="Times New Roman"/>
                <w:sz w:val="20"/>
              </w:rPr>
            </w:pPr>
          </w:p>
        </w:tc>
        <w:tc>
          <w:tcPr>
            <w:tcW w:w="2398" w:type="dxa"/>
          </w:tcPr>
          <w:p w14:paraId="3407531C" w14:textId="77777777" w:rsidR="00321161" w:rsidRPr="00EB0B45" w:rsidRDefault="00321161" w:rsidP="00914540">
            <w:pPr>
              <w:pStyle w:val="TableAshurst"/>
              <w:rPr>
                <w:rFonts w:ascii="Times New Roman" w:hAnsi="Times New Roman" w:cs="Times New Roman"/>
                <w:sz w:val="20"/>
              </w:rPr>
            </w:pPr>
          </w:p>
        </w:tc>
      </w:tr>
      <w:tr w:rsidR="00321161" w:rsidRPr="00EB0B45" w14:paraId="14446F30" w14:textId="77777777" w:rsidTr="00914540">
        <w:tc>
          <w:tcPr>
            <w:tcW w:w="2103" w:type="dxa"/>
          </w:tcPr>
          <w:p w14:paraId="25645EE7"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699996A" w14:textId="77777777" w:rsidR="00321161" w:rsidRPr="00EB0B45" w:rsidRDefault="00321161" w:rsidP="00914540">
            <w:pPr>
              <w:pStyle w:val="TableAshurst"/>
              <w:rPr>
                <w:rFonts w:ascii="Times New Roman" w:hAnsi="Times New Roman" w:cs="Times New Roman"/>
                <w:sz w:val="20"/>
              </w:rPr>
            </w:pPr>
          </w:p>
        </w:tc>
        <w:tc>
          <w:tcPr>
            <w:tcW w:w="1676" w:type="dxa"/>
          </w:tcPr>
          <w:p w14:paraId="1D9F34A7" w14:textId="77777777" w:rsidR="00321161" w:rsidRPr="00EB0B45" w:rsidRDefault="00321161" w:rsidP="00914540">
            <w:pPr>
              <w:pStyle w:val="TableAshurst"/>
              <w:rPr>
                <w:rFonts w:ascii="Times New Roman" w:hAnsi="Times New Roman" w:cs="Times New Roman"/>
                <w:sz w:val="20"/>
              </w:rPr>
            </w:pPr>
          </w:p>
        </w:tc>
        <w:tc>
          <w:tcPr>
            <w:tcW w:w="1464" w:type="dxa"/>
          </w:tcPr>
          <w:p w14:paraId="7FB3A688" w14:textId="77777777" w:rsidR="00321161" w:rsidRPr="00EB0B45" w:rsidRDefault="00321161" w:rsidP="00914540">
            <w:pPr>
              <w:pStyle w:val="TableAshurst"/>
              <w:rPr>
                <w:rFonts w:ascii="Times New Roman" w:hAnsi="Times New Roman" w:cs="Times New Roman"/>
                <w:sz w:val="20"/>
              </w:rPr>
            </w:pPr>
          </w:p>
        </w:tc>
        <w:tc>
          <w:tcPr>
            <w:tcW w:w="1644" w:type="dxa"/>
          </w:tcPr>
          <w:p w14:paraId="2A08B4A1" w14:textId="77777777" w:rsidR="00321161" w:rsidRPr="00EB0B45" w:rsidRDefault="00321161" w:rsidP="00914540">
            <w:pPr>
              <w:pStyle w:val="TableAshurst"/>
              <w:rPr>
                <w:rFonts w:ascii="Times New Roman" w:hAnsi="Times New Roman" w:cs="Times New Roman"/>
                <w:sz w:val="20"/>
              </w:rPr>
            </w:pPr>
          </w:p>
        </w:tc>
        <w:tc>
          <w:tcPr>
            <w:tcW w:w="1328" w:type="dxa"/>
          </w:tcPr>
          <w:p w14:paraId="2B065CD5" w14:textId="77777777" w:rsidR="00321161" w:rsidRPr="00EB0B45" w:rsidRDefault="00321161" w:rsidP="00914540">
            <w:pPr>
              <w:pStyle w:val="TableAshurst"/>
              <w:rPr>
                <w:rFonts w:ascii="Times New Roman" w:hAnsi="Times New Roman" w:cs="Times New Roman"/>
                <w:sz w:val="20"/>
              </w:rPr>
            </w:pPr>
          </w:p>
        </w:tc>
        <w:tc>
          <w:tcPr>
            <w:tcW w:w="2199" w:type="dxa"/>
          </w:tcPr>
          <w:p w14:paraId="2E2410C7" w14:textId="77777777" w:rsidR="00321161" w:rsidRPr="00EB0B45" w:rsidRDefault="00321161" w:rsidP="00914540">
            <w:pPr>
              <w:pStyle w:val="TableAshurst"/>
              <w:rPr>
                <w:rFonts w:ascii="Times New Roman" w:hAnsi="Times New Roman" w:cs="Times New Roman"/>
                <w:sz w:val="20"/>
              </w:rPr>
            </w:pPr>
          </w:p>
        </w:tc>
        <w:tc>
          <w:tcPr>
            <w:tcW w:w="2398" w:type="dxa"/>
          </w:tcPr>
          <w:p w14:paraId="38A45B04" w14:textId="77777777" w:rsidR="00321161" w:rsidRPr="00EB0B45" w:rsidRDefault="00321161" w:rsidP="00914540">
            <w:pPr>
              <w:pStyle w:val="TableAshurst"/>
              <w:rPr>
                <w:rFonts w:ascii="Times New Roman" w:hAnsi="Times New Roman" w:cs="Times New Roman"/>
                <w:sz w:val="20"/>
              </w:rPr>
            </w:pPr>
          </w:p>
        </w:tc>
      </w:tr>
      <w:tr w:rsidR="00321161" w:rsidRPr="00EB0B45" w14:paraId="6A03A1D9" w14:textId="77777777" w:rsidTr="00914540">
        <w:tc>
          <w:tcPr>
            <w:tcW w:w="2103" w:type="dxa"/>
          </w:tcPr>
          <w:p w14:paraId="206A49E6"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28A1BEA5" w14:textId="77777777" w:rsidR="00321161" w:rsidRPr="00EB0B45" w:rsidRDefault="00321161" w:rsidP="00914540">
            <w:pPr>
              <w:pStyle w:val="TableAshurst"/>
              <w:rPr>
                <w:rFonts w:ascii="Times New Roman" w:hAnsi="Times New Roman" w:cs="Times New Roman"/>
                <w:sz w:val="20"/>
              </w:rPr>
            </w:pPr>
          </w:p>
        </w:tc>
        <w:tc>
          <w:tcPr>
            <w:tcW w:w="1676" w:type="dxa"/>
          </w:tcPr>
          <w:p w14:paraId="601B7B5C" w14:textId="77777777" w:rsidR="00321161" w:rsidRPr="00EB0B45" w:rsidRDefault="00321161" w:rsidP="00914540">
            <w:pPr>
              <w:pStyle w:val="TableAshurst"/>
              <w:rPr>
                <w:rFonts w:ascii="Times New Roman" w:hAnsi="Times New Roman" w:cs="Times New Roman"/>
                <w:sz w:val="20"/>
              </w:rPr>
            </w:pPr>
          </w:p>
        </w:tc>
        <w:tc>
          <w:tcPr>
            <w:tcW w:w="1464" w:type="dxa"/>
          </w:tcPr>
          <w:p w14:paraId="195853D6" w14:textId="77777777" w:rsidR="00321161" w:rsidRPr="00EB0B45" w:rsidRDefault="00321161" w:rsidP="00914540">
            <w:pPr>
              <w:pStyle w:val="TableAshurst"/>
              <w:rPr>
                <w:rFonts w:ascii="Times New Roman" w:hAnsi="Times New Roman" w:cs="Times New Roman"/>
                <w:sz w:val="20"/>
              </w:rPr>
            </w:pPr>
          </w:p>
        </w:tc>
        <w:tc>
          <w:tcPr>
            <w:tcW w:w="1644" w:type="dxa"/>
          </w:tcPr>
          <w:p w14:paraId="6C95034B" w14:textId="77777777" w:rsidR="00321161" w:rsidRPr="00EB0B45" w:rsidRDefault="00321161" w:rsidP="00914540">
            <w:pPr>
              <w:pStyle w:val="TableAshurst"/>
              <w:rPr>
                <w:rFonts w:ascii="Times New Roman" w:hAnsi="Times New Roman" w:cs="Times New Roman"/>
                <w:sz w:val="20"/>
              </w:rPr>
            </w:pPr>
          </w:p>
        </w:tc>
        <w:tc>
          <w:tcPr>
            <w:tcW w:w="1328" w:type="dxa"/>
          </w:tcPr>
          <w:p w14:paraId="2BAC4A2F" w14:textId="77777777" w:rsidR="00321161" w:rsidRPr="00EB0B45" w:rsidRDefault="00321161" w:rsidP="00914540">
            <w:pPr>
              <w:pStyle w:val="TableAshurst"/>
              <w:rPr>
                <w:rFonts w:ascii="Times New Roman" w:hAnsi="Times New Roman" w:cs="Times New Roman"/>
                <w:sz w:val="20"/>
              </w:rPr>
            </w:pPr>
          </w:p>
        </w:tc>
        <w:tc>
          <w:tcPr>
            <w:tcW w:w="2199" w:type="dxa"/>
          </w:tcPr>
          <w:p w14:paraId="0BA6C352" w14:textId="77777777" w:rsidR="00321161" w:rsidRPr="00EB0B45" w:rsidRDefault="00321161" w:rsidP="00914540">
            <w:pPr>
              <w:pStyle w:val="TableAshurst"/>
              <w:rPr>
                <w:rFonts w:ascii="Times New Roman" w:hAnsi="Times New Roman" w:cs="Times New Roman"/>
                <w:sz w:val="20"/>
              </w:rPr>
            </w:pPr>
          </w:p>
        </w:tc>
        <w:tc>
          <w:tcPr>
            <w:tcW w:w="2398" w:type="dxa"/>
          </w:tcPr>
          <w:p w14:paraId="179FD6E4" w14:textId="77777777" w:rsidR="00321161" w:rsidRPr="00EB0B45" w:rsidRDefault="00321161" w:rsidP="00914540">
            <w:pPr>
              <w:pStyle w:val="TableAshurst"/>
              <w:rPr>
                <w:rFonts w:ascii="Times New Roman" w:hAnsi="Times New Roman" w:cs="Times New Roman"/>
                <w:sz w:val="20"/>
              </w:rPr>
            </w:pPr>
          </w:p>
        </w:tc>
      </w:tr>
      <w:tr w:rsidR="00321161" w:rsidRPr="00EB0B45" w14:paraId="441311F2" w14:textId="77777777" w:rsidTr="00914540">
        <w:tc>
          <w:tcPr>
            <w:tcW w:w="2103" w:type="dxa"/>
          </w:tcPr>
          <w:p w14:paraId="2864E470"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419C7806" w14:textId="77777777" w:rsidR="00321161" w:rsidRPr="00EB0B45" w:rsidRDefault="00321161" w:rsidP="00914540">
            <w:pPr>
              <w:pStyle w:val="TableAshurst"/>
              <w:rPr>
                <w:rFonts w:ascii="Times New Roman" w:hAnsi="Times New Roman" w:cs="Times New Roman"/>
                <w:sz w:val="20"/>
              </w:rPr>
            </w:pPr>
          </w:p>
        </w:tc>
        <w:tc>
          <w:tcPr>
            <w:tcW w:w="1676" w:type="dxa"/>
          </w:tcPr>
          <w:p w14:paraId="2AB56821" w14:textId="77777777" w:rsidR="00321161" w:rsidRPr="00EB0B45" w:rsidRDefault="00321161" w:rsidP="00914540">
            <w:pPr>
              <w:pStyle w:val="TableAshurst"/>
              <w:rPr>
                <w:rFonts w:ascii="Times New Roman" w:hAnsi="Times New Roman" w:cs="Times New Roman"/>
                <w:sz w:val="20"/>
              </w:rPr>
            </w:pPr>
          </w:p>
        </w:tc>
        <w:tc>
          <w:tcPr>
            <w:tcW w:w="1464" w:type="dxa"/>
          </w:tcPr>
          <w:p w14:paraId="0C688DB0" w14:textId="77777777" w:rsidR="00321161" w:rsidRPr="00EB0B45" w:rsidRDefault="00321161" w:rsidP="00914540">
            <w:pPr>
              <w:pStyle w:val="TableAshurst"/>
              <w:rPr>
                <w:rFonts w:ascii="Times New Roman" w:hAnsi="Times New Roman" w:cs="Times New Roman"/>
                <w:sz w:val="20"/>
              </w:rPr>
            </w:pPr>
          </w:p>
        </w:tc>
        <w:tc>
          <w:tcPr>
            <w:tcW w:w="1644" w:type="dxa"/>
          </w:tcPr>
          <w:p w14:paraId="2210484B" w14:textId="77777777" w:rsidR="00321161" w:rsidRPr="00EB0B45" w:rsidRDefault="00321161" w:rsidP="00914540">
            <w:pPr>
              <w:pStyle w:val="TableAshurst"/>
              <w:rPr>
                <w:rFonts w:ascii="Times New Roman" w:hAnsi="Times New Roman" w:cs="Times New Roman"/>
                <w:sz w:val="20"/>
              </w:rPr>
            </w:pPr>
          </w:p>
        </w:tc>
        <w:tc>
          <w:tcPr>
            <w:tcW w:w="1328" w:type="dxa"/>
          </w:tcPr>
          <w:p w14:paraId="65B2374A" w14:textId="77777777" w:rsidR="00321161" w:rsidRPr="00EB0B45" w:rsidRDefault="00321161" w:rsidP="00914540">
            <w:pPr>
              <w:pStyle w:val="TableAshurst"/>
              <w:rPr>
                <w:rFonts w:ascii="Times New Roman" w:hAnsi="Times New Roman" w:cs="Times New Roman"/>
                <w:sz w:val="20"/>
              </w:rPr>
            </w:pPr>
          </w:p>
        </w:tc>
        <w:tc>
          <w:tcPr>
            <w:tcW w:w="2199" w:type="dxa"/>
          </w:tcPr>
          <w:p w14:paraId="01000E1E" w14:textId="77777777" w:rsidR="00321161" w:rsidRPr="00EB0B45" w:rsidRDefault="00321161" w:rsidP="00914540">
            <w:pPr>
              <w:pStyle w:val="TableAshurst"/>
              <w:rPr>
                <w:rFonts w:ascii="Times New Roman" w:hAnsi="Times New Roman" w:cs="Times New Roman"/>
                <w:sz w:val="20"/>
              </w:rPr>
            </w:pPr>
          </w:p>
        </w:tc>
        <w:tc>
          <w:tcPr>
            <w:tcW w:w="2398" w:type="dxa"/>
          </w:tcPr>
          <w:p w14:paraId="7A2A4E84" w14:textId="77777777" w:rsidR="00321161" w:rsidRPr="00EB0B45" w:rsidRDefault="00321161" w:rsidP="00914540">
            <w:pPr>
              <w:pStyle w:val="TableAshurst"/>
              <w:rPr>
                <w:rFonts w:ascii="Times New Roman" w:hAnsi="Times New Roman" w:cs="Times New Roman"/>
                <w:sz w:val="20"/>
              </w:rPr>
            </w:pPr>
          </w:p>
        </w:tc>
      </w:tr>
      <w:tr w:rsidR="00321161" w:rsidRPr="00EB0B45" w14:paraId="20AF9D62" w14:textId="77777777" w:rsidTr="00914540">
        <w:tc>
          <w:tcPr>
            <w:tcW w:w="2103" w:type="dxa"/>
          </w:tcPr>
          <w:p w14:paraId="2AA436D3" w14:textId="77777777" w:rsidR="00321161" w:rsidRPr="00EB0B45" w:rsidRDefault="00321161"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78D8022F" w14:textId="77777777" w:rsidR="00321161" w:rsidRPr="00EB0B45" w:rsidRDefault="00321161" w:rsidP="00914540">
            <w:pPr>
              <w:pStyle w:val="TableAshurst"/>
              <w:rPr>
                <w:rFonts w:ascii="Times New Roman" w:hAnsi="Times New Roman" w:cs="Times New Roman"/>
                <w:sz w:val="20"/>
              </w:rPr>
            </w:pPr>
          </w:p>
        </w:tc>
        <w:tc>
          <w:tcPr>
            <w:tcW w:w="1676" w:type="dxa"/>
          </w:tcPr>
          <w:p w14:paraId="11D8B47F" w14:textId="77777777" w:rsidR="00321161" w:rsidRPr="00EB0B45" w:rsidRDefault="00321161" w:rsidP="00914540">
            <w:pPr>
              <w:pStyle w:val="TableAshurst"/>
              <w:rPr>
                <w:rFonts w:ascii="Times New Roman" w:hAnsi="Times New Roman" w:cs="Times New Roman"/>
                <w:sz w:val="20"/>
              </w:rPr>
            </w:pPr>
          </w:p>
        </w:tc>
        <w:tc>
          <w:tcPr>
            <w:tcW w:w="1464" w:type="dxa"/>
          </w:tcPr>
          <w:p w14:paraId="41912382" w14:textId="77777777" w:rsidR="00321161" w:rsidRPr="00EB0B45" w:rsidRDefault="00321161" w:rsidP="00914540">
            <w:pPr>
              <w:pStyle w:val="TableAshurst"/>
              <w:rPr>
                <w:rFonts w:ascii="Times New Roman" w:hAnsi="Times New Roman" w:cs="Times New Roman"/>
                <w:sz w:val="20"/>
              </w:rPr>
            </w:pPr>
          </w:p>
        </w:tc>
        <w:tc>
          <w:tcPr>
            <w:tcW w:w="1644" w:type="dxa"/>
          </w:tcPr>
          <w:p w14:paraId="780C14FB" w14:textId="77777777" w:rsidR="00321161" w:rsidRPr="00EB0B45" w:rsidRDefault="00321161" w:rsidP="00914540">
            <w:pPr>
              <w:pStyle w:val="TableAshurst"/>
              <w:rPr>
                <w:rFonts w:ascii="Times New Roman" w:hAnsi="Times New Roman" w:cs="Times New Roman"/>
                <w:sz w:val="20"/>
              </w:rPr>
            </w:pPr>
          </w:p>
        </w:tc>
        <w:tc>
          <w:tcPr>
            <w:tcW w:w="1328" w:type="dxa"/>
          </w:tcPr>
          <w:p w14:paraId="028DCA76" w14:textId="77777777" w:rsidR="00321161" w:rsidRPr="00EB0B45" w:rsidRDefault="00321161" w:rsidP="00914540">
            <w:pPr>
              <w:pStyle w:val="TableAshurst"/>
              <w:rPr>
                <w:rFonts w:ascii="Times New Roman" w:hAnsi="Times New Roman" w:cs="Times New Roman"/>
                <w:sz w:val="20"/>
              </w:rPr>
            </w:pPr>
          </w:p>
        </w:tc>
        <w:tc>
          <w:tcPr>
            <w:tcW w:w="2199" w:type="dxa"/>
          </w:tcPr>
          <w:p w14:paraId="149CCC4A" w14:textId="77777777" w:rsidR="00321161" w:rsidRPr="00EB0B45" w:rsidRDefault="00321161" w:rsidP="00914540">
            <w:pPr>
              <w:pStyle w:val="TableAshurst"/>
              <w:rPr>
                <w:rFonts w:ascii="Times New Roman" w:hAnsi="Times New Roman" w:cs="Times New Roman"/>
                <w:sz w:val="20"/>
              </w:rPr>
            </w:pPr>
          </w:p>
        </w:tc>
        <w:tc>
          <w:tcPr>
            <w:tcW w:w="2398" w:type="dxa"/>
          </w:tcPr>
          <w:p w14:paraId="5E55E7EF" w14:textId="77777777" w:rsidR="00321161" w:rsidRPr="00EB0B45" w:rsidRDefault="00321161" w:rsidP="00914540">
            <w:pPr>
              <w:pStyle w:val="TableAshurst"/>
              <w:rPr>
                <w:rFonts w:ascii="Times New Roman" w:hAnsi="Times New Roman" w:cs="Times New Roman"/>
                <w:sz w:val="20"/>
              </w:rPr>
            </w:pPr>
          </w:p>
        </w:tc>
      </w:tr>
    </w:tbl>
    <w:p w14:paraId="0C357F1D" w14:textId="77777777" w:rsidR="00321161" w:rsidRPr="00EB0B45" w:rsidRDefault="00321161" w:rsidP="00321161">
      <w:pPr>
        <w:pStyle w:val="NormalAshurst"/>
        <w:rPr>
          <w:rFonts w:ascii="Times New Roman" w:hAnsi="Times New Roman" w:cs="Times New Roman"/>
        </w:rPr>
      </w:pPr>
    </w:p>
    <w:p w14:paraId="7B5A2C16"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D5A3CCE" w14:textId="0070C6B8"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19DB8B9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168626A0"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3847FA6"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D21CDA1" w14:textId="1FB4F1FF"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14DAA0E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25AE0A2" w14:textId="77777777" w:rsidR="00321161" w:rsidRPr="00EB0B45" w:rsidRDefault="00321161" w:rsidP="00321161">
      <w:pPr>
        <w:rPr>
          <w:rFonts w:cs="Times New Roman"/>
        </w:rPr>
        <w:sectPr w:rsidR="00321161" w:rsidRPr="00EB0B45" w:rsidSect="007F0BF6">
          <w:footerReference w:type="default" r:id="rId78"/>
          <w:pgSz w:w="16840" w:h="11910" w:orient="landscape"/>
          <w:pgMar w:top="1440" w:right="1440" w:bottom="1440" w:left="1440" w:header="0" w:footer="720" w:gutter="0"/>
          <w:pgNumType w:start="1"/>
          <w:cols w:space="720"/>
          <w:docGrid w:linePitch="299"/>
        </w:sectPr>
      </w:pPr>
    </w:p>
    <w:p w14:paraId="13687B39" w14:textId="77777777" w:rsidR="00321161" w:rsidRPr="00EB0B45" w:rsidRDefault="00321161" w:rsidP="00321161">
      <w:pPr>
        <w:pStyle w:val="SchSubAshurst"/>
        <w:rPr>
          <w:rFonts w:ascii="Times New Roman" w:hAnsi="Times New Roman" w:cs="Times New Roman"/>
        </w:rPr>
      </w:pPr>
      <w:bookmarkStart w:id="695" w:name="FORMG_3"/>
      <w:r w:rsidRPr="00EB0B45">
        <w:rPr>
          <w:rFonts w:ascii="Times New Roman" w:hAnsi="Times New Roman" w:cs="Times New Roman"/>
        </w:rPr>
        <w:lastRenderedPageBreak/>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5"/>
    <w:p w14:paraId="2A4C016A"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40DF12D4" w14:textId="7770499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48E22841" w14:textId="779A753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272F2C44" w14:textId="790F4F79"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57C200B2" w14:textId="30BC44F2" w:rsidR="00321161" w:rsidRPr="00EB0B45" w:rsidRDefault="00387C2A"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d</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48A19E41" w14:textId="77777777" w:rsidR="00321161" w:rsidRPr="00EB0B45" w:rsidRDefault="00321161"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321161" w:rsidRPr="00EB0B45" w14:paraId="58BBFB6A" w14:textId="77777777" w:rsidTr="00914540">
        <w:trPr>
          <w:cantSplit/>
        </w:trPr>
        <w:tc>
          <w:tcPr>
            <w:tcW w:w="1649" w:type="dxa"/>
            <w:shd w:val="clear" w:color="auto" w:fill="D9D9D9" w:themeFill="background1" w:themeFillShade="D9"/>
          </w:tcPr>
          <w:p w14:paraId="7B410B89"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682" w:type="dxa"/>
            <w:shd w:val="clear" w:color="auto" w:fill="D9D9D9" w:themeFill="background1" w:themeFillShade="D9"/>
          </w:tcPr>
          <w:p w14:paraId="0964848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703BF48B"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72174BA"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6987E3B3"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1D374BF5"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6D69A821"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0963E7B0" w14:textId="77777777" w:rsidR="00321161" w:rsidRPr="00EB0B45" w:rsidRDefault="00321161"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321161" w:rsidRPr="00EB0B45" w14:paraId="69275A11" w14:textId="77777777" w:rsidTr="00914540">
        <w:trPr>
          <w:cantSplit/>
        </w:trPr>
        <w:tc>
          <w:tcPr>
            <w:tcW w:w="1649" w:type="dxa"/>
          </w:tcPr>
          <w:p w14:paraId="3EA8FF5A"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74590479" w14:textId="77777777" w:rsidR="00321161" w:rsidRPr="00EB0B45" w:rsidRDefault="00321161"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60D7B90"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1E4A027B"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84DE0E2"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7EB8FA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196BBD2E"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55454D2D"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5EAE8B6A" w14:textId="77777777" w:rsidR="00321161" w:rsidRPr="00EB0B45" w:rsidRDefault="00321161"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321161" w:rsidRPr="00EB0B45" w14:paraId="30E827DE" w14:textId="77777777" w:rsidTr="00914540">
        <w:trPr>
          <w:cantSplit/>
        </w:trPr>
        <w:tc>
          <w:tcPr>
            <w:tcW w:w="1649" w:type="dxa"/>
          </w:tcPr>
          <w:p w14:paraId="25B721F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D9F71EC"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68E25F7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4F757EC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698E29C7"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0DE5B70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0AC159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4C4E73F"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A0E3CB3" w14:textId="77777777" w:rsidTr="00914540">
        <w:trPr>
          <w:cantSplit/>
        </w:trPr>
        <w:tc>
          <w:tcPr>
            <w:tcW w:w="1649" w:type="dxa"/>
          </w:tcPr>
          <w:p w14:paraId="554E2A2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32B4882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52D7A2B8"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358A5E4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84FF083"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DCA8AD6"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6E3D04E3"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35F16DCE"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473FEAE2" w14:textId="77777777" w:rsidTr="00914540">
        <w:trPr>
          <w:cantSplit/>
        </w:trPr>
        <w:tc>
          <w:tcPr>
            <w:tcW w:w="1649" w:type="dxa"/>
          </w:tcPr>
          <w:p w14:paraId="5F3B4FBB"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016E9553"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A63433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1D16089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1557BDC"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77DA30A"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29E49F76"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2C629D7"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0E282EA0" w14:textId="77777777" w:rsidTr="00914540">
        <w:trPr>
          <w:cantSplit/>
        </w:trPr>
        <w:tc>
          <w:tcPr>
            <w:tcW w:w="1649" w:type="dxa"/>
          </w:tcPr>
          <w:p w14:paraId="7A22A867"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EA3827D"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01D1ADAF"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6400D5DC"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F19371D"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5640403"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8FAD4EE"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49C7B99A" w14:textId="77777777" w:rsidR="00321161" w:rsidRPr="00EB0B45" w:rsidRDefault="00321161" w:rsidP="00914540">
            <w:pPr>
              <w:pStyle w:val="TableAshurst"/>
              <w:spacing w:before="120" w:after="120"/>
              <w:rPr>
                <w:rFonts w:ascii="Times New Roman" w:hAnsi="Times New Roman" w:cs="Times New Roman"/>
                <w:sz w:val="18"/>
              </w:rPr>
            </w:pPr>
          </w:p>
        </w:tc>
      </w:tr>
      <w:tr w:rsidR="00321161" w:rsidRPr="00EB0B45" w14:paraId="22DAD85F" w14:textId="77777777" w:rsidTr="00914540">
        <w:trPr>
          <w:cantSplit/>
        </w:trPr>
        <w:tc>
          <w:tcPr>
            <w:tcW w:w="1649" w:type="dxa"/>
          </w:tcPr>
          <w:p w14:paraId="36917642" w14:textId="77777777" w:rsidR="00321161" w:rsidRPr="00EB0B45" w:rsidRDefault="00321161"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05729C6B"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8E77191"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1FC801A"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ECB104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F3D5648"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F23DFBF"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E4B8931" w14:textId="77777777" w:rsidR="00321161" w:rsidRPr="00EB0B45" w:rsidRDefault="00321161" w:rsidP="00914540">
            <w:pPr>
              <w:pStyle w:val="TableAshurst"/>
              <w:spacing w:before="120" w:after="120"/>
              <w:rPr>
                <w:rFonts w:ascii="Times New Roman" w:hAnsi="Times New Roman" w:cs="Times New Roman"/>
                <w:sz w:val="18"/>
              </w:rPr>
            </w:pPr>
          </w:p>
        </w:tc>
      </w:tr>
    </w:tbl>
    <w:p w14:paraId="40AB777F" w14:textId="77777777" w:rsidR="00321161" w:rsidRPr="00EB0B45" w:rsidRDefault="00321161" w:rsidP="00321161">
      <w:pPr>
        <w:pStyle w:val="NormalAshurst"/>
        <w:rPr>
          <w:rFonts w:ascii="Times New Roman" w:hAnsi="Times New Roman" w:cs="Times New Roman"/>
          <w:sz w:val="18"/>
        </w:rPr>
      </w:pPr>
    </w:p>
    <w:p w14:paraId="0D142BD1"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9E19AE2"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3EFFC584"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754924A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20F1FD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69461FFF" w14:textId="555C381D"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42467B1D"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24EDDC95" w14:textId="77777777" w:rsidR="00321161" w:rsidRPr="00EB0B45" w:rsidRDefault="00321161" w:rsidP="00321161">
      <w:pPr>
        <w:spacing w:line="247" w:lineRule="auto"/>
        <w:rPr>
          <w:rFonts w:cs="Times New Roman"/>
        </w:rPr>
        <w:sectPr w:rsidR="00321161" w:rsidRPr="00EB0B45" w:rsidSect="006250E0">
          <w:headerReference w:type="even" r:id="rId79"/>
          <w:headerReference w:type="default" r:id="rId80"/>
          <w:footerReference w:type="even" r:id="rId81"/>
          <w:footerReference w:type="default" r:id="rId82"/>
          <w:headerReference w:type="first" r:id="rId83"/>
          <w:footerReference w:type="first" r:id="rId84"/>
          <w:pgSz w:w="15840" w:h="12240" w:orient="landscape" w:code="1"/>
          <w:pgMar w:top="1440" w:right="1440" w:bottom="1440" w:left="1440" w:header="720" w:footer="720" w:gutter="0"/>
          <w:pgNumType w:start="1"/>
          <w:cols w:space="720"/>
          <w:docGrid w:linePitch="299"/>
        </w:sectPr>
      </w:pPr>
    </w:p>
    <w:p w14:paraId="5433F9D3" w14:textId="77777777" w:rsidR="00321161" w:rsidRPr="00EB0B45" w:rsidRDefault="00321161" w:rsidP="00321161">
      <w:pPr>
        <w:pStyle w:val="SchSubAshurst"/>
        <w:rPr>
          <w:rFonts w:ascii="Times New Roman" w:hAnsi="Times New Roman" w:cs="Times New Roman"/>
        </w:rPr>
      </w:pPr>
      <w:bookmarkStart w:id="696" w:name="FORMG_4"/>
      <w:r w:rsidRPr="00EB0B45">
        <w:rPr>
          <w:rFonts w:ascii="Times New Roman" w:hAnsi="Times New Roman" w:cs="Times New Roman"/>
        </w:rPr>
        <w:lastRenderedPageBreak/>
        <w:t>FORM G-4</w:t>
      </w:r>
      <w:r w:rsidRPr="00EB0B45">
        <w:rPr>
          <w:rFonts w:ascii="Times New Roman" w:hAnsi="Times New Roman" w:cs="Times New Roman"/>
        </w:rPr>
        <w:br/>
      </w:r>
      <w:r w:rsidRPr="00EB0B45">
        <w:rPr>
          <w:rFonts w:ascii="Times New Roman" w:hAnsi="Times New Roman" w:cs="Times New Roman"/>
        </w:rPr>
        <w:br/>
      </w:r>
      <w:bookmarkStart w:id="697" w:name="_Toc70322387"/>
      <w:bookmarkStart w:id="698" w:name="_Toc71145333"/>
      <w:r w:rsidRPr="00EB0B45">
        <w:rPr>
          <w:rFonts w:ascii="Times New Roman" w:hAnsi="Times New Roman" w:cs="Times New Roman"/>
        </w:rPr>
        <w:t>TECHNICAL QUALIFICATIONS – MAINTENANCE</w:t>
      </w:r>
      <w:bookmarkEnd w:id="697"/>
      <w:bookmarkEnd w:id="698"/>
    </w:p>
    <w:p w14:paraId="6903E83F" w14:textId="77777777" w:rsidR="00321161" w:rsidRPr="00EB0B45" w:rsidRDefault="00321161" w:rsidP="00321161">
      <w:pPr>
        <w:pStyle w:val="00TitleC"/>
        <w:rPr>
          <w:rFonts w:cs="Times New Roman"/>
        </w:rPr>
      </w:pPr>
      <w:r w:rsidRPr="00EB0B45">
        <w:rPr>
          <w:rFonts w:cs="Times New Roman"/>
        </w:rPr>
        <w:t>EXPERIENCE OF THE MAJOR TEAM MEMBERS IN THE MAINTENANCE OF THE PROJECT</w:t>
      </w:r>
    </w:p>
    <w:bookmarkEnd w:id="696"/>
    <w:p w14:paraId="55F1957F" w14:textId="77777777" w:rsidR="00321161" w:rsidRPr="00EB0B45" w:rsidRDefault="00321161"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30011675" w14:textId="4D67669F"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34C760DE" w14:textId="7F98B81A"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5FDC00BC" w14:textId="600CF408"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16150F35" w14:textId="4274F53D"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C5449F">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40F50EBD" w14:textId="77777777" w:rsidR="00321161" w:rsidRPr="00EB0B45" w:rsidRDefault="00321161"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321161" w:rsidRPr="00EB0B45" w14:paraId="11231A03" w14:textId="77777777" w:rsidTr="00914540">
        <w:tc>
          <w:tcPr>
            <w:tcW w:w="2103" w:type="dxa"/>
            <w:shd w:val="clear" w:color="auto" w:fill="D9D9D9" w:themeFill="background1" w:themeFillShade="D9"/>
          </w:tcPr>
          <w:p w14:paraId="1443422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734C9AD1"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5CDC31E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0673F717" w14:textId="77777777" w:rsidR="00321161" w:rsidRPr="00EB0B45" w:rsidRDefault="00321161"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29DAE45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D7736F9"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184C5F8"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DABC14B"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321161" w:rsidRPr="00EB0B45" w14:paraId="2BC78BB9" w14:textId="77777777" w:rsidTr="00914540">
        <w:tc>
          <w:tcPr>
            <w:tcW w:w="2103" w:type="dxa"/>
          </w:tcPr>
          <w:p w14:paraId="0AA9AEAC"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699" w:name="_Toc70322388"/>
            <w:bookmarkStart w:id="700" w:name="_Toc71145334"/>
            <w:r w:rsidRPr="00EB0B45">
              <w:rPr>
                <w:rFonts w:ascii="Times New Roman" w:hAnsi="Times New Roman" w:cs="Times New Roman"/>
                <w:b/>
                <w:bCs/>
                <w:i/>
                <w:iCs/>
                <w:sz w:val="18"/>
              </w:rPr>
              <w:t>Sample entry</w:t>
            </w:r>
            <w:bookmarkEnd w:id="699"/>
            <w:bookmarkEnd w:id="700"/>
          </w:p>
          <w:p w14:paraId="2A9EBE33" w14:textId="77777777" w:rsidR="00321161" w:rsidRPr="00EB0B45" w:rsidRDefault="00321161" w:rsidP="00914540">
            <w:pPr>
              <w:pStyle w:val="TableNum1Ashurst"/>
              <w:numPr>
                <w:ilvl w:val="0"/>
                <w:numId w:val="0"/>
              </w:numPr>
              <w:rPr>
                <w:rFonts w:ascii="Times New Roman" w:hAnsi="Times New Roman" w:cs="Times New Roman"/>
                <w:i/>
                <w:iCs/>
                <w:sz w:val="18"/>
              </w:rPr>
            </w:pPr>
            <w:bookmarkStart w:id="701" w:name="_Toc70322389"/>
            <w:bookmarkStart w:id="702" w:name="_Toc71145335"/>
            <w:r w:rsidRPr="00EB0B45">
              <w:rPr>
                <w:rFonts w:ascii="Times New Roman" w:hAnsi="Times New Roman" w:cs="Times New Roman"/>
                <w:i/>
                <w:iCs/>
                <w:sz w:val="18"/>
              </w:rPr>
              <w:t>[Maintenance Specialists, Inc.].</w:t>
            </w:r>
            <w:bookmarkEnd w:id="701"/>
            <w:bookmarkEnd w:id="702"/>
          </w:p>
        </w:tc>
        <w:tc>
          <w:tcPr>
            <w:tcW w:w="1804" w:type="dxa"/>
          </w:tcPr>
          <w:p w14:paraId="26F36978"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6321EA3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72461EF"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39CDC8A5"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6972B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107EB49E"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67E3DDF9" w14:textId="77777777" w:rsidR="00321161" w:rsidRPr="00EB0B45" w:rsidRDefault="00321161"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321161" w:rsidRPr="00EB0B45" w14:paraId="7E2123C4" w14:textId="77777777" w:rsidTr="00914540">
        <w:tc>
          <w:tcPr>
            <w:tcW w:w="2103" w:type="dxa"/>
          </w:tcPr>
          <w:p w14:paraId="21481220" w14:textId="77777777" w:rsidR="00321161" w:rsidRPr="00EB0B45" w:rsidRDefault="00321161" w:rsidP="00914540">
            <w:pPr>
              <w:pStyle w:val="TableNum1Ashurst"/>
              <w:numPr>
                <w:ilvl w:val="0"/>
                <w:numId w:val="52"/>
              </w:numPr>
              <w:rPr>
                <w:rFonts w:ascii="Times New Roman" w:hAnsi="Times New Roman" w:cs="Times New Roman"/>
                <w:sz w:val="18"/>
              </w:rPr>
            </w:pPr>
            <w:bookmarkStart w:id="703" w:name="_Toc70322390"/>
            <w:bookmarkStart w:id="704" w:name="_Toc71145336"/>
            <w:bookmarkEnd w:id="703"/>
            <w:bookmarkEnd w:id="704"/>
          </w:p>
        </w:tc>
        <w:tc>
          <w:tcPr>
            <w:tcW w:w="1804" w:type="dxa"/>
          </w:tcPr>
          <w:p w14:paraId="64EC07E6" w14:textId="77777777" w:rsidR="00321161" w:rsidRPr="00EB0B45" w:rsidRDefault="00321161" w:rsidP="00914540">
            <w:pPr>
              <w:pStyle w:val="TableAshurst"/>
              <w:rPr>
                <w:rFonts w:ascii="Times New Roman" w:hAnsi="Times New Roman" w:cs="Times New Roman"/>
                <w:sz w:val="18"/>
              </w:rPr>
            </w:pPr>
          </w:p>
        </w:tc>
        <w:tc>
          <w:tcPr>
            <w:tcW w:w="1676" w:type="dxa"/>
          </w:tcPr>
          <w:p w14:paraId="4DF7FE30" w14:textId="77777777" w:rsidR="00321161" w:rsidRPr="00EB0B45" w:rsidRDefault="00321161" w:rsidP="00914540">
            <w:pPr>
              <w:pStyle w:val="TableAshurst"/>
              <w:rPr>
                <w:rFonts w:ascii="Times New Roman" w:hAnsi="Times New Roman" w:cs="Times New Roman"/>
                <w:sz w:val="18"/>
              </w:rPr>
            </w:pPr>
          </w:p>
        </w:tc>
        <w:tc>
          <w:tcPr>
            <w:tcW w:w="1464" w:type="dxa"/>
          </w:tcPr>
          <w:p w14:paraId="3DDF460A" w14:textId="77777777" w:rsidR="00321161" w:rsidRPr="00EB0B45" w:rsidRDefault="00321161" w:rsidP="00914540">
            <w:pPr>
              <w:pStyle w:val="TableAshurst"/>
              <w:rPr>
                <w:rFonts w:ascii="Times New Roman" w:hAnsi="Times New Roman" w:cs="Times New Roman"/>
                <w:sz w:val="18"/>
              </w:rPr>
            </w:pPr>
          </w:p>
        </w:tc>
        <w:tc>
          <w:tcPr>
            <w:tcW w:w="1644" w:type="dxa"/>
          </w:tcPr>
          <w:p w14:paraId="398EB5DD" w14:textId="77777777" w:rsidR="00321161" w:rsidRPr="00EB0B45" w:rsidRDefault="00321161" w:rsidP="00914540">
            <w:pPr>
              <w:pStyle w:val="TableAshurst"/>
              <w:rPr>
                <w:rFonts w:ascii="Times New Roman" w:hAnsi="Times New Roman" w:cs="Times New Roman"/>
                <w:sz w:val="18"/>
              </w:rPr>
            </w:pPr>
          </w:p>
        </w:tc>
        <w:tc>
          <w:tcPr>
            <w:tcW w:w="1328" w:type="dxa"/>
          </w:tcPr>
          <w:p w14:paraId="32E3BD06" w14:textId="77777777" w:rsidR="00321161" w:rsidRPr="00EB0B45" w:rsidRDefault="00321161" w:rsidP="00914540">
            <w:pPr>
              <w:pStyle w:val="TableAshurst"/>
              <w:rPr>
                <w:rFonts w:ascii="Times New Roman" w:hAnsi="Times New Roman" w:cs="Times New Roman"/>
                <w:sz w:val="18"/>
              </w:rPr>
            </w:pPr>
          </w:p>
        </w:tc>
        <w:tc>
          <w:tcPr>
            <w:tcW w:w="2199" w:type="dxa"/>
          </w:tcPr>
          <w:p w14:paraId="65D74B92" w14:textId="77777777" w:rsidR="00321161" w:rsidRPr="00EB0B45" w:rsidRDefault="00321161" w:rsidP="00914540">
            <w:pPr>
              <w:pStyle w:val="TableAshurst"/>
              <w:rPr>
                <w:rFonts w:ascii="Times New Roman" w:hAnsi="Times New Roman" w:cs="Times New Roman"/>
                <w:sz w:val="18"/>
              </w:rPr>
            </w:pPr>
          </w:p>
        </w:tc>
        <w:tc>
          <w:tcPr>
            <w:tcW w:w="2398" w:type="dxa"/>
          </w:tcPr>
          <w:p w14:paraId="0F7B0951" w14:textId="77777777" w:rsidR="00321161" w:rsidRPr="00EB0B45" w:rsidRDefault="00321161" w:rsidP="00914540">
            <w:pPr>
              <w:pStyle w:val="TableAshurst"/>
              <w:rPr>
                <w:rFonts w:ascii="Times New Roman" w:hAnsi="Times New Roman" w:cs="Times New Roman"/>
                <w:sz w:val="18"/>
              </w:rPr>
            </w:pPr>
          </w:p>
        </w:tc>
      </w:tr>
      <w:tr w:rsidR="00321161" w:rsidRPr="00EB0B45" w14:paraId="7C43671F" w14:textId="77777777" w:rsidTr="00914540">
        <w:tc>
          <w:tcPr>
            <w:tcW w:w="2103" w:type="dxa"/>
          </w:tcPr>
          <w:p w14:paraId="58661102" w14:textId="77777777" w:rsidR="00321161" w:rsidRPr="00EB0B45" w:rsidRDefault="00321161" w:rsidP="00914540">
            <w:pPr>
              <w:pStyle w:val="TableNum1Ashurst"/>
              <w:rPr>
                <w:rFonts w:ascii="Times New Roman" w:hAnsi="Times New Roman" w:cs="Times New Roman"/>
                <w:sz w:val="18"/>
              </w:rPr>
            </w:pPr>
            <w:bookmarkStart w:id="705" w:name="_Toc70322391"/>
            <w:bookmarkStart w:id="706" w:name="_Toc71145337"/>
            <w:bookmarkEnd w:id="705"/>
            <w:bookmarkEnd w:id="706"/>
          </w:p>
        </w:tc>
        <w:tc>
          <w:tcPr>
            <w:tcW w:w="1804" w:type="dxa"/>
          </w:tcPr>
          <w:p w14:paraId="5EA76ED7" w14:textId="77777777" w:rsidR="00321161" w:rsidRPr="00EB0B45" w:rsidRDefault="00321161" w:rsidP="00914540">
            <w:pPr>
              <w:pStyle w:val="TableAshurst"/>
              <w:rPr>
                <w:rFonts w:ascii="Times New Roman" w:hAnsi="Times New Roman" w:cs="Times New Roman"/>
                <w:sz w:val="18"/>
              </w:rPr>
            </w:pPr>
          </w:p>
        </w:tc>
        <w:tc>
          <w:tcPr>
            <w:tcW w:w="1676" w:type="dxa"/>
          </w:tcPr>
          <w:p w14:paraId="58540446" w14:textId="77777777" w:rsidR="00321161" w:rsidRPr="00EB0B45" w:rsidRDefault="00321161" w:rsidP="00914540">
            <w:pPr>
              <w:pStyle w:val="TableAshurst"/>
              <w:rPr>
                <w:rFonts w:ascii="Times New Roman" w:hAnsi="Times New Roman" w:cs="Times New Roman"/>
                <w:sz w:val="18"/>
              </w:rPr>
            </w:pPr>
          </w:p>
        </w:tc>
        <w:tc>
          <w:tcPr>
            <w:tcW w:w="1464" w:type="dxa"/>
          </w:tcPr>
          <w:p w14:paraId="2A34C6ED" w14:textId="77777777" w:rsidR="00321161" w:rsidRPr="00EB0B45" w:rsidRDefault="00321161" w:rsidP="00914540">
            <w:pPr>
              <w:pStyle w:val="TableAshurst"/>
              <w:rPr>
                <w:rFonts w:ascii="Times New Roman" w:hAnsi="Times New Roman" w:cs="Times New Roman"/>
                <w:sz w:val="18"/>
              </w:rPr>
            </w:pPr>
          </w:p>
        </w:tc>
        <w:tc>
          <w:tcPr>
            <w:tcW w:w="1644" w:type="dxa"/>
          </w:tcPr>
          <w:p w14:paraId="45C02F3D" w14:textId="77777777" w:rsidR="00321161" w:rsidRPr="00EB0B45" w:rsidRDefault="00321161" w:rsidP="00914540">
            <w:pPr>
              <w:pStyle w:val="TableAshurst"/>
              <w:rPr>
                <w:rFonts w:ascii="Times New Roman" w:hAnsi="Times New Roman" w:cs="Times New Roman"/>
                <w:sz w:val="18"/>
              </w:rPr>
            </w:pPr>
          </w:p>
        </w:tc>
        <w:tc>
          <w:tcPr>
            <w:tcW w:w="1328" w:type="dxa"/>
          </w:tcPr>
          <w:p w14:paraId="78E11963" w14:textId="77777777" w:rsidR="00321161" w:rsidRPr="00EB0B45" w:rsidRDefault="00321161" w:rsidP="00914540">
            <w:pPr>
              <w:pStyle w:val="TableAshurst"/>
              <w:rPr>
                <w:rFonts w:ascii="Times New Roman" w:hAnsi="Times New Roman" w:cs="Times New Roman"/>
                <w:sz w:val="18"/>
              </w:rPr>
            </w:pPr>
          </w:p>
        </w:tc>
        <w:tc>
          <w:tcPr>
            <w:tcW w:w="2199" w:type="dxa"/>
          </w:tcPr>
          <w:p w14:paraId="6E97F02F" w14:textId="77777777" w:rsidR="00321161" w:rsidRPr="00EB0B45" w:rsidRDefault="00321161" w:rsidP="00914540">
            <w:pPr>
              <w:pStyle w:val="TableAshurst"/>
              <w:rPr>
                <w:rFonts w:ascii="Times New Roman" w:hAnsi="Times New Roman" w:cs="Times New Roman"/>
                <w:sz w:val="18"/>
              </w:rPr>
            </w:pPr>
          </w:p>
        </w:tc>
        <w:tc>
          <w:tcPr>
            <w:tcW w:w="2398" w:type="dxa"/>
          </w:tcPr>
          <w:p w14:paraId="55E639C7" w14:textId="77777777" w:rsidR="00321161" w:rsidRPr="00EB0B45" w:rsidRDefault="00321161" w:rsidP="00914540">
            <w:pPr>
              <w:pStyle w:val="TableAshurst"/>
              <w:rPr>
                <w:rFonts w:ascii="Times New Roman" w:hAnsi="Times New Roman" w:cs="Times New Roman"/>
                <w:sz w:val="18"/>
              </w:rPr>
            </w:pPr>
          </w:p>
        </w:tc>
      </w:tr>
      <w:tr w:rsidR="00321161" w:rsidRPr="00EB0B45" w14:paraId="3F763228" w14:textId="77777777" w:rsidTr="00914540">
        <w:tc>
          <w:tcPr>
            <w:tcW w:w="2103" w:type="dxa"/>
          </w:tcPr>
          <w:p w14:paraId="40D81CAD" w14:textId="77777777" w:rsidR="00321161" w:rsidRPr="00EB0B45" w:rsidRDefault="00321161" w:rsidP="00914540">
            <w:pPr>
              <w:pStyle w:val="TableNum1Ashurst"/>
              <w:rPr>
                <w:rFonts w:ascii="Times New Roman" w:hAnsi="Times New Roman" w:cs="Times New Roman"/>
                <w:sz w:val="18"/>
              </w:rPr>
            </w:pPr>
            <w:bookmarkStart w:id="707" w:name="_Toc70322392"/>
            <w:bookmarkStart w:id="708" w:name="_Toc71145338"/>
            <w:bookmarkEnd w:id="707"/>
            <w:bookmarkEnd w:id="708"/>
          </w:p>
        </w:tc>
        <w:tc>
          <w:tcPr>
            <w:tcW w:w="1804" w:type="dxa"/>
          </w:tcPr>
          <w:p w14:paraId="3DD101F9" w14:textId="77777777" w:rsidR="00321161" w:rsidRPr="00EB0B45" w:rsidRDefault="00321161" w:rsidP="00914540">
            <w:pPr>
              <w:pStyle w:val="TableAshurst"/>
              <w:rPr>
                <w:rFonts w:ascii="Times New Roman" w:hAnsi="Times New Roman" w:cs="Times New Roman"/>
                <w:sz w:val="18"/>
              </w:rPr>
            </w:pPr>
          </w:p>
        </w:tc>
        <w:tc>
          <w:tcPr>
            <w:tcW w:w="1676" w:type="dxa"/>
          </w:tcPr>
          <w:p w14:paraId="1645813B" w14:textId="77777777" w:rsidR="00321161" w:rsidRPr="00EB0B45" w:rsidRDefault="00321161" w:rsidP="00914540">
            <w:pPr>
              <w:pStyle w:val="TableAshurst"/>
              <w:rPr>
                <w:rFonts w:ascii="Times New Roman" w:hAnsi="Times New Roman" w:cs="Times New Roman"/>
                <w:sz w:val="18"/>
              </w:rPr>
            </w:pPr>
          </w:p>
        </w:tc>
        <w:tc>
          <w:tcPr>
            <w:tcW w:w="1464" w:type="dxa"/>
          </w:tcPr>
          <w:p w14:paraId="037B6AC3" w14:textId="77777777" w:rsidR="00321161" w:rsidRPr="00EB0B45" w:rsidRDefault="00321161" w:rsidP="00914540">
            <w:pPr>
              <w:pStyle w:val="TableAshurst"/>
              <w:rPr>
                <w:rFonts w:ascii="Times New Roman" w:hAnsi="Times New Roman" w:cs="Times New Roman"/>
                <w:sz w:val="18"/>
              </w:rPr>
            </w:pPr>
          </w:p>
        </w:tc>
        <w:tc>
          <w:tcPr>
            <w:tcW w:w="1644" w:type="dxa"/>
          </w:tcPr>
          <w:p w14:paraId="30BB6267" w14:textId="77777777" w:rsidR="00321161" w:rsidRPr="00EB0B45" w:rsidRDefault="00321161" w:rsidP="00914540">
            <w:pPr>
              <w:pStyle w:val="TableAshurst"/>
              <w:rPr>
                <w:rFonts w:ascii="Times New Roman" w:hAnsi="Times New Roman" w:cs="Times New Roman"/>
                <w:sz w:val="18"/>
              </w:rPr>
            </w:pPr>
          </w:p>
        </w:tc>
        <w:tc>
          <w:tcPr>
            <w:tcW w:w="1328" w:type="dxa"/>
          </w:tcPr>
          <w:p w14:paraId="1FBADFAA" w14:textId="77777777" w:rsidR="00321161" w:rsidRPr="00EB0B45" w:rsidRDefault="00321161" w:rsidP="00914540">
            <w:pPr>
              <w:pStyle w:val="TableAshurst"/>
              <w:rPr>
                <w:rFonts w:ascii="Times New Roman" w:hAnsi="Times New Roman" w:cs="Times New Roman"/>
                <w:sz w:val="18"/>
              </w:rPr>
            </w:pPr>
          </w:p>
        </w:tc>
        <w:tc>
          <w:tcPr>
            <w:tcW w:w="2199" w:type="dxa"/>
          </w:tcPr>
          <w:p w14:paraId="5F2332DB" w14:textId="77777777" w:rsidR="00321161" w:rsidRPr="00EB0B45" w:rsidRDefault="00321161" w:rsidP="00914540">
            <w:pPr>
              <w:pStyle w:val="TableAshurst"/>
              <w:rPr>
                <w:rFonts w:ascii="Times New Roman" w:hAnsi="Times New Roman" w:cs="Times New Roman"/>
                <w:sz w:val="18"/>
              </w:rPr>
            </w:pPr>
          </w:p>
        </w:tc>
        <w:tc>
          <w:tcPr>
            <w:tcW w:w="2398" w:type="dxa"/>
          </w:tcPr>
          <w:p w14:paraId="6462DAF1" w14:textId="77777777" w:rsidR="00321161" w:rsidRPr="00EB0B45" w:rsidRDefault="00321161" w:rsidP="00914540">
            <w:pPr>
              <w:pStyle w:val="TableAshurst"/>
              <w:rPr>
                <w:rFonts w:ascii="Times New Roman" w:hAnsi="Times New Roman" w:cs="Times New Roman"/>
                <w:sz w:val="18"/>
              </w:rPr>
            </w:pPr>
          </w:p>
        </w:tc>
      </w:tr>
      <w:tr w:rsidR="00321161" w:rsidRPr="00EB0B45" w14:paraId="4EDC2A57" w14:textId="77777777" w:rsidTr="00914540">
        <w:tc>
          <w:tcPr>
            <w:tcW w:w="2103" w:type="dxa"/>
          </w:tcPr>
          <w:p w14:paraId="346F03DF" w14:textId="77777777" w:rsidR="00321161" w:rsidRPr="00EB0B45" w:rsidRDefault="00321161" w:rsidP="00914540">
            <w:pPr>
              <w:pStyle w:val="TableNum1Ashurst"/>
              <w:rPr>
                <w:rFonts w:ascii="Times New Roman" w:hAnsi="Times New Roman" w:cs="Times New Roman"/>
                <w:sz w:val="18"/>
              </w:rPr>
            </w:pPr>
            <w:bookmarkStart w:id="709" w:name="_Toc70322393"/>
            <w:bookmarkStart w:id="710" w:name="_Toc71145339"/>
            <w:bookmarkEnd w:id="709"/>
            <w:bookmarkEnd w:id="710"/>
          </w:p>
        </w:tc>
        <w:tc>
          <w:tcPr>
            <w:tcW w:w="1804" w:type="dxa"/>
          </w:tcPr>
          <w:p w14:paraId="21F44599" w14:textId="77777777" w:rsidR="00321161" w:rsidRPr="00EB0B45" w:rsidRDefault="00321161" w:rsidP="00914540">
            <w:pPr>
              <w:pStyle w:val="TableAshurst"/>
              <w:rPr>
                <w:rFonts w:ascii="Times New Roman" w:hAnsi="Times New Roman" w:cs="Times New Roman"/>
                <w:sz w:val="18"/>
              </w:rPr>
            </w:pPr>
          </w:p>
        </w:tc>
        <w:tc>
          <w:tcPr>
            <w:tcW w:w="1676" w:type="dxa"/>
          </w:tcPr>
          <w:p w14:paraId="331ED247" w14:textId="77777777" w:rsidR="00321161" w:rsidRPr="00EB0B45" w:rsidRDefault="00321161" w:rsidP="00914540">
            <w:pPr>
              <w:pStyle w:val="TableAshurst"/>
              <w:rPr>
                <w:rFonts w:ascii="Times New Roman" w:hAnsi="Times New Roman" w:cs="Times New Roman"/>
                <w:sz w:val="18"/>
              </w:rPr>
            </w:pPr>
          </w:p>
        </w:tc>
        <w:tc>
          <w:tcPr>
            <w:tcW w:w="1464" w:type="dxa"/>
          </w:tcPr>
          <w:p w14:paraId="4075C383" w14:textId="77777777" w:rsidR="00321161" w:rsidRPr="00EB0B45" w:rsidRDefault="00321161" w:rsidP="00914540">
            <w:pPr>
              <w:pStyle w:val="TableAshurst"/>
              <w:rPr>
                <w:rFonts w:ascii="Times New Roman" w:hAnsi="Times New Roman" w:cs="Times New Roman"/>
                <w:sz w:val="18"/>
              </w:rPr>
            </w:pPr>
          </w:p>
        </w:tc>
        <w:tc>
          <w:tcPr>
            <w:tcW w:w="1644" w:type="dxa"/>
          </w:tcPr>
          <w:p w14:paraId="00DA4AA4" w14:textId="77777777" w:rsidR="00321161" w:rsidRPr="00EB0B45" w:rsidRDefault="00321161" w:rsidP="00914540">
            <w:pPr>
              <w:pStyle w:val="TableAshurst"/>
              <w:rPr>
                <w:rFonts w:ascii="Times New Roman" w:hAnsi="Times New Roman" w:cs="Times New Roman"/>
                <w:sz w:val="18"/>
              </w:rPr>
            </w:pPr>
          </w:p>
        </w:tc>
        <w:tc>
          <w:tcPr>
            <w:tcW w:w="1328" w:type="dxa"/>
          </w:tcPr>
          <w:p w14:paraId="516E2515" w14:textId="77777777" w:rsidR="00321161" w:rsidRPr="00EB0B45" w:rsidRDefault="00321161" w:rsidP="00914540">
            <w:pPr>
              <w:pStyle w:val="TableAshurst"/>
              <w:rPr>
                <w:rFonts w:ascii="Times New Roman" w:hAnsi="Times New Roman" w:cs="Times New Roman"/>
                <w:sz w:val="18"/>
              </w:rPr>
            </w:pPr>
          </w:p>
        </w:tc>
        <w:tc>
          <w:tcPr>
            <w:tcW w:w="2199" w:type="dxa"/>
          </w:tcPr>
          <w:p w14:paraId="0991769E" w14:textId="77777777" w:rsidR="00321161" w:rsidRPr="00EB0B45" w:rsidRDefault="00321161" w:rsidP="00914540">
            <w:pPr>
              <w:pStyle w:val="TableAshurst"/>
              <w:rPr>
                <w:rFonts w:ascii="Times New Roman" w:hAnsi="Times New Roman" w:cs="Times New Roman"/>
                <w:sz w:val="18"/>
              </w:rPr>
            </w:pPr>
          </w:p>
        </w:tc>
        <w:tc>
          <w:tcPr>
            <w:tcW w:w="2398" w:type="dxa"/>
          </w:tcPr>
          <w:p w14:paraId="2C803E20" w14:textId="77777777" w:rsidR="00321161" w:rsidRPr="00EB0B45" w:rsidRDefault="00321161" w:rsidP="00914540">
            <w:pPr>
              <w:pStyle w:val="TableAshurst"/>
              <w:rPr>
                <w:rFonts w:ascii="Times New Roman" w:hAnsi="Times New Roman" w:cs="Times New Roman"/>
                <w:sz w:val="18"/>
              </w:rPr>
            </w:pPr>
          </w:p>
        </w:tc>
      </w:tr>
      <w:tr w:rsidR="00321161" w:rsidRPr="00EB0B45" w14:paraId="3C169AD5" w14:textId="77777777" w:rsidTr="00914540">
        <w:tc>
          <w:tcPr>
            <w:tcW w:w="2103" w:type="dxa"/>
          </w:tcPr>
          <w:p w14:paraId="6F5127D7" w14:textId="77777777" w:rsidR="00321161" w:rsidRPr="00EB0B45" w:rsidRDefault="00321161" w:rsidP="00914540">
            <w:pPr>
              <w:pStyle w:val="TableNum1Ashurst"/>
              <w:rPr>
                <w:rFonts w:ascii="Times New Roman" w:hAnsi="Times New Roman" w:cs="Times New Roman"/>
                <w:sz w:val="18"/>
              </w:rPr>
            </w:pPr>
            <w:bookmarkStart w:id="711" w:name="_Toc70322394"/>
            <w:bookmarkStart w:id="712" w:name="_Toc71145340"/>
            <w:bookmarkEnd w:id="711"/>
            <w:bookmarkEnd w:id="712"/>
          </w:p>
        </w:tc>
        <w:tc>
          <w:tcPr>
            <w:tcW w:w="1804" w:type="dxa"/>
          </w:tcPr>
          <w:p w14:paraId="177253F3" w14:textId="77777777" w:rsidR="00321161" w:rsidRPr="00EB0B45" w:rsidRDefault="00321161" w:rsidP="00914540">
            <w:pPr>
              <w:pStyle w:val="TableAshurst"/>
              <w:rPr>
                <w:rFonts w:ascii="Times New Roman" w:hAnsi="Times New Roman" w:cs="Times New Roman"/>
                <w:sz w:val="18"/>
              </w:rPr>
            </w:pPr>
          </w:p>
        </w:tc>
        <w:tc>
          <w:tcPr>
            <w:tcW w:w="1676" w:type="dxa"/>
          </w:tcPr>
          <w:p w14:paraId="180B5A09" w14:textId="77777777" w:rsidR="00321161" w:rsidRPr="00EB0B45" w:rsidRDefault="00321161" w:rsidP="00914540">
            <w:pPr>
              <w:pStyle w:val="TableAshurst"/>
              <w:rPr>
                <w:rFonts w:ascii="Times New Roman" w:hAnsi="Times New Roman" w:cs="Times New Roman"/>
                <w:sz w:val="18"/>
              </w:rPr>
            </w:pPr>
          </w:p>
        </w:tc>
        <w:tc>
          <w:tcPr>
            <w:tcW w:w="1464" w:type="dxa"/>
          </w:tcPr>
          <w:p w14:paraId="0689CD0F" w14:textId="77777777" w:rsidR="00321161" w:rsidRPr="00EB0B45" w:rsidRDefault="00321161" w:rsidP="00914540">
            <w:pPr>
              <w:pStyle w:val="TableAshurst"/>
              <w:rPr>
                <w:rFonts w:ascii="Times New Roman" w:hAnsi="Times New Roman" w:cs="Times New Roman"/>
                <w:sz w:val="18"/>
              </w:rPr>
            </w:pPr>
          </w:p>
        </w:tc>
        <w:tc>
          <w:tcPr>
            <w:tcW w:w="1644" w:type="dxa"/>
          </w:tcPr>
          <w:p w14:paraId="6F8C7E5B" w14:textId="77777777" w:rsidR="00321161" w:rsidRPr="00EB0B45" w:rsidRDefault="00321161" w:rsidP="00914540">
            <w:pPr>
              <w:pStyle w:val="TableAshurst"/>
              <w:rPr>
                <w:rFonts w:ascii="Times New Roman" w:hAnsi="Times New Roman" w:cs="Times New Roman"/>
                <w:sz w:val="18"/>
              </w:rPr>
            </w:pPr>
          </w:p>
        </w:tc>
        <w:tc>
          <w:tcPr>
            <w:tcW w:w="1328" w:type="dxa"/>
          </w:tcPr>
          <w:p w14:paraId="7BD854F4" w14:textId="77777777" w:rsidR="00321161" w:rsidRPr="00EB0B45" w:rsidRDefault="00321161" w:rsidP="00914540">
            <w:pPr>
              <w:pStyle w:val="TableAshurst"/>
              <w:rPr>
                <w:rFonts w:ascii="Times New Roman" w:hAnsi="Times New Roman" w:cs="Times New Roman"/>
                <w:sz w:val="18"/>
              </w:rPr>
            </w:pPr>
          </w:p>
        </w:tc>
        <w:tc>
          <w:tcPr>
            <w:tcW w:w="2199" w:type="dxa"/>
          </w:tcPr>
          <w:p w14:paraId="3540040F" w14:textId="77777777" w:rsidR="00321161" w:rsidRPr="00EB0B45" w:rsidRDefault="00321161" w:rsidP="00914540">
            <w:pPr>
              <w:pStyle w:val="TableAshurst"/>
              <w:rPr>
                <w:rFonts w:ascii="Times New Roman" w:hAnsi="Times New Roman" w:cs="Times New Roman"/>
                <w:sz w:val="18"/>
              </w:rPr>
            </w:pPr>
          </w:p>
        </w:tc>
        <w:tc>
          <w:tcPr>
            <w:tcW w:w="2398" w:type="dxa"/>
          </w:tcPr>
          <w:p w14:paraId="73E8912F" w14:textId="77777777" w:rsidR="00321161" w:rsidRPr="00EB0B45" w:rsidRDefault="00321161" w:rsidP="00914540">
            <w:pPr>
              <w:pStyle w:val="TableAshurst"/>
              <w:rPr>
                <w:rFonts w:ascii="Times New Roman" w:hAnsi="Times New Roman" w:cs="Times New Roman"/>
                <w:sz w:val="18"/>
              </w:rPr>
            </w:pPr>
          </w:p>
        </w:tc>
      </w:tr>
    </w:tbl>
    <w:p w14:paraId="4A3EA070" w14:textId="77777777" w:rsidR="00321161" w:rsidRPr="00EB0B45" w:rsidRDefault="00321161" w:rsidP="00321161">
      <w:pPr>
        <w:pStyle w:val="NormalAshurst"/>
        <w:rPr>
          <w:rFonts w:ascii="Times New Roman" w:hAnsi="Times New Roman" w:cs="Times New Roman"/>
          <w:sz w:val="18"/>
        </w:rPr>
      </w:pPr>
    </w:p>
    <w:p w14:paraId="5F9DD85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5810115"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113520F"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5D3FAB3E" w14:textId="0E78A535"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6E99404A" w14:textId="77777777" w:rsidR="00321161" w:rsidRPr="00EB0B45" w:rsidRDefault="00321161"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210B745D" w14:textId="77777777" w:rsidR="00793B96" w:rsidRDefault="00793B96" w:rsidP="00793B96">
      <w:pPr>
        <w:pStyle w:val="Heading8"/>
        <w:numPr>
          <w:ilvl w:val="0"/>
          <w:numId w:val="0"/>
        </w:numPr>
        <w:sectPr w:rsidR="00793B96" w:rsidSect="007F0BF6">
          <w:headerReference w:type="even" r:id="rId85"/>
          <w:headerReference w:type="default" r:id="rId86"/>
          <w:footerReference w:type="even" r:id="rId87"/>
          <w:footerReference w:type="default" r:id="rId88"/>
          <w:headerReference w:type="first" r:id="rId89"/>
          <w:footerReference w:type="first" r:id="rId90"/>
          <w:pgSz w:w="16840" w:h="11910" w:orient="landscape"/>
          <w:pgMar w:top="1440" w:right="1440" w:bottom="1440" w:left="1440" w:header="0" w:footer="720" w:gutter="0"/>
          <w:pgNumType w:start="1"/>
          <w:cols w:space="720"/>
          <w:docGrid w:linePitch="299"/>
        </w:sectPr>
      </w:pPr>
    </w:p>
    <w:p w14:paraId="19EEEF27" w14:textId="1C3A215D" w:rsidR="00793B96" w:rsidRPr="00EB0B45" w:rsidRDefault="00793B96" w:rsidP="00793B96">
      <w:pPr>
        <w:pStyle w:val="SchSubAshurst"/>
        <w:rPr>
          <w:rFonts w:ascii="Times New Roman" w:hAnsi="Times New Roman" w:cs="Times New Roman"/>
        </w:rPr>
      </w:pPr>
      <w:r>
        <w:rPr>
          <w:rFonts w:ascii="Times New Roman" w:hAnsi="Times New Roman" w:cs="Times New Roman"/>
        </w:rPr>
        <w:lastRenderedPageBreak/>
        <w:t>FORM G-5</w:t>
      </w:r>
      <w:bookmarkStart w:id="713" w:name="FORMG_5"/>
      <w:bookmarkEnd w:id="713"/>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7E597771" w14:textId="6BB4EAC4" w:rsidR="00793B96" w:rsidRPr="00EB0B45" w:rsidRDefault="00793B96"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494826CE" w14:textId="77777777" w:rsidR="00793B96" w:rsidRPr="00EB0B45" w:rsidRDefault="00793B96"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005974E" w14:textId="11170201" w:rsidR="00793B96" w:rsidRPr="00EB0B45" w:rsidRDefault="00793B96"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218A8FD0" w14:textId="4B0651E5" w:rsidR="00793B96" w:rsidRPr="001616B0" w:rsidRDefault="00793B96"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5BBBD76F" w14:textId="0BBC6867" w:rsidR="00793B96" w:rsidRPr="00EB0B45" w:rsidRDefault="00793B96"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504491FE" w14:textId="77777777" w:rsidR="00793B96" w:rsidRPr="00EB0B45" w:rsidRDefault="00793B96"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71A1A0DA" w14:textId="77777777" w:rsidR="00793B96" w:rsidRPr="00EB0B45" w:rsidRDefault="00793B96"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793B96" w:rsidRPr="00EB0B45" w14:paraId="1A5B2BA4" w14:textId="77777777" w:rsidTr="00A924A6">
        <w:tc>
          <w:tcPr>
            <w:tcW w:w="2103" w:type="dxa"/>
            <w:shd w:val="clear" w:color="auto" w:fill="D9D9D9" w:themeFill="background1" w:themeFillShade="D9"/>
          </w:tcPr>
          <w:p w14:paraId="60A4B465"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lastRenderedPageBreak/>
              <w:t>COMPANY NAME</w:t>
            </w:r>
          </w:p>
        </w:tc>
        <w:tc>
          <w:tcPr>
            <w:tcW w:w="1804" w:type="dxa"/>
            <w:shd w:val="clear" w:color="auto" w:fill="D9D9D9" w:themeFill="background1" w:themeFillShade="D9"/>
          </w:tcPr>
          <w:p w14:paraId="29A9616E"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0B9186"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0DAB657" w14:textId="77777777" w:rsidR="00793B96" w:rsidRPr="00EB0B45" w:rsidRDefault="00793B96"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119220B1"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2DFCEE2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B4955C9"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276CF762" w14:textId="77777777" w:rsidR="00793B96" w:rsidRPr="00EB0B45" w:rsidRDefault="00793B96"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793B96" w:rsidRPr="00EB0B45" w14:paraId="08BD8B3B" w14:textId="77777777" w:rsidTr="00A924A6">
        <w:tc>
          <w:tcPr>
            <w:tcW w:w="2103" w:type="dxa"/>
          </w:tcPr>
          <w:p w14:paraId="36A5FF88"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1948CCCA" w14:textId="77777777" w:rsidR="00793B96" w:rsidRPr="00EB0B45" w:rsidRDefault="00793B96"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8E526B2"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2A0A2ED1"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63B2CB96"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5D391427"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1C71420"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7D5C0868"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4EBB767D" w14:textId="77777777" w:rsidR="00793B96" w:rsidRPr="00EB0B45" w:rsidRDefault="00793B96"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793B96" w:rsidRPr="00EB0B45" w14:paraId="658D330E" w14:textId="77777777" w:rsidTr="00A924A6">
        <w:tc>
          <w:tcPr>
            <w:tcW w:w="2103" w:type="dxa"/>
          </w:tcPr>
          <w:p w14:paraId="6A930689"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56EA723" w14:textId="77777777" w:rsidR="00793B96" w:rsidRPr="00EB0B45" w:rsidRDefault="00793B96" w:rsidP="00A924A6">
            <w:pPr>
              <w:pStyle w:val="TableAshurst"/>
              <w:rPr>
                <w:rFonts w:ascii="Times New Roman" w:hAnsi="Times New Roman" w:cs="Times New Roman"/>
                <w:sz w:val="20"/>
              </w:rPr>
            </w:pPr>
          </w:p>
        </w:tc>
        <w:tc>
          <w:tcPr>
            <w:tcW w:w="1676" w:type="dxa"/>
          </w:tcPr>
          <w:p w14:paraId="210EBCBD" w14:textId="77777777" w:rsidR="00793B96" w:rsidRPr="00EB0B45" w:rsidRDefault="00793B96" w:rsidP="00A924A6">
            <w:pPr>
              <w:pStyle w:val="TableAshurst"/>
              <w:rPr>
                <w:rFonts w:ascii="Times New Roman" w:hAnsi="Times New Roman" w:cs="Times New Roman"/>
                <w:sz w:val="20"/>
              </w:rPr>
            </w:pPr>
          </w:p>
        </w:tc>
        <w:tc>
          <w:tcPr>
            <w:tcW w:w="1464" w:type="dxa"/>
          </w:tcPr>
          <w:p w14:paraId="4D6B5C07" w14:textId="77777777" w:rsidR="00793B96" w:rsidRPr="00EB0B45" w:rsidRDefault="00793B96" w:rsidP="00A924A6">
            <w:pPr>
              <w:pStyle w:val="TableAshurst"/>
              <w:rPr>
                <w:rFonts w:ascii="Times New Roman" w:hAnsi="Times New Roman" w:cs="Times New Roman"/>
                <w:sz w:val="20"/>
              </w:rPr>
            </w:pPr>
          </w:p>
        </w:tc>
        <w:tc>
          <w:tcPr>
            <w:tcW w:w="1644" w:type="dxa"/>
          </w:tcPr>
          <w:p w14:paraId="2AB64951" w14:textId="77777777" w:rsidR="00793B96" w:rsidRPr="00EB0B45" w:rsidRDefault="00793B96" w:rsidP="00A924A6">
            <w:pPr>
              <w:pStyle w:val="TableAshurst"/>
              <w:rPr>
                <w:rFonts w:ascii="Times New Roman" w:hAnsi="Times New Roman" w:cs="Times New Roman"/>
                <w:sz w:val="20"/>
              </w:rPr>
            </w:pPr>
          </w:p>
        </w:tc>
        <w:tc>
          <w:tcPr>
            <w:tcW w:w="1328" w:type="dxa"/>
          </w:tcPr>
          <w:p w14:paraId="2E277AEC" w14:textId="77777777" w:rsidR="00793B96" w:rsidRPr="00EB0B45" w:rsidRDefault="00793B96" w:rsidP="00A924A6">
            <w:pPr>
              <w:pStyle w:val="TableAshurst"/>
              <w:rPr>
                <w:rFonts w:ascii="Times New Roman" w:hAnsi="Times New Roman" w:cs="Times New Roman"/>
                <w:sz w:val="20"/>
              </w:rPr>
            </w:pPr>
          </w:p>
        </w:tc>
        <w:tc>
          <w:tcPr>
            <w:tcW w:w="2199" w:type="dxa"/>
          </w:tcPr>
          <w:p w14:paraId="3BA3890D" w14:textId="77777777" w:rsidR="00793B96" w:rsidRPr="00EB0B45" w:rsidRDefault="00793B96" w:rsidP="00A924A6">
            <w:pPr>
              <w:pStyle w:val="TableAshurst"/>
              <w:rPr>
                <w:rFonts w:ascii="Times New Roman" w:hAnsi="Times New Roman" w:cs="Times New Roman"/>
                <w:sz w:val="20"/>
              </w:rPr>
            </w:pPr>
          </w:p>
        </w:tc>
        <w:tc>
          <w:tcPr>
            <w:tcW w:w="2398" w:type="dxa"/>
          </w:tcPr>
          <w:p w14:paraId="0BCD7EFC" w14:textId="77777777" w:rsidR="00793B96" w:rsidRPr="00EB0B45" w:rsidRDefault="00793B96" w:rsidP="00A924A6">
            <w:pPr>
              <w:pStyle w:val="TableAshurst"/>
              <w:rPr>
                <w:rFonts w:ascii="Times New Roman" w:hAnsi="Times New Roman" w:cs="Times New Roman"/>
                <w:sz w:val="20"/>
              </w:rPr>
            </w:pPr>
          </w:p>
        </w:tc>
      </w:tr>
      <w:tr w:rsidR="00793B96" w:rsidRPr="00EB0B45" w14:paraId="38E17560" w14:textId="77777777" w:rsidTr="00A924A6">
        <w:tc>
          <w:tcPr>
            <w:tcW w:w="2103" w:type="dxa"/>
          </w:tcPr>
          <w:p w14:paraId="74EC920D"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32ABE121" w14:textId="77777777" w:rsidR="00793B96" w:rsidRPr="00EB0B45" w:rsidRDefault="00793B96" w:rsidP="00A924A6">
            <w:pPr>
              <w:pStyle w:val="TableAshurst"/>
              <w:rPr>
                <w:rFonts w:ascii="Times New Roman" w:hAnsi="Times New Roman" w:cs="Times New Roman"/>
                <w:sz w:val="20"/>
              </w:rPr>
            </w:pPr>
          </w:p>
        </w:tc>
        <w:tc>
          <w:tcPr>
            <w:tcW w:w="1676" w:type="dxa"/>
          </w:tcPr>
          <w:p w14:paraId="06E871C1" w14:textId="77777777" w:rsidR="00793B96" w:rsidRPr="00EB0B45" w:rsidRDefault="00793B96" w:rsidP="00A924A6">
            <w:pPr>
              <w:pStyle w:val="TableAshurst"/>
              <w:rPr>
                <w:rFonts w:ascii="Times New Roman" w:hAnsi="Times New Roman" w:cs="Times New Roman"/>
                <w:sz w:val="20"/>
              </w:rPr>
            </w:pPr>
          </w:p>
        </w:tc>
        <w:tc>
          <w:tcPr>
            <w:tcW w:w="1464" w:type="dxa"/>
          </w:tcPr>
          <w:p w14:paraId="1E60A686" w14:textId="77777777" w:rsidR="00793B96" w:rsidRPr="00EB0B45" w:rsidRDefault="00793B96" w:rsidP="00A924A6">
            <w:pPr>
              <w:pStyle w:val="TableAshurst"/>
              <w:rPr>
                <w:rFonts w:ascii="Times New Roman" w:hAnsi="Times New Roman" w:cs="Times New Roman"/>
                <w:sz w:val="20"/>
              </w:rPr>
            </w:pPr>
          </w:p>
        </w:tc>
        <w:tc>
          <w:tcPr>
            <w:tcW w:w="1644" w:type="dxa"/>
          </w:tcPr>
          <w:p w14:paraId="7CE11900" w14:textId="77777777" w:rsidR="00793B96" w:rsidRPr="00EB0B45" w:rsidRDefault="00793B96" w:rsidP="00A924A6">
            <w:pPr>
              <w:pStyle w:val="TableAshurst"/>
              <w:rPr>
                <w:rFonts w:ascii="Times New Roman" w:hAnsi="Times New Roman" w:cs="Times New Roman"/>
                <w:sz w:val="20"/>
              </w:rPr>
            </w:pPr>
          </w:p>
        </w:tc>
        <w:tc>
          <w:tcPr>
            <w:tcW w:w="1328" w:type="dxa"/>
          </w:tcPr>
          <w:p w14:paraId="62890949" w14:textId="77777777" w:rsidR="00793B96" w:rsidRPr="00EB0B45" w:rsidRDefault="00793B96" w:rsidP="00A924A6">
            <w:pPr>
              <w:pStyle w:val="TableAshurst"/>
              <w:rPr>
                <w:rFonts w:ascii="Times New Roman" w:hAnsi="Times New Roman" w:cs="Times New Roman"/>
                <w:sz w:val="20"/>
              </w:rPr>
            </w:pPr>
          </w:p>
        </w:tc>
        <w:tc>
          <w:tcPr>
            <w:tcW w:w="2199" w:type="dxa"/>
          </w:tcPr>
          <w:p w14:paraId="3E363220" w14:textId="77777777" w:rsidR="00793B96" w:rsidRPr="00EB0B45" w:rsidRDefault="00793B96" w:rsidP="00A924A6">
            <w:pPr>
              <w:pStyle w:val="TableAshurst"/>
              <w:rPr>
                <w:rFonts w:ascii="Times New Roman" w:hAnsi="Times New Roman" w:cs="Times New Roman"/>
                <w:sz w:val="20"/>
              </w:rPr>
            </w:pPr>
          </w:p>
        </w:tc>
        <w:tc>
          <w:tcPr>
            <w:tcW w:w="2398" w:type="dxa"/>
          </w:tcPr>
          <w:p w14:paraId="402DD216" w14:textId="77777777" w:rsidR="00793B96" w:rsidRPr="00EB0B45" w:rsidRDefault="00793B96" w:rsidP="00A924A6">
            <w:pPr>
              <w:pStyle w:val="TableAshurst"/>
              <w:rPr>
                <w:rFonts w:ascii="Times New Roman" w:hAnsi="Times New Roman" w:cs="Times New Roman"/>
                <w:sz w:val="20"/>
              </w:rPr>
            </w:pPr>
          </w:p>
        </w:tc>
      </w:tr>
      <w:tr w:rsidR="00793B96" w:rsidRPr="00EB0B45" w14:paraId="470882DC" w14:textId="77777777" w:rsidTr="00A924A6">
        <w:tc>
          <w:tcPr>
            <w:tcW w:w="2103" w:type="dxa"/>
          </w:tcPr>
          <w:p w14:paraId="3C60C67B"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67AB3805" w14:textId="77777777" w:rsidR="00793B96" w:rsidRPr="00EB0B45" w:rsidRDefault="00793B96" w:rsidP="00A924A6">
            <w:pPr>
              <w:pStyle w:val="TableAshurst"/>
              <w:rPr>
                <w:rFonts w:ascii="Times New Roman" w:hAnsi="Times New Roman" w:cs="Times New Roman"/>
                <w:sz w:val="20"/>
              </w:rPr>
            </w:pPr>
          </w:p>
        </w:tc>
        <w:tc>
          <w:tcPr>
            <w:tcW w:w="1676" w:type="dxa"/>
          </w:tcPr>
          <w:p w14:paraId="2E9101C4" w14:textId="77777777" w:rsidR="00793B96" w:rsidRPr="00EB0B45" w:rsidRDefault="00793B96" w:rsidP="00A924A6">
            <w:pPr>
              <w:pStyle w:val="TableAshurst"/>
              <w:rPr>
                <w:rFonts w:ascii="Times New Roman" w:hAnsi="Times New Roman" w:cs="Times New Roman"/>
                <w:sz w:val="20"/>
              </w:rPr>
            </w:pPr>
          </w:p>
        </w:tc>
        <w:tc>
          <w:tcPr>
            <w:tcW w:w="1464" w:type="dxa"/>
          </w:tcPr>
          <w:p w14:paraId="0BFD8FE7" w14:textId="77777777" w:rsidR="00793B96" w:rsidRPr="00EB0B45" w:rsidRDefault="00793B96" w:rsidP="00A924A6">
            <w:pPr>
              <w:pStyle w:val="TableAshurst"/>
              <w:rPr>
                <w:rFonts w:ascii="Times New Roman" w:hAnsi="Times New Roman" w:cs="Times New Roman"/>
                <w:sz w:val="20"/>
              </w:rPr>
            </w:pPr>
          </w:p>
        </w:tc>
        <w:tc>
          <w:tcPr>
            <w:tcW w:w="1644" w:type="dxa"/>
          </w:tcPr>
          <w:p w14:paraId="19864046" w14:textId="77777777" w:rsidR="00793B96" w:rsidRPr="00EB0B45" w:rsidRDefault="00793B96" w:rsidP="00A924A6">
            <w:pPr>
              <w:pStyle w:val="TableAshurst"/>
              <w:rPr>
                <w:rFonts w:ascii="Times New Roman" w:hAnsi="Times New Roman" w:cs="Times New Roman"/>
                <w:sz w:val="20"/>
              </w:rPr>
            </w:pPr>
          </w:p>
        </w:tc>
        <w:tc>
          <w:tcPr>
            <w:tcW w:w="1328" w:type="dxa"/>
          </w:tcPr>
          <w:p w14:paraId="4E5C8F7A" w14:textId="77777777" w:rsidR="00793B96" w:rsidRPr="00EB0B45" w:rsidRDefault="00793B96" w:rsidP="00A924A6">
            <w:pPr>
              <w:pStyle w:val="TableAshurst"/>
              <w:rPr>
                <w:rFonts w:ascii="Times New Roman" w:hAnsi="Times New Roman" w:cs="Times New Roman"/>
                <w:sz w:val="20"/>
              </w:rPr>
            </w:pPr>
          </w:p>
        </w:tc>
        <w:tc>
          <w:tcPr>
            <w:tcW w:w="2199" w:type="dxa"/>
          </w:tcPr>
          <w:p w14:paraId="4FF91130" w14:textId="77777777" w:rsidR="00793B96" w:rsidRPr="00EB0B45" w:rsidRDefault="00793B96" w:rsidP="00A924A6">
            <w:pPr>
              <w:pStyle w:val="TableAshurst"/>
              <w:rPr>
                <w:rFonts w:ascii="Times New Roman" w:hAnsi="Times New Roman" w:cs="Times New Roman"/>
                <w:sz w:val="20"/>
              </w:rPr>
            </w:pPr>
          </w:p>
        </w:tc>
        <w:tc>
          <w:tcPr>
            <w:tcW w:w="2398" w:type="dxa"/>
          </w:tcPr>
          <w:p w14:paraId="21153E6C" w14:textId="77777777" w:rsidR="00793B96" w:rsidRPr="00EB0B45" w:rsidRDefault="00793B96" w:rsidP="00A924A6">
            <w:pPr>
              <w:pStyle w:val="TableAshurst"/>
              <w:rPr>
                <w:rFonts w:ascii="Times New Roman" w:hAnsi="Times New Roman" w:cs="Times New Roman"/>
                <w:sz w:val="20"/>
              </w:rPr>
            </w:pPr>
          </w:p>
        </w:tc>
      </w:tr>
      <w:tr w:rsidR="00793B96" w:rsidRPr="00EB0B45" w14:paraId="4C5D4776" w14:textId="77777777" w:rsidTr="00A924A6">
        <w:tc>
          <w:tcPr>
            <w:tcW w:w="2103" w:type="dxa"/>
          </w:tcPr>
          <w:p w14:paraId="2C9112A8"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54857D9D" w14:textId="77777777" w:rsidR="00793B96" w:rsidRPr="00EB0B45" w:rsidRDefault="00793B96" w:rsidP="00A924A6">
            <w:pPr>
              <w:pStyle w:val="TableAshurst"/>
              <w:rPr>
                <w:rFonts w:ascii="Times New Roman" w:hAnsi="Times New Roman" w:cs="Times New Roman"/>
                <w:sz w:val="20"/>
              </w:rPr>
            </w:pPr>
          </w:p>
        </w:tc>
        <w:tc>
          <w:tcPr>
            <w:tcW w:w="1676" w:type="dxa"/>
          </w:tcPr>
          <w:p w14:paraId="2030CDEC" w14:textId="77777777" w:rsidR="00793B96" w:rsidRPr="00EB0B45" w:rsidRDefault="00793B96" w:rsidP="00A924A6">
            <w:pPr>
              <w:pStyle w:val="TableAshurst"/>
              <w:rPr>
                <w:rFonts w:ascii="Times New Roman" w:hAnsi="Times New Roman" w:cs="Times New Roman"/>
                <w:sz w:val="20"/>
              </w:rPr>
            </w:pPr>
          </w:p>
        </w:tc>
        <w:tc>
          <w:tcPr>
            <w:tcW w:w="1464" w:type="dxa"/>
          </w:tcPr>
          <w:p w14:paraId="0B58A111" w14:textId="77777777" w:rsidR="00793B96" w:rsidRPr="00EB0B45" w:rsidRDefault="00793B96" w:rsidP="00A924A6">
            <w:pPr>
              <w:pStyle w:val="TableAshurst"/>
              <w:rPr>
                <w:rFonts w:ascii="Times New Roman" w:hAnsi="Times New Roman" w:cs="Times New Roman"/>
                <w:sz w:val="20"/>
              </w:rPr>
            </w:pPr>
          </w:p>
        </w:tc>
        <w:tc>
          <w:tcPr>
            <w:tcW w:w="1644" w:type="dxa"/>
          </w:tcPr>
          <w:p w14:paraId="6227C3D8" w14:textId="77777777" w:rsidR="00793B96" w:rsidRPr="00EB0B45" w:rsidRDefault="00793B96" w:rsidP="00A924A6">
            <w:pPr>
              <w:pStyle w:val="TableAshurst"/>
              <w:rPr>
                <w:rFonts w:ascii="Times New Roman" w:hAnsi="Times New Roman" w:cs="Times New Roman"/>
                <w:sz w:val="20"/>
              </w:rPr>
            </w:pPr>
          </w:p>
        </w:tc>
        <w:tc>
          <w:tcPr>
            <w:tcW w:w="1328" w:type="dxa"/>
          </w:tcPr>
          <w:p w14:paraId="2A9117ED" w14:textId="77777777" w:rsidR="00793B96" w:rsidRPr="00EB0B45" w:rsidRDefault="00793B96" w:rsidP="00A924A6">
            <w:pPr>
              <w:pStyle w:val="TableAshurst"/>
              <w:rPr>
                <w:rFonts w:ascii="Times New Roman" w:hAnsi="Times New Roman" w:cs="Times New Roman"/>
                <w:sz w:val="20"/>
              </w:rPr>
            </w:pPr>
          </w:p>
        </w:tc>
        <w:tc>
          <w:tcPr>
            <w:tcW w:w="2199" w:type="dxa"/>
          </w:tcPr>
          <w:p w14:paraId="1B4FAC80" w14:textId="77777777" w:rsidR="00793B96" w:rsidRPr="00EB0B45" w:rsidRDefault="00793B96" w:rsidP="00A924A6">
            <w:pPr>
              <w:pStyle w:val="TableAshurst"/>
              <w:rPr>
                <w:rFonts w:ascii="Times New Roman" w:hAnsi="Times New Roman" w:cs="Times New Roman"/>
                <w:sz w:val="20"/>
              </w:rPr>
            </w:pPr>
          </w:p>
        </w:tc>
        <w:tc>
          <w:tcPr>
            <w:tcW w:w="2398" w:type="dxa"/>
          </w:tcPr>
          <w:p w14:paraId="5A997653" w14:textId="77777777" w:rsidR="00793B96" w:rsidRPr="00EB0B45" w:rsidRDefault="00793B96" w:rsidP="00A924A6">
            <w:pPr>
              <w:pStyle w:val="TableAshurst"/>
              <w:rPr>
                <w:rFonts w:ascii="Times New Roman" w:hAnsi="Times New Roman" w:cs="Times New Roman"/>
                <w:sz w:val="20"/>
              </w:rPr>
            </w:pPr>
          </w:p>
        </w:tc>
      </w:tr>
      <w:tr w:rsidR="00793B96" w:rsidRPr="00EB0B45" w14:paraId="4EA86D22" w14:textId="77777777" w:rsidTr="00A924A6">
        <w:tc>
          <w:tcPr>
            <w:tcW w:w="2103" w:type="dxa"/>
          </w:tcPr>
          <w:p w14:paraId="318B56A1" w14:textId="77777777" w:rsidR="00793B96" w:rsidRPr="00EB0B45" w:rsidRDefault="00793B96"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9873362" w14:textId="77777777" w:rsidR="00793B96" w:rsidRPr="00EB0B45" w:rsidRDefault="00793B96" w:rsidP="00A924A6">
            <w:pPr>
              <w:pStyle w:val="TableAshurst"/>
              <w:rPr>
                <w:rFonts w:ascii="Times New Roman" w:hAnsi="Times New Roman" w:cs="Times New Roman"/>
                <w:sz w:val="20"/>
              </w:rPr>
            </w:pPr>
          </w:p>
        </w:tc>
        <w:tc>
          <w:tcPr>
            <w:tcW w:w="1676" w:type="dxa"/>
          </w:tcPr>
          <w:p w14:paraId="62CB08B9" w14:textId="77777777" w:rsidR="00793B96" w:rsidRPr="00EB0B45" w:rsidRDefault="00793B96" w:rsidP="00A924A6">
            <w:pPr>
              <w:pStyle w:val="TableAshurst"/>
              <w:rPr>
                <w:rFonts w:ascii="Times New Roman" w:hAnsi="Times New Roman" w:cs="Times New Roman"/>
                <w:sz w:val="20"/>
              </w:rPr>
            </w:pPr>
          </w:p>
        </w:tc>
        <w:tc>
          <w:tcPr>
            <w:tcW w:w="1464" w:type="dxa"/>
          </w:tcPr>
          <w:p w14:paraId="221A7E0C" w14:textId="77777777" w:rsidR="00793B96" w:rsidRPr="00EB0B45" w:rsidRDefault="00793B96" w:rsidP="00A924A6">
            <w:pPr>
              <w:pStyle w:val="TableAshurst"/>
              <w:rPr>
                <w:rFonts w:ascii="Times New Roman" w:hAnsi="Times New Roman" w:cs="Times New Roman"/>
                <w:sz w:val="20"/>
              </w:rPr>
            </w:pPr>
          </w:p>
        </w:tc>
        <w:tc>
          <w:tcPr>
            <w:tcW w:w="1644" w:type="dxa"/>
          </w:tcPr>
          <w:p w14:paraId="6D6247DB" w14:textId="77777777" w:rsidR="00793B96" w:rsidRPr="00EB0B45" w:rsidRDefault="00793B96" w:rsidP="00A924A6">
            <w:pPr>
              <w:pStyle w:val="TableAshurst"/>
              <w:rPr>
                <w:rFonts w:ascii="Times New Roman" w:hAnsi="Times New Roman" w:cs="Times New Roman"/>
                <w:sz w:val="20"/>
              </w:rPr>
            </w:pPr>
          </w:p>
        </w:tc>
        <w:tc>
          <w:tcPr>
            <w:tcW w:w="1328" w:type="dxa"/>
          </w:tcPr>
          <w:p w14:paraId="6E6B90EB" w14:textId="77777777" w:rsidR="00793B96" w:rsidRPr="00EB0B45" w:rsidRDefault="00793B96" w:rsidP="00A924A6">
            <w:pPr>
              <w:pStyle w:val="TableAshurst"/>
              <w:rPr>
                <w:rFonts w:ascii="Times New Roman" w:hAnsi="Times New Roman" w:cs="Times New Roman"/>
                <w:sz w:val="20"/>
              </w:rPr>
            </w:pPr>
          </w:p>
        </w:tc>
        <w:tc>
          <w:tcPr>
            <w:tcW w:w="2199" w:type="dxa"/>
          </w:tcPr>
          <w:p w14:paraId="2FA38B05" w14:textId="77777777" w:rsidR="00793B96" w:rsidRPr="00EB0B45" w:rsidRDefault="00793B96" w:rsidP="00A924A6">
            <w:pPr>
              <w:pStyle w:val="TableAshurst"/>
              <w:rPr>
                <w:rFonts w:ascii="Times New Roman" w:hAnsi="Times New Roman" w:cs="Times New Roman"/>
                <w:sz w:val="20"/>
              </w:rPr>
            </w:pPr>
          </w:p>
        </w:tc>
        <w:tc>
          <w:tcPr>
            <w:tcW w:w="2398" w:type="dxa"/>
          </w:tcPr>
          <w:p w14:paraId="30191E34" w14:textId="77777777" w:rsidR="00793B96" w:rsidRPr="00EB0B45" w:rsidRDefault="00793B96" w:rsidP="00A924A6">
            <w:pPr>
              <w:pStyle w:val="TableAshurst"/>
              <w:rPr>
                <w:rFonts w:ascii="Times New Roman" w:hAnsi="Times New Roman" w:cs="Times New Roman"/>
                <w:sz w:val="20"/>
              </w:rPr>
            </w:pPr>
          </w:p>
        </w:tc>
      </w:tr>
    </w:tbl>
    <w:p w14:paraId="2E6F8CB1" w14:textId="77777777" w:rsidR="00793B96" w:rsidRPr="00EB0B45" w:rsidRDefault="00793B96" w:rsidP="00793B96">
      <w:pPr>
        <w:pStyle w:val="NormalAshurst"/>
        <w:rPr>
          <w:rFonts w:ascii="Times New Roman" w:hAnsi="Times New Roman" w:cs="Times New Roman"/>
        </w:rPr>
      </w:pPr>
    </w:p>
    <w:p w14:paraId="087525E4" w14:textId="77777777" w:rsidR="00793B96" w:rsidRPr="00EB0B45" w:rsidRDefault="00793B96"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13B492A"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2A727F9D"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05967C16"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7923077E" w14:textId="77777777"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4FE3731F" w14:textId="5CC64193" w:rsidR="00793B96" w:rsidRPr="00EB0B45" w:rsidRDefault="00793B96"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844493A" w14:textId="6921CAE4" w:rsidR="009A52E7" w:rsidRPr="00254CC5" w:rsidRDefault="00793B96"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5071853D" w14:textId="77777777" w:rsidR="00254CC5" w:rsidRDefault="00254CC5" w:rsidP="00793B96">
      <w:pPr>
        <w:pStyle w:val="Heading8"/>
        <w:numPr>
          <w:ilvl w:val="0"/>
          <w:numId w:val="0"/>
        </w:numPr>
      </w:pPr>
    </w:p>
    <w:p w14:paraId="50E2972D" w14:textId="77777777" w:rsidR="00793B96" w:rsidRPr="00EB0B45" w:rsidRDefault="00793B96" w:rsidP="00793B96">
      <w:pPr>
        <w:pStyle w:val="Heading8"/>
        <w:numPr>
          <w:ilvl w:val="0"/>
          <w:numId w:val="0"/>
        </w:numPr>
        <w:sectPr w:rsidR="00793B96" w:rsidRPr="00EB0B45" w:rsidSect="007F0BF6">
          <w:headerReference w:type="even" r:id="rId91"/>
          <w:headerReference w:type="default" r:id="rId92"/>
          <w:footerReference w:type="even" r:id="rId93"/>
          <w:footerReference w:type="default" r:id="rId94"/>
          <w:headerReference w:type="first" r:id="rId95"/>
          <w:footerReference w:type="first" r:id="rId96"/>
          <w:pgSz w:w="16840" w:h="11910" w:orient="landscape"/>
          <w:pgMar w:top="1440" w:right="1440" w:bottom="1440" w:left="1440" w:header="0" w:footer="720" w:gutter="0"/>
          <w:pgNumType w:start="1"/>
          <w:cols w:space="720"/>
          <w:docGrid w:linePitch="299"/>
        </w:sectPr>
      </w:pPr>
    </w:p>
    <w:p w14:paraId="3EB9F0BD" w14:textId="0E6202C1" w:rsidR="00321161" w:rsidRPr="00EB0B45" w:rsidRDefault="00321161" w:rsidP="00321161">
      <w:pPr>
        <w:pStyle w:val="SchSubAshurst"/>
        <w:rPr>
          <w:rFonts w:ascii="Times New Roman" w:hAnsi="Times New Roman" w:cs="Times New Roman"/>
        </w:rPr>
      </w:pPr>
      <w:bookmarkStart w:id="714" w:name="_Toc70322398"/>
      <w:bookmarkStart w:id="715" w:name="_Toc71145344"/>
      <w:r w:rsidRPr="00EB0B45">
        <w:rPr>
          <w:rFonts w:ascii="Times New Roman" w:hAnsi="Times New Roman" w:cs="Times New Roman"/>
        </w:rPr>
        <w:lastRenderedPageBreak/>
        <w:t>FORM G-</w:t>
      </w:r>
      <w:bookmarkEnd w:id="714"/>
      <w:bookmarkEnd w:id="715"/>
      <w:r w:rsidR="00E85774">
        <w:rPr>
          <w:rFonts w:ascii="Times New Roman" w:hAnsi="Times New Roman" w:cs="Times New Roman"/>
        </w:rPr>
        <w:t>6</w:t>
      </w:r>
      <w:bookmarkStart w:id="716" w:name="FORMG_6"/>
      <w:bookmarkEnd w:id="716"/>
    </w:p>
    <w:p w14:paraId="7E55651D" w14:textId="77777777" w:rsidR="00321161" w:rsidRPr="00EB0B45" w:rsidRDefault="00321161" w:rsidP="00321161">
      <w:pPr>
        <w:pStyle w:val="SchSubAshurst"/>
        <w:rPr>
          <w:rFonts w:ascii="Times New Roman" w:hAnsi="Times New Roman" w:cs="Times New Roman"/>
        </w:rPr>
      </w:pPr>
      <w:bookmarkStart w:id="717" w:name="_Toc70322399"/>
      <w:bookmarkStart w:id="718" w:name="_Toc71145345"/>
      <w:r w:rsidRPr="00EB0B45">
        <w:rPr>
          <w:rFonts w:ascii="Times New Roman" w:hAnsi="Times New Roman" w:cs="Times New Roman"/>
        </w:rPr>
        <w:t>TECHNICAL PROJECT REFERENCES</w:t>
      </w:r>
      <w:bookmarkEnd w:id="717"/>
      <w:bookmarkEnd w:id="718"/>
    </w:p>
    <w:p w14:paraId="2D14FD4D"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9463EE1" w14:textId="5F4BC1BF"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36E6F14A" w14:textId="0FD59D62"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A91BB1">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54C37C86" w14:textId="5F67A238" w:rsidR="00321161"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6A8CF5F2" w14:textId="17627AB7"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4EED34F8" w14:textId="77777777" w:rsidTr="00914540">
        <w:tc>
          <w:tcPr>
            <w:tcW w:w="8413" w:type="dxa"/>
            <w:gridSpan w:val="2"/>
            <w:shd w:val="clear" w:color="auto" w:fill="BFBFBF" w:themeFill="background1" w:themeFillShade="BF"/>
          </w:tcPr>
          <w:p w14:paraId="3CC439E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321161" w:rsidRPr="00EB0B45" w14:paraId="4D0506C5" w14:textId="77777777" w:rsidTr="00914540">
        <w:tc>
          <w:tcPr>
            <w:tcW w:w="8413" w:type="dxa"/>
            <w:gridSpan w:val="2"/>
            <w:shd w:val="clear" w:color="auto" w:fill="D9D9D9" w:themeFill="background1" w:themeFillShade="D9"/>
          </w:tcPr>
          <w:p w14:paraId="7D15EBD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321161" w:rsidRPr="00EB0B45" w14:paraId="222064CA" w14:textId="77777777" w:rsidTr="00914540">
        <w:tc>
          <w:tcPr>
            <w:tcW w:w="4201" w:type="dxa"/>
          </w:tcPr>
          <w:p w14:paraId="54E19CF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E50858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C1104B7" w14:textId="77777777" w:rsidTr="00914540">
        <w:tc>
          <w:tcPr>
            <w:tcW w:w="4201" w:type="dxa"/>
          </w:tcPr>
          <w:p w14:paraId="4FC768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0F753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D6BAF" w14:textId="77777777" w:rsidTr="00914540">
        <w:tc>
          <w:tcPr>
            <w:tcW w:w="4201" w:type="dxa"/>
          </w:tcPr>
          <w:p w14:paraId="13EEC7B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71365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772531E" w14:textId="77777777" w:rsidTr="00914540">
        <w:tc>
          <w:tcPr>
            <w:tcW w:w="4201" w:type="dxa"/>
          </w:tcPr>
          <w:p w14:paraId="735903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E800C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BC6F761" w14:textId="77777777" w:rsidTr="00914540">
        <w:tc>
          <w:tcPr>
            <w:tcW w:w="4201" w:type="dxa"/>
          </w:tcPr>
          <w:p w14:paraId="37EB7FA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8D677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3FC013" w14:textId="77777777" w:rsidTr="00914540">
        <w:tc>
          <w:tcPr>
            <w:tcW w:w="4201" w:type="dxa"/>
          </w:tcPr>
          <w:p w14:paraId="0B0D121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F7BCBA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045AC92" w14:textId="77777777" w:rsidTr="00914540">
        <w:tc>
          <w:tcPr>
            <w:tcW w:w="4201" w:type="dxa"/>
          </w:tcPr>
          <w:p w14:paraId="77B8518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1D4DF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C9071E" w14:textId="77777777" w:rsidTr="00914540">
        <w:tc>
          <w:tcPr>
            <w:tcW w:w="8413" w:type="dxa"/>
            <w:gridSpan w:val="2"/>
            <w:shd w:val="clear" w:color="auto" w:fill="D9D9D9" w:themeFill="background1" w:themeFillShade="D9"/>
          </w:tcPr>
          <w:p w14:paraId="0BF9FF6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321161" w:rsidRPr="00EB0B45" w14:paraId="76681016" w14:textId="77777777" w:rsidTr="00914540">
        <w:tc>
          <w:tcPr>
            <w:tcW w:w="4201" w:type="dxa"/>
          </w:tcPr>
          <w:p w14:paraId="0B22B7D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DF2CB2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59F24D28" w14:textId="77777777" w:rsidTr="00914540">
        <w:tc>
          <w:tcPr>
            <w:tcW w:w="4201" w:type="dxa"/>
          </w:tcPr>
          <w:p w14:paraId="113E02A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2F848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99756EF" w14:textId="77777777" w:rsidTr="00914540">
        <w:tc>
          <w:tcPr>
            <w:tcW w:w="4201" w:type="dxa"/>
          </w:tcPr>
          <w:p w14:paraId="3F86D73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2FB311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BA7F0BC" w14:textId="77777777" w:rsidTr="00914540">
        <w:tc>
          <w:tcPr>
            <w:tcW w:w="4201" w:type="dxa"/>
          </w:tcPr>
          <w:p w14:paraId="6DEEFA4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04150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D1DED9A" w14:textId="77777777" w:rsidTr="00914540">
        <w:tc>
          <w:tcPr>
            <w:tcW w:w="4201" w:type="dxa"/>
          </w:tcPr>
          <w:p w14:paraId="64CB16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E28C51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1039FB" w14:textId="77777777" w:rsidTr="00914540">
        <w:tc>
          <w:tcPr>
            <w:tcW w:w="4201" w:type="dxa"/>
          </w:tcPr>
          <w:p w14:paraId="60311C8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71FB9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53663B3" w14:textId="77777777" w:rsidTr="00914540">
        <w:tc>
          <w:tcPr>
            <w:tcW w:w="4201" w:type="dxa"/>
          </w:tcPr>
          <w:p w14:paraId="448D40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9E9B0F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2EE06BF" w14:textId="77777777" w:rsidTr="00914540">
        <w:tc>
          <w:tcPr>
            <w:tcW w:w="8413" w:type="dxa"/>
            <w:gridSpan w:val="2"/>
            <w:shd w:val="clear" w:color="auto" w:fill="D9D9D9" w:themeFill="background1" w:themeFillShade="D9"/>
          </w:tcPr>
          <w:p w14:paraId="629B8299" w14:textId="77777777" w:rsidR="00321161" w:rsidRPr="00EB0B45" w:rsidRDefault="00321161"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lastRenderedPageBreak/>
              <w:t>G-1 – Reference 3</w:t>
            </w:r>
          </w:p>
        </w:tc>
      </w:tr>
      <w:tr w:rsidR="00321161" w:rsidRPr="00EB0B45" w14:paraId="7C1DF81A" w14:textId="77777777" w:rsidTr="00914540">
        <w:tc>
          <w:tcPr>
            <w:tcW w:w="4201" w:type="dxa"/>
          </w:tcPr>
          <w:p w14:paraId="008574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ADBC4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815DDD" w14:textId="77777777" w:rsidTr="00914540">
        <w:tc>
          <w:tcPr>
            <w:tcW w:w="4201" w:type="dxa"/>
          </w:tcPr>
          <w:p w14:paraId="24C3E5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A55F4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A642094" w14:textId="77777777" w:rsidTr="00914540">
        <w:tc>
          <w:tcPr>
            <w:tcW w:w="4201" w:type="dxa"/>
          </w:tcPr>
          <w:p w14:paraId="63FA9C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4F39A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2582F79" w14:textId="77777777" w:rsidTr="00914540">
        <w:tc>
          <w:tcPr>
            <w:tcW w:w="4201" w:type="dxa"/>
          </w:tcPr>
          <w:p w14:paraId="0E427DD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7E39F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40160C3" w14:textId="77777777" w:rsidTr="00914540">
        <w:tc>
          <w:tcPr>
            <w:tcW w:w="4201" w:type="dxa"/>
          </w:tcPr>
          <w:p w14:paraId="6C221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19E8B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0301D0" w14:textId="77777777" w:rsidTr="00914540">
        <w:tc>
          <w:tcPr>
            <w:tcW w:w="4201" w:type="dxa"/>
          </w:tcPr>
          <w:p w14:paraId="03EA00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315379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3547340" w14:textId="77777777" w:rsidTr="00914540">
        <w:tc>
          <w:tcPr>
            <w:tcW w:w="4201" w:type="dxa"/>
          </w:tcPr>
          <w:p w14:paraId="2E694D7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8CEDF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0A5DD6" w14:textId="77777777" w:rsidTr="00914540">
        <w:tc>
          <w:tcPr>
            <w:tcW w:w="8413" w:type="dxa"/>
            <w:gridSpan w:val="2"/>
            <w:shd w:val="clear" w:color="auto" w:fill="D9D9D9" w:themeFill="background1" w:themeFillShade="D9"/>
          </w:tcPr>
          <w:p w14:paraId="69D6370A"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321161" w:rsidRPr="00EB0B45" w14:paraId="125D9350" w14:textId="77777777" w:rsidTr="00914540">
        <w:tc>
          <w:tcPr>
            <w:tcW w:w="4201" w:type="dxa"/>
          </w:tcPr>
          <w:p w14:paraId="5ABEC77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F6E93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3766B5F" w14:textId="77777777" w:rsidTr="00914540">
        <w:tc>
          <w:tcPr>
            <w:tcW w:w="4201" w:type="dxa"/>
          </w:tcPr>
          <w:p w14:paraId="2AE91D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C21B05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97432F" w14:textId="77777777" w:rsidTr="00914540">
        <w:tc>
          <w:tcPr>
            <w:tcW w:w="4201" w:type="dxa"/>
          </w:tcPr>
          <w:p w14:paraId="3101E1B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03D314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0DDB7D7" w14:textId="77777777" w:rsidTr="00914540">
        <w:tc>
          <w:tcPr>
            <w:tcW w:w="4201" w:type="dxa"/>
          </w:tcPr>
          <w:p w14:paraId="63F941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48687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A80D2FF" w14:textId="77777777" w:rsidTr="00914540">
        <w:tc>
          <w:tcPr>
            <w:tcW w:w="4201" w:type="dxa"/>
          </w:tcPr>
          <w:p w14:paraId="44E275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EC519F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749E3D" w14:textId="77777777" w:rsidTr="00914540">
        <w:tc>
          <w:tcPr>
            <w:tcW w:w="4201" w:type="dxa"/>
          </w:tcPr>
          <w:p w14:paraId="2B2B4D1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3843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45B87B3" w14:textId="77777777" w:rsidTr="00914540">
        <w:tc>
          <w:tcPr>
            <w:tcW w:w="4201" w:type="dxa"/>
          </w:tcPr>
          <w:p w14:paraId="08E73BB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E9AB4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074562E" w14:textId="77777777" w:rsidTr="00914540">
        <w:tc>
          <w:tcPr>
            <w:tcW w:w="8413" w:type="dxa"/>
            <w:gridSpan w:val="2"/>
            <w:shd w:val="clear" w:color="auto" w:fill="D9D9D9" w:themeFill="background1" w:themeFillShade="D9"/>
          </w:tcPr>
          <w:p w14:paraId="4671A28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321161" w:rsidRPr="00EB0B45" w14:paraId="3DD5F8C7" w14:textId="77777777" w:rsidTr="00914540">
        <w:tc>
          <w:tcPr>
            <w:tcW w:w="4201" w:type="dxa"/>
          </w:tcPr>
          <w:p w14:paraId="5A1AED5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0FF92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58E4189" w14:textId="77777777" w:rsidTr="00914540">
        <w:tc>
          <w:tcPr>
            <w:tcW w:w="4201" w:type="dxa"/>
          </w:tcPr>
          <w:p w14:paraId="54B5B93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A8E70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755823" w14:textId="77777777" w:rsidTr="00914540">
        <w:tc>
          <w:tcPr>
            <w:tcW w:w="4201" w:type="dxa"/>
          </w:tcPr>
          <w:p w14:paraId="5D74E2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82848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AB19F44" w14:textId="77777777" w:rsidTr="00914540">
        <w:tc>
          <w:tcPr>
            <w:tcW w:w="4201" w:type="dxa"/>
          </w:tcPr>
          <w:p w14:paraId="6CC3390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6F238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E469941" w14:textId="77777777" w:rsidTr="00914540">
        <w:tc>
          <w:tcPr>
            <w:tcW w:w="4201" w:type="dxa"/>
          </w:tcPr>
          <w:p w14:paraId="0B37F5A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CD6FA2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F5A827" w14:textId="77777777" w:rsidTr="00914540">
        <w:tc>
          <w:tcPr>
            <w:tcW w:w="4201" w:type="dxa"/>
          </w:tcPr>
          <w:p w14:paraId="557247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C3680B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F36E6A" w14:textId="77777777" w:rsidTr="00914540">
        <w:tc>
          <w:tcPr>
            <w:tcW w:w="4201" w:type="dxa"/>
          </w:tcPr>
          <w:p w14:paraId="7840C3A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79F7FB7" w14:textId="77777777" w:rsidR="00321161" w:rsidRPr="00EB0B45" w:rsidRDefault="00321161" w:rsidP="00914540">
            <w:pPr>
              <w:pStyle w:val="TableAshurst"/>
              <w:spacing w:before="100" w:after="100"/>
              <w:rPr>
                <w:rFonts w:ascii="Times New Roman" w:hAnsi="Times New Roman" w:cs="Times New Roman"/>
                <w:b/>
                <w:sz w:val="20"/>
              </w:rPr>
            </w:pPr>
          </w:p>
        </w:tc>
      </w:tr>
    </w:tbl>
    <w:p w14:paraId="51DFB7AA" w14:textId="77777777" w:rsidR="00321161" w:rsidRPr="00EB0B45" w:rsidRDefault="00321161" w:rsidP="00321161">
      <w:pPr>
        <w:pStyle w:val="StandardAshurst"/>
        <w:rPr>
          <w:rFonts w:ascii="Times New Roman" w:hAnsi="Times New Roman" w:cs="Times New Roman"/>
        </w:rPr>
      </w:pPr>
    </w:p>
    <w:p w14:paraId="0E95E8FA"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281767BC"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4F35185" w14:textId="77777777" w:rsidR="00321161" w:rsidRPr="00EB0B45" w:rsidRDefault="00321161"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89AA7E" w14:textId="77777777" w:rsidTr="00914540">
        <w:tc>
          <w:tcPr>
            <w:tcW w:w="9576" w:type="dxa"/>
            <w:gridSpan w:val="2"/>
            <w:shd w:val="clear" w:color="auto" w:fill="BFBFBF" w:themeFill="background1" w:themeFillShade="BF"/>
          </w:tcPr>
          <w:p w14:paraId="258B13F7"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G-2 </w:t>
            </w:r>
            <w:r w:rsidRPr="00EB0B45">
              <w:rPr>
                <w:rFonts w:ascii="Times New Roman" w:hAnsi="Times New Roman" w:cs="Times New Roman"/>
                <w:b/>
                <w:caps/>
                <w:sz w:val="20"/>
                <w:vertAlign w:val="superscript"/>
              </w:rPr>
              <w:t>(1)</w:t>
            </w:r>
          </w:p>
        </w:tc>
      </w:tr>
      <w:tr w:rsidR="00321161" w:rsidRPr="00EB0B45" w14:paraId="4E55BB8E" w14:textId="77777777" w:rsidTr="00914540">
        <w:tc>
          <w:tcPr>
            <w:tcW w:w="9576" w:type="dxa"/>
            <w:gridSpan w:val="2"/>
            <w:shd w:val="clear" w:color="auto" w:fill="D9D9D9" w:themeFill="background1" w:themeFillShade="D9"/>
          </w:tcPr>
          <w:p w14:paraId="335E93B8"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321161" w:rsidRPr="00EB0B45" w14:paraId="727B34B9" w14:textId="77777777" w:rsidTr="00914540">
        <w:tc>
          <w:tcPr>
            <w:tcW w:w="4788" w:type="dxa"/>
          </w:tcPr>
          <w:p w14:paraId="4A091B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A7FC37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C07128C" w14:textId="77777777" w:rsidTr="00914540">
        <w:tc>
          <w:tcPr>
            <w:tcW w:w="4788" w:type="dxa"/>
          </w:tcPr>
          <w:p w14:paraId="7BA2A4C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9974A3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5F18F9E" w14:textId="77777777" w:rsidTr="00914540">
        <w:tc>
          <w:tcPr>
            <w:tcW w:w="4788" w:type="dxa"/>
          </w:tcPr>
          <w:p w14:paraId="265F544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2313CA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6E55C0B9" w14:textId="77777777" w:rsidTr="00914540">
        <w:tc>
          <w:tcPr>
            <w:tcW w:w="4788" w:type="dxa"/>
          </w:tcPr>
          <w:p w14:paraId="3F1F60E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31D5B38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6BC54EA" w14:textId="77777777" w:rsidTr="00914540">
        <w:tc>
          <w:tcPr>
            <w:tcW w:w="4788" w:type="dxa"/>
          </w:tcPr>
          <w:p w14:paraId="6ACF624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0F94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15B40F" w14:textId="77777777" w:rsidTr="00914540">
        <w:tc>
          <w:tcPr>
            <w:tcW w:w="4788" w:type="dxa"/>
          </w:tcPr>
          <w:p w14:paraId="621287A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BEAC1B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E8D51E1" w14:textId="77777777" w:rsidTr="00914540">
        <w:tc>
          <w:tcPr>
            <w:tcW w:w="4788" w:type="dxa"/>
          </w:tcPr>
          <w:p w14:paraId="73A9A0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D90941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1FF8BD9" w14:textId="77777777" w:rsidTr="00914540">
        <w:tc>
          <w:tcPr>
            <w:tcW w:w="9576" w:type="dxa"/>
            <w:gridSpan w:val="2"/>
            <w:shd w:val="clear" w:color="auto" w:fill="D9D9D9" w:themeFill="background1" w:themeFillShade="D9"/>
          </w:tcPr>
          <w:p w14:paraId="4E8AE85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321161" w:rsidRPr="00EB0B45" w14:paraId="7821D4EE" w14:textId="77777777" w:rsidTr="00914540">
        <w:tc>
          <w:tcPr>
            <w:tcW w:w="4788" w:type="dxa"/>
          </w:tcPr>
          <w:p w14:paraId="03A4D98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663AC84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8B9FD42" w14:textId="77777777" w:rsidTr="00914540">
        <w:tc>
          <w:tcPr>
            <w:tcW w:w="4788" w:type="dxa"/>
          </w:tcPr>
          <w:p w14:paraId="44F2B4C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E0F36E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33AC617" w14:textId="77777777" w:rsidTr="00914540">
        <w:tc>
          <w:tcPr>
            <w:tcW w:w="4788" w:type="dxa"/>
          </w:tcPr>
          <w:p w14:paraId="32358F7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BCC99F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5F56CAD" w14:textId="77777777" w:rsidTr="00914540">
        <w:tc>
          <w:tcPr>
            <w:tcW w:w="4788" w:type="dxa"/>
          </w:tcPr>
          <w:p w14:paraId="00CE066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AD91B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289C0EC" w14:textId="77777777" w:rsidTr="00914540">
        <w:tc>
          <w:tcPr>
            <w:tcW w:w="4788" w:type="dxa"/>
          </w:tcPr>
          <w:p w14:paraId="635731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30ADB3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9CF8FD" w14:textId="77777777" w:rsidTr="00914540">
        <w:tc>
          <w:tcPr>
            <w:tcW w:w="4788" w:type="dxa"/>
          </w:tcPr>
          <w:p w14:paraId="29BB11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889E82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49ECFA8" w14:textId="77777777" w:rsidTr="00914540">
        <w:tc>
          <w:tcPr>
            <w:tcW w:w="4788" w:type="dxa"/>
          </w:tcPr>
          <w:p w14:paraId="7A08D84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05EEC5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9134379" w14:textId="77777777" w:rsidTr="00914540">
        <w:tc>
          <w:tcPr>
            <w:tcW w:w="9576" w:type="dxa"/>
            <w:gridSpan w:val="2"/>
            <w:shd w:val="clear" w:color="auto" w:fill="D9D9D9" w:themeFill="background1" w:themeFillShade="D9"/>
          </w:tcPr>
          <w:p w14:paraId="2B911D06"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321161" w:rsidRPr="00EB0B45" w14:paraId="3BA961C5" w14:textId="77777777" w:rsidTr="00914540">
        <w:tc>
          <w:tcPr>
            <w:tcW w:w="4788" w:type="dxa"/>
          </w:tcPr>
          <w:p w14:paraId="7310600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41F6E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4EEFE96" w14:textId="77777777" w:rsidTr="00914540">
        <w:tc>
          <w:tcPr>
            <w:tcW w:w="4788" w:type="dxa"/>
          </w:tcPr>
          <w:p w14:paraId="6C188D5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4F34D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4B2E94B" w14:textId="77777777" w:rsidTr="00914540">
        <w:tc>
          <w:tcPr>
            <w:tcW w:w="4788" w:type="dxa"/>
          </w:tcPr>
          <w:p w14:paraId="5FA970B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5728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33BACEC" w14:textId="77777777" w:rsidTr="00914540">
        <w:tc>
          <w:tcPr>
            <w:tcW w:w="4788" w:type="dxa"/>
          </w:tcPr>
          <w:p w14:paraId="3EACC6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50AE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5F5B75F" w14:textId="77777777" w:rsidTr="00914540">
        <w:tc>
          <w:tcPr>
            <w:tcW w:w="4788" w:type="dxa"/>
          </w:tcPr>
          <w:p w14:paraId="2365914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A825B5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0DDA332" w14:textId="77777777" w:rsidTr="00914540">
        <w:tc>
          <w:tcPr>
            <w:tcW w:w="4788" w:type="dxa"/>
          </w:tcPr>
          <w:p w14:paraId="7E8890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82BBC2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4F0BF6" w14:textId="77777777" w:rsidTr="00914540">
        <w:tc>
          <w:tcPr>
            <w:tcW w:w="4788" w:type="dxa"/>
          </w:tcPr>
          <w:p w14:paraId="71CA812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0C922F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E7479B" w14:textId="77777777" w:rsidTr="00914540">
        <w:tc>
          <w:tcPr>
            <w:tcW w:w="9576" w:type="dxa"/>
            <w:gridSpan w:val="2"/>
            <w:shd w:val="clear" w:color="auto" w:fill="D9D9D9" w:themeFill="background1" w:themeFillShade="D9"/>
          </w:tcPr>
          <w:p w14:paraId="568AB8FB"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321161" w:rsidRPr="00EB0B45" w14:paraId="5DDD72A4" w14:textId="77777777" w:rsidTr="00914540">
        <w:tc>
          <w:tcPr>
            <w:tcW w:w="4788" w:type="dxa"/>
          </w:tcPr>
          <w:p w14:paraId="1DB2D7A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7108136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FFCBA6F" w14:textId="77777777" w:rsidTr="00914540">
        <w:tc>
          <w:tcPr>
            <w:tcW w:w="4788" w:type="dxa"/>
          </w:tcPr>
          <w:p w14:paraId="1383F32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481385B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23AA71" w14:textId="77777777" w:rsidTr="00914540">
        <w:tc>
          <w:tcPr>
            <w:tcW w:w="4788" w:type="dxa"/>
          </w:tcPr>
          <w:p w14:paraId="0D88F3B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9FA809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13187CA" w14:textId="77777777" w:rsidTr="00914540">
        <w:tc>
          <w:tcPr>
            <w:tcW w:w="4788" w:type="dxa"/>
          </w:tcPr>
          <w:p w14:paraId="454EBAD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862CB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2DEF4D1" w14:textId="77777777" w:rsidTr="00914540">
        <w:tc>
          <w:tcPr>
            <w:tcW w:w="4788" w:type="dxa"/>
          </w:tcPr>
          <w:p w14:paraId="6432FDD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341EA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9B1E2F" w14:textId="77777777" w:rsidTr="00914540">
        <w:tc>
          <w:tcPr>
            <w:tcW w:w="4788" w:type="dxa"/>
          </w:tcPr>
          <w:p w14:paraId="1E62EAE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3D9F50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429954" w14:textId="77777777" w:rsidTr="00914540">
        <w:tc>
          <w:tcPr>
            <w:tcW w:w="4788" w:type="dxa"/>
          </w:tcPr>
          <w:p w14:paraId="38E1D3D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A885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6EBDB21" w14:textId="77777777" w:rsidTr="00914540">
        <w:tc>
          <w:tcPr>
            <w:tcW w:w="9576" w:type="dxa"/>
            <w:gridSpan w:val="2"/>
            <w:shd w:val="clear" w:color="auto" w:fill="D9D9D9" w:themeFill="background1" w:themeFillShade="D9"/>
          </w:tcPr>
          <w:p w14:paraId="75011E1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321161" w:rsidRPr="00EB0B45" w14:paraId="6D19A4DA" w14:textId="77777777" w:rsidTr="00914540">
        <w:tc>
          <w:tcPr>
            <w:tcW w:w="4788" w:type="dxa"/>
          </w:tcPr>
          <w:p w14:paraId="614250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80B1B0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9E25E4D" w14:textId="77777777" w:rsidTr="00914540">
        <w:tc>
          <w:tcPr>
            <w:tcW w:w="4788" w:type="dxa"/>
          </w:tcPr>
          <w:p w14:paraId="0BD624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1544B8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ED6FB32" w14:textId="77777777" w:rsidTr="00914540">
        <w:tc>
          <w:tcPr>
            <w:tcW w:w="4788" w:type="dxa"/>
          </w:tcPr>
          <w:p w14:paraId="4C4864C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104FC2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7C32EDD" w14:textId="77777777" w:rsidTr="00914540">
        <w:tc>
          <w:tcPr>
            <w:tcW w:w="4788" w:type="dxa"/>
          </w:tcPr>
          <w:p w14:paraId="786FA8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9FE93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3903A34" w14:textId="77777777" w:rsidTr="00914540">
        <w:tc>
          <w:tcPr>
            <w:tcW w:w="4788" w:type="dxa"/>
          </w:tcPr>
          <w:p w14:paraId="65E9913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C7445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220C6D2" w14:textId="77777777" w:rsidTr="00914540">
        <w:tc>
          <w:tcPr>
            <w:tcW w:w="4788" w:type="dxa"/>
          </w:tcPr>
          <w:p w14:paraId="6F15B3F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EA59A6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14618CA" w14:textId="77777777" w:rsidTr="00914540">
        <w:tc>
          <w:tcPr>
            <w:tcW w:w="4788" w:type="dxa"/>
          </w:tcPr>
          <w:p w14:paraId="5E782D9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37B039B" w14:textId="77777777" w:rsidR="00321161" w:rsidRPr="00EB0B45" w:rsidRDefault="00321161" w:rsidP="00914540">
            <w:pPr>
              <w:pStyle w:val="TableAshurst"/>
              <w:spacing w:before="100" w:after="100"/>
              <w:rPr>
                <w:rFonts w:ascii="Times New Roman" w:hAnsi="Times New Roman" w:cs="Times New Roman"/>
                <w:b/>
                <w:sz w:val="20"/>
              </w:rPr>
            </w:pPr>
          </w:p>
        </w:tc>
      </w:tr>
    </w:tbl>
    <w:p w14:paraId="5931E229" w14:textId="77777777" w:rsidR="00321161" w:rsidRPr="00EB0B45" w:rsidRDefault="00321161" w:rsidP="00321161">
      <w:pPr>
        <w:pStyle w:val="StandardAshurst"/>
        <w:rPr>
          <w:rFonts w:ascii="Times New Roman" w:hAnsi="Times New Roman" w:cs="Times New Roman"/>
        </w:rPr>
      </w:pPr>
    </w:p>
    <w:p w14:paraId="69BE247F"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E8B01AA"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5CBB550" w14:textId="77777777" w:rsidR="00321161" w:rsidRPr="00EB0B45" w:rsidRDefault="00321161"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22F7C71C" w14:textId="77777777" w:rsidR="00321161" w:rsidRPr="00EB0B45" w:rsidRDefault="00321161"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4F04D33C" w14:textId="77777777" w:rsidTr="00914540">
        <w:tc>
          <w:tcPr>
            <w:tcW w:w="8413" w:type="dxa"/>
            <w:gridSpan w:val="2"/>
            <w:shd w:val="clear" w:color="auto" w:fill="BFBFBF" w:themeFill="background1" w:themeFillShade="BF"/>
          </w:tcPr>
          <w:p w14:paraId="169E393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G-3 </w:t>
            </w:r>
            <w:r w:rsidRPr="00EB0B45">
              <w:rPr>
                <w:rFonts w:ascii="Times New Roman" w:hAnsi="Times New Roman" w:cs="Times New Roman"/>
                <w:b/>
                <w:caps/>
                <w:sz w:val="20"/>
                <w:vertAlign w:val="superscript"/>
              </w:rPr>
              <w:t>(1)</w:t>
            </w:r>
          </w:p>
        </w:tc>
      </w:tr>
      <w:tr w:rsidR="00321161" w:rsidRPr="00EB0B45" w14:paraId="361395F5" w14:textId="77777777" w:rsidTr="00914540">
        <w:tc>
          <w:tcPr>
            <w:tcW w:w="8413" w:type="dxa"/>
            <w:gridSpan w:val="2"/>
            <w:shd w:val="clear" w:color="auto" w:fill="D9D9D9" w:themeFill="background1" w:themeFillShade="D9"/>
          </w:tcPr>
          <w:p w14:paraId="072874C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321161" w:rsidRPr="00EB0B45" w14:paraId="46483A11" w14:textId="77777777" w:rsidTr="00914540">
        <w:tc>
          <w:tcPr>
            <w:tcW w:w="4201" w:type="dxa"/>
          </w:tcPr>
          <w:p w14:paraId="286CB8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DE6B204"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6081DD2" w14:textId="77777777" w:rsidTr="00914540">
        <w:tc>
          <w:tcPr>
            <w:tcW w:w="4201" w:type="dxa"/>
          </w:tcPr>
          <w:p w14:paraId="5BE866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AA1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26EBCAD" w14:textId="77777777" w:rsidTr="00914540">
        <w:tc>
          <w:tcPr>
            <w:tcW w:w="4201" w:type="dxa"/>
          </w:tcPr>
          <w:p w14:paraId="506CC3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7A43AC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6F15352" w14:textId="77777777" w:rsidTr="00914540">
        <w:tc>
          <w:tcPr>
            <w:tcW w:w="4201" w:type="dxa"/>
          </w:tcPr>
          <w:p w14:paraId="1D492C7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3B8F3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7664121" w14:textId="77777777" w:rsidTr="00914540">
        <w:tc>
          <w:tcPr>
            <w:tcW w:w="4201" w:type="dxa"/>
          </w:tcPr>
          <w:p w14:paraId="031648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8EF17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7F97BD" w14:textId="77777777" w:rsidTr="00914540">
        <w:tc>
          <w:tcPr>
            <w:tcW w:w="4201" w:type="dxa"/>
          </w:tcPr>
          <w:p w14:paraId="08DD6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14A3FD5"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CAA5816" w14:textId="77777777" w:rsidTr="00914540">
        <w:tc>
          <w:tcPr>
            <w:tcW w:w="4201" w:type="dxa"/>
          </w:tcPr>
          <w:p w14:paraId="21ECDA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685F8E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42516E" w14:textId="77777777" w:rsidTr="00914540">
        <w:tc>
          <w:tcPr>
            <w:tcW w:w="8413" w:type="dxa"/>
            <w:gridSpan w:val="2"/>
            <w:shd w:val="clear" w:color="auto" w:fill="D9D9D9" w:themeFill="background1" w:themeFillShade="D9"/>
          </w:tcPr>
          <w:p w14:paraId="1E02173D"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321161" w:rsidRPr="00EB0B45" w14:paraId="4FE5541F" w14:textId="77777777" w:rsidTr="00914540">
        <w:tc>
          <w:tcPr>
            <w:tcW w:w="4201" w:type="dxa"/>
          </w:tcPr>
          <w:p w14:paraId="783AD3B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3D9A6EC"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16DE9A6" w14:textId="77777777" w:rsidTr="00914540">
        <w:tc>
          <w:tcPr>
            <w:tcW w:w="4201" w:type="dxa"/>
          </w:tcPr>
          <w:p w14:paraId="2BD8FF6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ECBF47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DA41DA9" w14:textId="77777777" w:rsidTr="00914540">
        <w:tc>
          <w:tcPr>
            <w:tcW w:w="4201" w:type="dxa"/>
          </w:tcPr>
          <w:p w14:paraId="60A9412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83613D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2C65ABAF" w14:textId="77777777" w:rsidTr="00914540">
        <w:tc>
          <w:tcPr>
            <w:tcW w:w="4201" w:type="dxa"/>
          </w:tcPr>
          <w:p w14:paraId="0C12AE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B25B4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E8CC391" w14:textId="77777777" w:rsidTr="00914540">
        <w:tc>
          <w:tcPr>
            <w:tcW w:w="4201" w:type="dxa"/>
          </w:tcPr>
          <w:p w14:paraId="5378251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3335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99F3CB" w14:textId="77777777" w:rsidTr="00914540">
        <w:tc>
          <w:tcPr>
            <w:tcW w:w="4201" w:type="dxa"/>
          </w:tcPr>
          <w:p w14:paraId="1937439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8285D8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6E2113" w14:textId="77777777" w:rsidTr="00914540">
        <w:tc>
          <w:tcPr>
            <w:tcW w:w="4201" w:type="dxa"/>
          </w:tcPr>
          <w:p w14:paraId="102A791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874C9C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406B339" w14:textId="77777777" w:rsidTr="00914540">
        <w:tc>
          <w:tcPr>
            <w:tcW w:w="8413" w:type="dxa"/>
            <w:gridSpan w:val="2"/>
            <w:shd w:val="clear" w:color="auto" w:fill="D9D9D9" w:themeFill="background1" w:themeFillShade="D9"/>
          </w:tcPr>
          <w:p w14:paraId="72F7B5CF"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321161" w:rsidRPr="00EB0B45" w14:paraId="522AC998" w14:textId="77777777" w:rsidTr="00914540">
        <w:tc>
          <w:tcPr>
            <w:tcW w:w="4201" w:type="dxa"/>
          </w:tcPr>
          <w:p w14:paraId="301650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3125A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CD933AC" w14:textId="77777777" w:rsidTr="00914540">
        <w:tc>
          <w:tcPr>
            <w:tcW w:w="4201" w:type="dxa"/>
          </w:tcPr>
          <w:p w14:paraId="4E84AB8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2B535A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A77C910" w14:textId="77777777" w:rsidTr="00914540">
        <w:tc>
          <w:tcPr>
            <w:tcW w:w="4201" w:type="dxa"/>
          </w:tcPr>
          <w:p w14:paraId="03A01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AD53E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A48632D" w14:textId="77777777" w:rsidTr="00914540">
        <w:tc>
          <w:tcPr>
            <w:tcW w:w="4201" w:type="dxa"/>
          </w:tcPr>
          <w:p w14:paraId="70693AF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008BD07"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581C0E2" w14:textId="77777777" w:rsidTr="00914540">
        <w:tc>
          <w:tcPr>
            <w:tcW w:w="4201" w:type="dxa"/>
          </w:tcPr>
          <w:p w14:paraId="061180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87E6F5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D7FCDB0" w14:textId="77777777" w:rsidTr="00914540">
        <w:tc>
          <w:tcPr>
            <w:tcW w:w="4201" w:type="dxa"/>
          </w:tcPr>
          <w:p w14:paraId="6DD16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C277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D3471D" w14:textId="77777777" w:rsidTr="00914540">
        <w:tc>
          <w:tcPr>
            <w:tcW w:w="4201" w:type="dxa"/>
          </w:tcPr>
          <w:p w14:paraId="6B02A5D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A0045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B6B3337" w14:textId="77777777" w:rsidTr="00914540">
        <w:tc>
          <w:tcPr>
            <w:tcW w:w="8413" w:type="dxa"/>
            <w:gridSpan w:val="2"/>
            <w:shd w:val="clear" w:color="auto" w:fill="D9D9D9" w:themeFill="background1" w:themeFillShade="D9"/>
          </w:tcPr>
          <w:p w14:paraId="7C5BDE47"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321161" w:rsidRPr="00EB0B45" w14:paraId="35EBF1B4" w14:textId="77777777" w:rsidTr="00914540">
        <w:tc>
          <w:tcPr>
            <w:tcW w:w="4201" w:type="dxa"/>
          </w:tcPr>
          <w:p w14:paraId="0A98B4B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F590A4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14A5D78" w14:textId="77777777" w:rsidTr="00914540">
        <w:tc>
          <w:tcPr>
            <w:tcW w:w="4201" w:type="dxa"/>
          </w:tcPr>
          <w:p w14:paraId="37A44A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4D66E1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80FA063" w14:textId="77777777" w:rsidTr="00914540">
        <w:tc>
          <w:tcPr>
            <w:tcW w:w="4201" w:type="dxa"/>
          </w:tcPr>
          <w:p w14:paraId="3CF09AC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6E005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575759" w14:textId="77777777" w:rsidTr="00914540">
        <w:tc>
          <w:tcPr>
            <w:tcW w:w="4201" w:type="dxa"/>
          </w:tcPr>
          <w:p w14:paraId="2A88B1D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91B173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2DB1424" w14:textId="77777777" w:rsidTr="00914540">
        <w:tc>
          <w:tcPr>
            <w:tcW w:w="4201" w:type="dxa"/>
          </w:tcPr>
          <w:p w14:paraId="54BEE9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115448"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E235D9" w14:textId="77777777" w:rsidTr="00914540">
        <w:tc>
          <w:tcPr>
            <w:tcW w:w="4201" w:type="dxa"/>
          </w:tcPr>
          <w:p w14:paraId="49A075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CB9A1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B93738" w14:textId="77777777" w:rsidTr="00914540">
        <w:tc>
          <w:tcPr>
            <w:tcW w:w="4201" w:type="dxa"/>
          </w:tcPr>
          <w:p w14:paraId="4D389E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015FDE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1B335F" w14:textId="77777777" w:rsidTr="00914540">
        <w:tc>
          <w:tcPr>
            <w:tcW w:w="8413" w:type="dxa"/>
            <w:gridSpan w:val="2"/>
            <w:shd w:val="clear" w:color="auto" w:fill="D9D9D9" w:themeFill="background1" w:themeFillShade="D9"/>
          </w:tcPr>
          <w:p w14:paraId="7A8825B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321161" w:rsidRPr="00EB0B45" w14:paraId="3F1EFEE9" w14:textId="77777777" w:rsidTr="00914540">
        <w:tc>
          <w:tcPr>
            <w:tcW w:w="4201" w:type="dxa"/>
          </w:tcPr>
          <w:p w14:paraId="328E9A5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C45C8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4234511" w14:textId="77777777" w:rsidTr="00914540">
        <w:tc>
          <w:tcPr>
            <w:tcW w:w="4201" w:type="dxa"/>
          </w:tcPr>
          <w:p w14:paraId="2326164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730546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45C21D" w14:textId="77777777" w:rsidTr="00914540">
        <w:tc>
          <w:tcPr>
            <w:tcW w:w="4201" w:type="dxa"/>
          </w:tcPr>
          <w:p w14:paraId="381D7FD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EBED6DD"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BE4EAAB" w14:textId="77777777" w:rsidTr="00914540">
        <w:tc>
          <w:tcPr>
            <w:tcW w:w="4201" w:type="dxa"/>
          </w:tcPr>
          <w:p w14:paraId="4134A69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BE85A8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C33EA16" w14:textId="77777777" w:rsidTr="00914540">
        <w:tc>
          <w:tcPr>
            <w:tcW w:w="4201" w:type="dxa"/>
          </w:tcPr>
          <w:p w14:paraId="580B79D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B4EE1A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B0B0E5E" w14:textId="77777777" w:rsidTr="00914540">
        <w:tc>
          <w:tcPr>
            <w:tcW w:w="4201" w:type="dxa"/>
          </w:tcPr>
          <w:p w14:paraId="5EA811B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BCEE3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2C4FB95" w14:textId="77777777" w:rsidTr="00914540">
        <w:tc>
          <w:tcPr>
            <w:tcW w:w="4201" w:type="dxa"/>
          </w:tcPr>
          <w:p w14:paraId="1232FF1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971187B" w14:textId="77777777" w:rsidR="00321161" w:rsidRPr="00EB0B45" w:rsidRDefault="00321161" w:rsidP="00914540">
            <w:pPr>
              <w:pStyle w:val="TableAshurst"/>
              <w:spacing w:before="100" w:after="100"/>
              <w:rPr>
                <w:rFonts w:ascii="Times New Roman" w:hAnsi="Times New Roman" w:cs="Times New Roman"/>
                <w:b/>
                <w:sz w:val="20"/>
              </w:rPr>
            </w:pPr>
          </w:p>
        </w:tc>
      </w:tr>
    </w:tbl>
    <w:p w14:paraId="29F42EE4" w14:textId="77777777" w:rsidR="00321161" w:rsidRPr="00EB0B45" w:rsidRDefault="00321161" w:rsidP="00321161">
      <w:pPr>
        <w:pStyle w:val="StandardAshurst"/>
        <w:rPr>
          <w:rFonts w:ascii="Times New Roman" w:hAnsi="Times New Roman" w:cs="Times New Roman"/>
        </w:rPr>
      </w:pPr>
    </w:p>
    <w:p w14:paraId="17B7974E"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93440D5" w14:textId="77777777" w:rsidR="00321161" w:rsidRPr="00EB0B45" w:rsidRDefault="00321161"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4A81FBE" w14:textId="77777777" w:rsidR="00321161" w:rsidRPr="00EB0B45" w:rsidRDefault="00321161"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321161" w:rsidRPr="00EB0B45" w14:paraId="63C44B02" w14:textId="77777777" w:rsidTr="00914540">
        <w:tc>
          <w:tcPr>
            <w:tcW w:w="8413" w:type="dxa"/>
            <w:gridSpan w:val="2"/>
            <w:shd w:val="clear" w:color="auto" w:fill="BFBFBF" w:themeFill="background1" w:themeFillShade="BF"/>
          </w:tcPr>
          <w:p w14:paraId="20D69950"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G-4 </w:t>
            </w:r>
            <w:r w:rsidRPr="00EB0B45">
              <w:rPr>
                <w:rFonts w:ascii="Times New Roman" w:hAnsi="Times New Roman" w:cs="Times New Roman"/>
                <w:b/>
                <w:caps/>
                <w:sz w:val="20"/>
                <w:vertAlign w:val="superscript"/>
              </w:rPr>
              <w:t>(1)</w:t>
            </w:r>
          </w:p>
        </w:tc>
      </w:tr>
      <w:tr w:rsidR="00321161" w:rsidRPr="00EB0B45" w14:paraId="18503A3F" w14:textId="77777777" w:rsidTr="00914540">
        <w:tc>
          <w:tcPr>
            <w:tcW w:w="8413" w:type="dxa"/>
            <w:gridSpan w:val="2"/>
            <w:shd w:val="clear" w:color="auto" w:fill="D9D9D9" w:themeFill="background1" w:themeFillShade="D9"/>
          </w:tcPr>
          <w:p w14:paraId="7C7E675C"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321161" w:rsidRPr="00EB0B45" w14:paraId="2CA395B7" w14:textId="77777777" w:rsidTr="00914540">
        <w:tc>
          <w:tcPr>
            <w:tcW w:w="4201" w:type="dxa"/>
          </w:tcPr>
          <w:p w14:paraId="58D7463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5AEC4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D6AFD45" w14:textId="77777777" w:rsidTr="00914540">
        <w:tc>
          <w:tcPr>
            <w:tcW w:w="4201" w:type="dxa"/>
          </w:tcPr>
          <w:p w14:paraId="1AB35E6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E3975D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6128DFC" w14:textId="77777777" w:rsidTr="00914540">
        <w:tc>
          <w:tcPr>
            <w:tcW w:w="4201" w:type="dxa"/>
          </w:tcPr>
          <w:p w14:paraId="7C83083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9DF4979"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35C44346" w14:textId="77777777" w:rsidTr="00914540">
        <w:tc>
          <w:tcPr>
            <w:tcW w:w="4201" w:type="dxa"/>
          </w:tcPr>
          <w:p w14:paraId="60DDCD0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0F15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74877759" w14:textId="77777777" w:rsidTr="00914540">
        <w:tc>
          <w:tcPr>
            <w:tcW w:w="4201" w:type="dxa"/>
          </w:tcPr>
          <w:p w14:paraId="45559A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009016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891D42A" w14:textId="77777777" w:rsidTr="00914540">
        <w:tc>
          <w:tcPr>
            <w:tcW w:w="4201" w:type="dxa"/>
          </w:tcPr>
          <w:p w14:paraId="0BFA94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723EEE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74ECFE6" w14:textId="77777777" w:rsidTr="00914540">
        <w:tc>
          <w:tcPr>
            <w:tcW w:w="4201" w:type="dxa"/>
          </w:tcPr>
          <w:p w14:paraId="7D850F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4AF61FB"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5712C8" w14:textId="77777777" w:rsidTr="00914540">
        <w:tc>
          <w:tcPr>
            <w:tcW w:w="8413" w:type="dxa"/>
            <w:gridSpan w:val="2"/>
            <w:shd w:val="clear" w:color="auto" w:fill="D9D9D9" w:themeFill="background1" w:themeFillShade="D9"/>
          </w:tcPr>
          <w:p w14:paraId="758A6BD0"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321161" w:rsidRPr="00EB0B45" w14:paraId="6747EAE7" w14:textId="77777777" w:rsidTr="00914540">
        <w:tc>
          <w:tcPr>
            <w:tcW w:w="4201" w:type="dxa"/>
          </w:tcPr>
          <w:p w14:paraId="5978653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ACEB6C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6FA5959D" w14:textId="77777777" w:rsidTr="00914540">
        <w:tc>
          <w:tcPr>
            <w:tcW w:w="4201" w:type="dxa"/>
          </w:tcPr>
          <w:p w14:paraId="4D0B99A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13620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C733B7E" w14:textId="77777777" w:rsidTr="00914540">
        <w:tc>
          <w:tcPr>
            <w:tcW w:w="4201" w:type="dxa"/>
          </w:tcPr>
          <w:p w14:paraId="3E69A2C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596276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7D4EFD3" w14:textId="77777777" w:rsidTr="00914540">
        <w:tc>
          <w:tcPr>
            <w:tcW w:w="4201" w:type="dxa"/>
          </w:tcPr>
          <w:p w14:paraId="0BBE21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82829B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69146334" w14:textId="77777777" w:rsidTr="00914540">
        <w:tc>
          <w:tcPr>
            <w:tcW w:w="4201" w:type="dxa"/>
          </w:tcPr>
          <w:p w14:paraId="1F0161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2F8AD1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E14E89E" w14:textId="77777777" w:rsidTr="00914540">
        <w:tc>
          <w:tcPr>
            <w:tcW w:w="4201" w:type="dxa"/>
          </w:tcPr>
          <w:p w14:paraId="4E2EAFA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015C43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5816420" w14:textId="77777777" w:rsidTr="00914540">
        <w:tc>
          <w:tcPr>
            <w:tcW w:w="4201" w:type="dxa"/>
          </w:tcPr>
          <w:p w14:paraId="532CB44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50C576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B3F0D9A" w14:textId="77777777" w:rsidTr="00914540">
        <w:tc>
          <w:tcPr>
            <w:tcW w:w="8413" w:type="dxa"/>
            <w:gridSpan w:val="2"/>
            <w:shd w:val="clear" w:color="auto" w:fill="D9D9D9" w:themeFill="background1" w:themeFillShade="D9"/>
          </w:tcPr>
          <w:p w14:paraId="7FEB26D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321161" w:rsidRPr="00EB0B45" w14:paraId="4E3C456D" w14:textId="77777777" w:rsidTr="00914540">
        <w:tc>
          <w:tcPr>
            <w:tcW w:w="4201" w:type="dxa"/>
          </w:tcPr>
          <w:p w14:paraId="3CF9CFF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6AD37A3"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EE98F26" w14:textId="77777777" w:rsidTr="00914540">
        <w:tc>
          <w:tcPr>
            <w:tcW w:w="4201" w:type="dxa"/>
          </w:tcPr>
          <w:p w14:paraId="79403EE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0BB5CF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7E542F8" w14:textId="77777777" w:rsidTr="00914540">
        <w:tc>
          <w:tcPr>
            <w:tcW w:w="4201" w:type="dxa"/>
          </w:tcPr>
          <w:p w14:paraId="0125797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5B1FA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AE3455F" w14:textId="77777777" w:rsidTr="00914540">
        <w:tc>
          <w:tcPr>
            <w:tcW w:w="4201" w:type="dxa"/>
          </w:tcPr>
          <w:p w14:paraId="61470A5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D64462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15B5A5DC" w14:textId="77777777" w:rsidTr="00914540">
        <w:tc>
          <w:tcPr>
            <w:tcW w:w="4201" w:type="dxa"/>
          </w:tcPr>
          <w:p w14:paraId="4BE8F7D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3790B5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05C8B8" w14:textId="77777777" w:rsidTr="00914540">
        <w:tc>
          <w:tcPr>
            <w:tcW w:w="4201" w:type="dxa"/>
          </w:tcPr>
          <w:p w14:paraId="74A8AFC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66D453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665A868" w14:textId="77777777" w:rsidTr="00914540">
        <w:tc>
          <w:tcPr>
            <w:tcW w:w="4201" w:type="dxa"/>
          </w:tcPr>
          <w:p w14:paraId="5DF1FDF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A95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64AB1C4" w14:textId="77777777" w:rsidTr="00914540">
        <w:tc>
          <w:tcPr>
            <w:tcW w:w="8413" w:type="dxa"/>
            <w:gridSpan w:val="2"/>
            <w:shd w:val="clear" w:color="auto" w:fill="D9D9D9" w:themeFill="background1" w:themeFillShade="D9"/>
          </w:tcPr>
          <w:p w14:paraId="24FA6D9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321161" w:rsidRPr="00EB0B45" w14:paraId="4A203510" w14:textId="77777777" w:rsidTr="00914540">
        <w:tc>
          <w:tcPr>
            <w:tcW w:w="4201" w:type="dxa"/>
          </w:tcPr>
          <w:p w14:paraId="6A926E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A0CE8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29B18AC1" w14:textId="77777777" w:rsidTr="00914540">
        <w:tc>
          <w:tcPr>
            <w:tcW w:w="4201" w:type="dxa"/>
          </w:tcPr>
          <w:p w14:paraId="50A0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3638521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71B13A" w14:textId="77777777" w:rsidTr="00914540">
        <w:tc>
          <w:tcPr>
            <w:tcW w:w="4201" w:type="dxa"/>
          </w:tcPr>
          <w:p w14:paraId="1B24DE8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0791D9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0AA3D73" w14:textId="77777777" w:rsidTr="00914540">
        <w:tc>
          <w:tcPr>
            <w:tcW w:w="4201" w:type="dxa"/>
          </w:tcPr>
          <w:p w14:paraId="31A8E9E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21B85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189021" w14:textId="77777777" w:rsidTr="00914540">
        <w:tc>
          <w:tcPr>
            <w:tcW w:w="4201" w:type="dxa"/>
          </w:tcPr>
          <w:p w14:paraId="1E0415B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DC18BB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2D15986" w14:textId="77777777" w:rsidTr="00914540">
        <w:tc>
          <w:tcPr>
            <w:tcW w:w="4201" w:type="dxa"/>
          </w:tcPr>
          <w:p w14:paraId="3A5E122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5EA266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2EEB823" w14:textId="77777777" w:rsidTr="00914540">
        <w:tc>
          <w:tcPr>
            <w:tcW w:w="4201" w:type="dxa"/>
          </w:tcPr>
          <w:p w14:paraId="7464446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5A1957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490DD7D" w14:textId="77777777" w:rsidTr="00914540">
        <w:tc>
          <w:tcPr>
            <w:tcW w:w="8413" w:type="dxa"/>
            <w:gridSpan w:val="2"/>
            <w:shd w:val="clear" w:color="auto" w:fill="D9D9D9" w:themeFill="background1" w:themeFillShade="D9"/>
          </w:tcPr>
          <w:p w14:paraId="7B1AF75E"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321161" w:rsidRPr="00EB0B45" w14:paraId="6A4ECD18" w14:textId="77777777" w:rsidTr="00914540">
        <w:tc>
          <w:tcPr>
            <w:tcW w:w="4201" w:type="dxa"/>
          </w:tcPr>
          <w:p w14:paraId="548DE67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2D040B2"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3F5A760A" w14:textId="77777777" w:rsidTr="00914540">
        <w:tc>
          <w:tcPr>
            <w:tcW w:w="4201" w:type="dxa"/>
          </w:tcPr>
          <w:p w14:paraId="6C1F092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7DAF0B8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C870288" w14:textId="77777777" w:rsidTr="00914540">
        <w:tc>
          <w:tcPr>
            <w:tcW w:w="4201" w:type="dxa"/>
          </w:tcPr>
          <w:p w14:paraId="0C6F2D6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02EBFF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4C62690" w14:textId="77777777" w:rsidTr="00914540">
        <w:tc>
          <w:tcPr>
            <w:tcW w:w="4201" w:type="dxa"/>
          </w:tcPr>
          <w:p w14:paraId="2278DDC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1E18C0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63B769D" w14:textId="77777777" w:rsidTr="00914540">
        <w:tc>
          <w:tcPr>
            <w:tcW w:w="4201" w:type="dxa"/>
          </w:tcPr>
          <w:p w14:paraId="10C22E5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798D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55C3266" w14:textId="77777777" w:rsidTr="00914540">
        <w:tc>
          <w:tcPr>
            <w:tcW w:w="4201" w:type="dxa"/>
          </w:tcPr>
          <w:p w14:paraId="72423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1E04FA4"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C501064" w14:textId="77777777" w:rsidTr="00914540">
        <w:tc>
          <w:tcPr>
            <w:tcW w:w="4201" w:type="dxa"/>
          </w:tcPr>
          <w:p w14:paraId="7D065B9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77F42583" w14:textId="77777777" w:rsidR="00321161" w:rsidRPr="00EB0B45" w:rsidRDefault="00321161" w:rsidP="00914540">
            <w:pPr>
              <w:pStyle w:val="TableAshurst"/>
              <w:spacing w:before="100" w:after="100"/>
              <w:rPr>
                <w:rFonts w:ascii="Times New Roman" w:hAnsi="Times New Roman" w:cs="Times New Roman"/>
                <w:b/>
                <w:sz w:val="20"/>
              </w:rPr>
            </w:pPr>
          </w:p>
        </w:tc>
      </w:tr>
    </w:tbl>
    <w:p w14:paraId="5691CBA1" w14:textId="77777777" w:rsidR="00321161" w:rsidRPr="00EB0B45" w:rsidRDefault="00321161" w:rsidP="00321161">
      <w:pPr>
        <w:pStyle w:val="StandardAshurst"/>
        <w:rPr>
          <w:rFonts w:ascii="Times New Roman" w:hAnsi="Times New Roman" w:cs="Times New Roman"/>
        </w:rPr>
      </w:pPr>
    </w:p>
    <w:p w14:paraId="323DD0B5"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87C74D7"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99B21B7" w14:textId="77777777" w:rsidR="00321161" w:rsidRPr="00EB0B45" w:rsidRDefault="00321161"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F693981" w14:textId="2015A160" w:rsidR="001B3EED" w:rsidRDefault="001B3EED">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1B3EED" w:rsidRPr="00EB0B45" w14:paraId="4D12322A" w14:textId="77777777" w:rsidTr="00A924A6">
        <w:tc>
          <w:tcPr>
            <w:tcW w:w="8413" w:type="dxa"/>
            <w:gridSpan w:val="2"/>
            <w:shd w:val="clear" w:color="auto" w:fill="BFBFBF" w:themeFill="background1" w:themeFillShade="BF"/>
          </w:tcPr>
          <w:p w14:paraId="3B5F2B70" w14:textId="01456B74" w:rsidR="001B3EED" w:rsidRPr="00EB0B45" w:rsidRDefault="001B3EED"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lastRenderedPageBreak/>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1B3EED" w:rsidRPr="00EB0B45" w14:paraId="0BE0DF4A" w14:textId="77777777" w:rsidTr="00A924A6">
        <w:tc>
          <w:tcPr>
            <w:tcW w:w="8413" w:type="dxa"/>
            <w:gridSpan w:val="2"/>
            <w:shd w:val="clear" w:color="auto" w:fill="D9D9D9" w:themeFill="background1" w:themeFillShade="D9"/>
          </w:tcPr>
          <w:p w14:paraId="4E1B643A" w14:textId="00BBA28F"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1B3EED" w:rsidRPr="00EB0B45" w14:paraId="76402F29" w14:textId="77777777" w:rsidTr="00A924A6">
        <w:tc>
          <w:tcPr>
            <w:tcW w:w="4201" w:type="dxa"/>
          </w:tcPr>
          <w:p w14:paraId="4CE2C1A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2CA84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6C5ADDC5" w14:textId="77777777" w:rsidTr="00A924A6">
        <w:tc>
          <w:tcPr>
            <w:tcW w:w="4201" w:type="dxa"/>
          </w:tcPr>
          <w:p w14:paraId="175E3EC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59ABD3F"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65662C4" w14:textId="77777777" w:rsidTr="00A924A6">
        <w:tc>
          <w:tcPr>
            <w:tcW w:w="4201" w:type="dxa"/>
          </w:tcPr>
          <w:p w14:paraId="74FABE2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525D0A06"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98B2FBA" w14:textId="77777777" w:rsidTr="00A924A6">
        <w:tc>
          <w:tcPr>
            <w:tcW w:w="4201" w:type="dxa"/>
          </w:tcPr>
          <w:p w14:paraId="4B17EA3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F8056B4"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5DDC000F" w14:textId="77777777" w:rsidTr="00A924A6">
        <w:tc>
          <w:tcPr>
            <w:tcW w:w="4201" w:type="dxa"/>
          </w:tcPr>
          <w:p w14:paraId="5BB2C19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3BABC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D1F1593" w14:textId="77777777" w:rsidTr="00A924A6">
        <w:tc>
          <w:tcPr>
            <w:tcW w:w="4201" w:type="dxa"/>
          </w:tcPr>
          <w:p w14:paraId="5BFB248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CB52A2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19BEA7A" w14:textId="77777777" w:rsidTr="00A924A6">
        <w:tc>
          <w:tcPr>
            <w:tcW w:w="4201" w:type="dxa"/>
          </w:tcPr>
          <w:p w14:paraId="0C8B887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FFEEB7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5C8668F1" w14:textId="77777777" w:rsidTr="00A924A6">
        <w:tc>
          <w:tcPr>
            <w:tcW w:w="8413" w:type="dxa"/>
            <w:gridSpan w:val="2"/>
            <w:shd w:val="clear" w:color="auto" w:fill="D9D9D9" w:themeFill="background1" w:themeFillShade="D9"/>
          </w:tcPr>
          <w:p w14:paraId="657F37A4" w14:textId="7E837FB5"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1B3EED" w:rsidRPr="00EB0B45" w14:paraId="51A80F1C" w14:textId="77777777" w:rsidTr="00A924A6">
        <w:tc>
          <w:tcPr>
            <w:tcW w:w="4201" w:type="dxa"/>
          </w:tcPr>
          <w:p w14:paraId="2B74C1A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9356D1F"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4AF26BC7" w14:textId="77777777" w:rsidTr="00A924A6">
        <w:tc>
          <w:tcPr>
            <w:tcW w:w="4201" w:type="dxa"/>
          </w:tcPr>
          <w:p w14:paraId="37587EA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8FF086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49A7040" w14:textId="77777777" w:rsidTr="00A924A6">
        <w:tc>
          <w:tcPr>
            <w:tcW w:w="4201" w:type="dxa"/>
          </w:tcPr>
          <w:p w14:paraId="511D7DA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6A004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615E1A36" w14:textId="77777777" w:rsidTr="00A924A6">
        <w:tc>
          <w:tcPr>
            <w:tcW w:w="4201" w:type="dxa"/>
          </w:tcPr>
          <w:p w14:paraId="73D11ED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89904E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2EAA42F" w14:textId="77777777" w:rsidTr="00A924A6">
        <w:tc>
          <w:tcPr>
            <w:tcW w:w="4201" w:type="dxa"/>
          </w:tcPr>
          <w:p w14:paraId="722072F7"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E7566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AE47529" w14:textId="77777777" w:rsidTr="00A924A6">
        <w:tc>
          <w:tcPr>
            <w:tcW w:w="4201" w:type="dxa"/>
          </w:tcPr>
          <w:p w14:paraId="7EA94EB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403E237E"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9B7C78F" w14:textId="77777777" w:rsidTr="00A924A6">
        <w:tc>
          <w:tcPr>
            <w:tcW w:w="4201" w:type="dxa"/>
          </w:tcPr>
          <w:p w14:paraId="196F7E50"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4D836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8503F2C" w14:textId="77777777" w:rsidTr="00A924A6">
        <w:tc>
          <w:tcPr>
            <w:tcW w:w="8413" w:type="dxa"/>
            <w:gridSpan w:val="2"/>
            <w:shd w:val="clear" w:color="auto" w:fill="D9D9D9" w:themeFill="background1" w:themeFillShade="D9"/>
          </w:tcPr>
          <w:p w14:paraId="4A6FA66B" w14:textId="191E3A3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1B3EED" w:rsidRPr="00EB0B45" w14:paraId="4056D670" w14:textId="77777777" w:rsidTr="00A924A6">
        <w:tc>
          <w:tcPr>
            <w:tcW w:w="4201" w:type="dxa"/>
          </w:tcPr>
          <w:p w14:paraId="79944ED3"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9A0FEAC"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7B07283B" w14:textId="77777777" w:rsidTr="00A924A6">
        <w:tc>
          <w:tcPr>
            <w:tcW w:w="4201" w:type="dxa"/>
          </w:tcPr>
          <w:p w14:paraId="5E6D6B3D"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6B7FA39"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6F65B579" w14:textId="77777777" w:rsidTr="00A924A6">
        <w:tc>
          <w:tcPr>
            <w:tcW w:w="4201" w:type="dxa"/>
          </w:tcPr>
          <w:p w14:paraId="5C9F633B"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9AEBBC0"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24BD75A8" w14:textId="77777777" w:rsidTr="00A924A6">
        <w:tc>
          <w:tcPr>
            <w:tcW w:w="4201" w:type="dxa"/>
          </w:tcPr>
          <w:p w14:paraId="2BEFE5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D40A9C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06BE0C87" w14:textId="77777777" w:rsidTr="00A924A6">
        <w:tc>
          <w:tcPr>
            <w:tcW w:w="4201" w:type="dxa"/>
          </w:tcPr>
          <w:p w14:paraId="13578361"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F57CF72"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DC6D412" w14:textId="77777777" w:rsidTr="00A924A6">
        <w:tc>
          <w:tcPr>
            <w:tcW w:w="4201" w:type="dxa"/>
          </w:tcPr>
          <w:p w14:paraId="43F34EC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227A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A7C83CC" w14:textId="77777777" w:rsidTr="00A924A6">
        <w:tc>
          <w:tcPr>
            <w:tcW w:w="4201" w:type="dxa"/>
          </w:tcPr>
          <w:p w14:paraId="1FC273C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DF9C51"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46E1ED03" w14:textId="77777777" w:rsidTr="00A924A6">
        <w:tc>
          <w:tcPr>
            <w:tcW w:w="8413" w:type="dxa"/>
            <w:gridSpan w:val="2"/>
            <w:shd w:val="clear" w:color="auto" w:fill="D9D9D9" w:themeFill="background1" w:themeFillShade="D9"/>
          </w:tcPr>
          <w:p w14:paraId="15D9280B" w14:textId="634309A8"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1B3EED" w:rsidRPr="00EB0B45" w14:paraId="2F606A31" w14:textId="77777777" w:rsidTr="00A924A6">
        <w:tc>
          <w:tcPr>
            <w:tcW w:w="4201" w:type="dxa"/>
          </w:tcPr>
          <w:p w14:paraId="644E5CB6"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D479D0B"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6CF4D9" w14:textId="77777777" w:rsidTr="00A924A6">
        <w:tc>
          <w:tcPr>
            <w:tcW w:w="4201" w:type="dxa"/>
          </w:tcPr>
          <w:p w14:paraId="20D6A04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212" w:type="dxa"/>
          </w:tcPr>
          <w:p w14:paraId="64D0CD9D"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67545F9" w14:textId="77777777" w:rsidTr="00A924A6">
        <w:tc>
          <w:tcPr>
            <w:tcW w:w="4201" w:type="dxa"/>
          </w:tcPr>
          <w:p w14:paraId="23FA097E"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A4AE66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7F0886B9" w14:textId="77777777" w:rsidTr="00A924A6">
        <w:tc>
          <w:tcPr>
            <w:tcW w:w="4201" w:type="dxa"/>
          </w:tcPr>
          <w:p w14:paraId="4C0A2B6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D303FB3"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6B594232" w14:textId="77777777" w:rsidTr="00A924A6">
        <w:tc>
          <w:tcPr>
            <w:tcW w:w="4201" w:type="dxa"/>
          </w:tcPr>
          <w:p w14:paraId="0525591A"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4D7F18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0702C1F5" w14:textId="77777777" w:rsidTr="00A924A6">
        <w:tc>
          <w:tcPr>
            <w:tcW w:w="4201" w:type="dxa"/>
          </w:tcPr>
          <w:p w14:paraId="5A4D71EC"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8184B04"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3DA3C972" w14:textId="77777777" w:rsidTr="00A924A6">
        <w:tc>
          <w:tcPr>
            <w:tcW w:w="4201" w:type="dxa"/>
          </w:tcPr>
          <w:p w14:paraId="0FD77D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9055BE8"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B40B7E3" w14:textId="77777777" w:rsidTr="00A924A6">
        <w:tc>
          <w:tcPr>
            <w:tcW w:w="8413" w:type="dxa"/>
            <w:gridSpan w:val="2"/>
            <w:shd w:val="clear" w:color="auto" w:fill="D9D9D9" w:themeFill="background1" w:themeFillShade="D9"/>
          </w:tcPr>
          <w:p w14:paraId="4F73DF0C" w14:textId="4484F504" w:rsidR="001B3EED" w:rsidRPr="00EB0B45" w:rsidRDefault="001B3EED"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1B3EED" w:rsidRPr="00EB0B45" w14:paraId="1216C96B" w14:textId="77777777" w:rsidTr="00A924A6">
        <w:tc>
          <w:tcPr>
            <w:tcW w:w="4201" w:type="dxa"/>
          </w:tcPr>
          <w:p w14:paraId="6CDB41D9"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27A1F7D"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1B3EED" w:rsidRPr="00EB0B45" w14:paraId="394B6CB4" w14:textId="77777777" w:rsidTr="00A924A6">
        <w:tc>
          <w:tcPr>
            <w:tcW w:w="4201" w:type="dxa"/>
          </w:tcPr>
          <w:p w14:paraId="0F39BA8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4B5B0C6"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26F587EA" w14:textId="77777777" w:rsidTr="00A924A6">
        <w:tc>
          <w:tcPr>
            <w:tcW w:w="4201" w:type="dxa"/>
          </w:tcPr>
          <w:p w14:paraId="1D9607E4"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FB968C8"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1B3EED" w:rsidRPr="00EB0B45" w14:paraId="126BC5CC" w14:textId="77777777" w:rsidTr="00A924A6">
        <w:tc>
          <w:tcPr>
            <w:tcW w:w="4201" w:type="dxa"/>
          </w:tcPr>
          <w:p w14:paraId="346BEBE2"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B4508B5" w14:textId="77777777" w:rsidR="001B3EED" w:rsidRPr="00EB0B45" w:rsidRDefault="001B3EED"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1B3EED" w:rsidRPr="00EB0B45" w14:paraId="43372858" w14:textId="77777777" w:rsidTr="00A924A6">
        <w:tc>
          <w:tcPr>
            <w:tcW w:w="4201" w:type="dxa"/>
          </w:tcPr>
          <w:p w14:paraId="4B8FE5DF"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A726FC7"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148D16CA" w14:textId="77777777" w:rsidTr="00A924A6">
        <w:tc>
          <w:tcPr>
            <w:tcW w:w="4201" w:type="dxa"/>
          </w:tcPr>
          <w:p w14:paraId="361385E5"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6047870" w14:textId="77777777" w:rsidR="001B3EED" w:rsidRPr="00EB0B45" w:rsidRDefault="001B3EED" w:rsidP="00A924A6">
            <w:pPr>
              <w:pStyle w:val="TableAshurst"/>
              <w:spacing w:before="100" w:after="100"/>
              <w:rPr>
                <w:rFonts w:ascii="Times New Roman" w:hAnsi="Times New Roman" w:cs="Times New Roman"/>
                <w:b/>
                <w:sz w:val="20"/>
              </w:rPr>
            </w:pPr>
          </w:p>
        </w:tc>
      </w:tr>
      <w:tr w:rsidR="001B3EED" w:rsidRPr="00EB0B45" w14:paraId="7EBC6784" w14:textId="77777777" w:rsidTr="00A924A6">
        <w:tc>
          <w:tcPr>
            <w:tcW w:w="4201" w:type="dxa"/>
          </w:tcPr>
          <w:p w14:paraId="03AFFC68" w14:textId="77777777" w:rsidR="001B3EED" w:rsidRPr="00EB0B45" w:rsidRDefault="001B3EED"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172DE07" w14:textId="77777777" w:rsidR="001B3EED" w:rsidRPr="00EB0B45" w:rsidRDefault="001B3EED" w:rsidP="00A924A6">
            <w:pPr>
              <w:pStyle w:val="TableAshurst"/>
              <w:spacing w:before="100" w:after="100"/>
              <w:rPr>
                <w:rFonts w:ascii="Times New Roman" w:hAnsi="Times New Roman" w:cs="Times New Roman"/>
                <w:b/>
                <w:sz w:val="20"/>
              </w:rPr>
            </w:pPr>
          </w:p>
        </w:tc>
      </w:tr>
    </w:tbl>
    <w:p w14:paraId="1CDC1CE7" w14:textId="77777777" w:rsidR="001B3EED" w:rsidRPr="00EB0B45" w:rsidRDefault="001B3EED" w:rsidP="001B3EED">
      <w:pPr>
        <w:pStyle w:val="StandardAshurst"/>
        <w:rPr>
          <w:rFonts w:ascii="Times New Roman" w:hAnsi="Times New Roman" w:cs="Times New Roman"/>
        </w:rPr>
      </w:pPr>
    </w:p>
    <w:p w14:paraId="434D9DC3" w14:textId="77777777" w:rsidR="001B3EED" w:rsidRPr="00EB0B45" w:rsidRDefault="001B3EED"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13AA257F" w14:textId="77777777" w:rsidR="001B3EED" w:rsidRPr="00EB0B45" w:rsidRDefault="001B3EED"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016D42F2" w14:textId="77777777" w:rsidR="001B3EED" w:rsidRPr="00EB0B45" w:rsidRDefault="001B3EED"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78DCB271" w14:textId="77777777" w:rsidR="00321161" w:rsidRPr="00EB0B45" w:rsidRDefault="00321161" w:rsidP="00321161">
      <w:pPr>
        <w:pStyle w:val="00TitleC"/>
        <w:rPr>
          <w:rFonts w:cs="Times New Roman"/>
        </w:rPr>
      </w:pPr>
    </w:p>
    <w:p w14:paraId="42CFE367" w14:textId="77777777" w:rsidR="00321161" w:rsidRPr="00EB0B45" w:rsidRDefault="00321161" w:rsidP="00321161">
      <w:pPr>
        <w:pStyle w:val="00TitleC"/>
        <w:rPr>
          <w:rFonts w:cs="Times New Roman"/>
        </w:rPr>
        <w:sectPr w:rsidR="00321161" w:rsidRPr="00EB0B45" w:rsidSect="004D17DA">
          <w:headerReference w:type="even" r:id="rId97"/>
          <w:headerReference w:type="default" r:id="rId98"/>
          <w:footerReference w:type="even" r:id="rId99"/>
          <w:footerReference w:type="default" r:id="rId100"/>
          <w:headerReference w:type="first" r:id="rId101"/>
          <w:footerReference w:type="first" r:id="rId102"/>
          <w:pgSz w:w="11910" w:h="16840"/>
          <w:pgMar w:top="1440" w:right="1440" w:bottom="1440" w:left="1440" w:header="0" w:footer="720" w:gutter="0"/>
          <w:pgNumType w:start="1"/>
          <w:cols w:space="720"/>
          <w:docGrid w:linePitch="299"/>
        </w:sectPr>
      </w:pPr>
    </w:p>
    <w:p w14:paraId="1118C4A7" w14:textId="3600006C" w:rsidR="00022CB3" w:rsidRPr="00EB0B45" w:rsidRDefault="00022CB3" w:rsidP="00BD001C">
      <w:pPr>
        <w:pStyle w:val="SchSubAshurst"/>
        <w:rPr>
          <w:rFonts w:ascii="Times New Roman" w:hAnsi="Times New Roman" w:cs="Times New Roman"/>
        </w:rPr>
      </w:pPr>
      <w:r w:rsidRPr="00EB0B45">
        <w:rPr>
          <w:rFonts w:ascii="Times New Roman" w:hAnsi="Times New Roman" w:cs="Times New Roman"/>
        </w:rPr>
        <w:lastRenderedPageBreak/>
        <w:t>FORM</w:t>
      </w:r>
      <w:bookmarkStart w:id="719" w:name="FORMG_7"/>
      <w:bookmarkEnd w:id="719"/>
      <w:r w:rsidR="00E85774">
        <w:rPr>
          <w:rFonts w:ascii="Times New Roman" w:hAnsi="Times New Roman" w:cs="Times New Roman"/>
        </w:rPr>
        <w:t xml:space="preserve"> G-7</w:t>
      </w:r>
    </w:p>
    <w:p w14:paraId="7E3CEE37" w14:textId="77777777" w:rsidR="00022CB3" w:rsidRPr="00EB0B45" w:rsidRDefault="00022CB3"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028BB2FD" w14:textId="77777777" w:rsidR="00022CB3" w:rsidRPr="00EB0B45" w:rsidRDefault="00022CB3"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445E42E4"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6F38FA65"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77EAF62A"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022CB3" w:rsidRPr="00EB0B45" w14:paraId="587B5A5C"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BF2A4A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76A3EDE3" w14:textId="6BCD54A6"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09EA1F65" w14:textId="584486D1"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75C317F7" w14:textId="3AEE1557" w:rsidR="00022CB3" w:rsidRPr="00EB0B45" w:rsidRDefault="00AF5B83" w:rsidP="00274A61">
            <w:pPr>
              <w:pStyle w:val="NormalAshurst"/>
              <w:jc w:val="center"/>
              <w:rPr>
                <w:rFonts w:ascii="Times New Roman" w:hAnsi="Times New Roman" w:cs="Times New Roman"/>
              </w:rPr>
            </w:pPr>
            <w:r>
              <w:rPr>
                <w:rFonts w:ascii="Times New Roman" w:hAnsi="Times New Roman" w:cs="Times New Roman"/>
                <w:b/>
                <w:bCs/>
              </w:rPr>
              <w:t>2020</w:t>
            </w:r>
          </w:p>
        </w:tc>
      </w:tr>
      <w:tr w:rsidR="00022CB3" w:rsidRPr="00EB0B45" w14:paraId="63A019B6"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0F46708A"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1C580DF1"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791B85AD"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2FE447B8" w14:textId="77777777" w:rsidR="00022CB3" w:rsidRPr="00EB0B45" w:rsidRDefault="00022CB3" w:rsidP="00241D3F">
            <w:pPr>
              <w:pStyle w:val="NormalAshurst"/>
              <w:rPr>
                <w:rFonts w:ascii="Times New Roman" w:hAnsi="Times New Roman" w:cs="Times New Roman"/>
              </w:rPr>
            </w:pPr>
          </w:p>
        </w:tc>
      </w:tr>
      <w:tr w:rsidR="00022CB3" w:rsidRPr="00EB0B45" w14:paraId="69BD89D3"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100739FB"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00480404"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5CEB8E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698A9F9" w14:textId="77777777" w:rsidR="00022CB3" w:rsidRPr="00EB0B45" w:rsidRDefault="00022CB3" w:rsidP="00241D3F">
            <w:pPr>
              <w:pStyle w:val="NormalAshurst"/>
              <w:rPr>
                <w:rFonts w:ascii="Times New Roman" w:hAnsi="Times New Roman" w:cs="Times New Roman"/>
              </w:rPr>
            </w:pPr>
          </w:p>
        </w:tc>
      </w:tr>
      <w:tr w:rsidR="00022CB3" w:rsidRPr="00EB0B45" w14:paraId="6D54FB64"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5D51B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4214F98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39B5894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46075D0"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3945A33" w14:textId="77777777" w:rsidR="00022CB3" w:rsidRPr="00EB0B45" w:rsidRDefault="00022CB3" w:rsidP="00241D3F">
            <w:pPr>
              <w:pStyle w:val="NormalAshurst"/>
              <w:rPr>
                <w:rFonts w:ascii="Times New Roman" w:hAnsi="Times New Roman" w:cs="Times New Roman"/>
              </w:rPr>
            </w:pPr>
          </w:p>
        </w:tc>
      </w:tr>
      <w:tr w:rsidR="00022CB3" w:rsidRPr="00EB0B45" w14:paraId="61CD9723"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03D134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72187C0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05BFE0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542D1D65" w14:textId="77777777" w:rsidR="00022CB3" w:rsidRPr="00EB0B45" w:rsidRDefault="00022CB3" w:rsidP="00241D3F">
            <w:pPr>
              <w:pStyle w:val="NormalAshurst"/>
              <w:rPr>
                <w:rFonts w:ascii="Times New Roman" w:hAnsi="Times New Roman" w:cs="Times New Roman"/>
              </w:rPr>
            </w:pPr>
          </w:p>
        </w:tc>
      </w:tr>
      <w:tr w:rsidR="00022CB3" w:rsidRPr="00EB0B45" w14:paraId="16FFDEED"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272C05B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EE300F6"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45A8B6E8"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47DBE71" w14:textId="77777777" w:rsidR="00022CB3" w:rsidRPr="00EB0B45" w:rsidRDefault="00022CB3" w:rsidP="00241D3F">
            <w:pPr>
              <w:pStyle w:val="NormalAshurst"/>
              <w:rPr>
                <w:rFonts w:ascii="Times New Roman" w:hAnsi="Times New Roman" w:cs="Times New Roman"/>
              </w:rPr>
            </w:pPr>
          </w:p>
        </w:tc>
      </w:tr>
      <w:tr w:rsidR="00022CB3" w:rsidRPr="00EB0B45" w14:paraId="1332B36F"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7117F6E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3F67B65D"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08CBDB57"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0FAA4C02" w14:textId="77777777" w:rsidR="00022CB3" w:rsidRPr="00EB0B45" w:rsidRDefault="00022CB3" w:rsidP="00241D3F">
            <w:pPr>
              <w:pStyle w:val="NormalAshurst"/>
              <w:rPr>
                <w:rFonts w:ascii="Times New Roman" w:hAnsi="Times New Roman" w:cs="Times New Roman"/>
              </w:rPr>
            </w:pPr>
          </w:p>
        </w:tc>
      </w:tr>
      <w:tr w:rsidR="00022CB3" w:rsidRPr="00EB0B45" w14:paraId="5919C637"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1B1A60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5DF3CFCE"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6D780779"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30C38D8A" w14:textId="77777777" w:rsidR="00022CB3" w:rsidRPr="00EB0B45" w:rsidRDefault="00022CB3" w:rsidP="00241D3F">
            <w:pPr>
              <w:pStyle w:val="NormalAshurst"/>
              <w:rPr>
                <w:rFonts w:ascii="Times New Roman" w:hAnsi="Times New Roman" w:cs="Times New Roman"/>
              </w:rPr>
            </w:pPr>
          </w:p>
        </w:tc>
      </w:tr>
    </w:tbl>
    <w:p w14:paraId="4CD61913"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4C8CD9B9"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022CB3" w:rsidRPr="00EB0B45" w14:paraId="2D18B994"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28976A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7E99ECC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721EC2F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212ABB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7F632185"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909EEB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022CB3" w:rsidRPr="00EB0B45" w14:paraId="35F70E39"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28943257"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585C09B2"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5DECE68D"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645596D9"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4288E4B0"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18BA1652" w14:textId="77777777" w:rsidR="00022CB3" w:rsidRPr="00EB0B45" w:rsidRDefault="00022CB3" w:rsidP="00241D3F">
            <w:pPr>
              <w:pStyle w:val="NormalAshurst"/>
              <w:rPr>
                <w:rFonts w:ascii="Times New Roman" w:hAnsi="Times New Roman" w:cs="Times New Roman"/>
              </w:rPr>
            </w:pPr>
          </w:p>
        </w:tc>
      </w:tr>
      <w:tr w:rsidR="00022CB3" w:rsidRPr="00EB0B45" w14:paraId="333AAB8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61E970A7"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5393AF9A"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63C4873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0584A593"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4CD0A249"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7AEEB8F6" w14:textId="77777777" w:rsidR="00022CB3" w:rsidRPr="00EB0B45" w:rsidRDefault="00022CB3" w:rsidP="00241D3F">
            <w:pPr>
              <w:pStyle w:val="NormalAshurst"/>
              <w:rPr>
                <w:rFonts w:ascii="Times New Roman" w:hAnsi="Times New Roman" w:cs="Times New Roman"/>
              </w:rPr>
            </w:pPr>
          </w:p>
        </w:tc>
      </w:tr>
      <w:tr w:rsidR="00022CB3" w:rsidRPr="00EB0B45" w14:paraId="6DB8A4F0"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6CD3451D"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000F5908"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67D7462B"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48ABDDA7"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046324B7"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6A843A2C" w14:textId="77777777" w:rsidR="00022CB3" w:rsidRPr="00EB0B45" w:rsidRDefault="00022CB3" w:rsidP="00241D3F">
            <w:pPr>
              <w:pStyle w:val="NormalAshurst"/>
              <w:rPr>
                <w:rFonts w:ascii="Times New Roman" w:hAnsi="Times New Roman" w:cs="Times New Roman"/>
              </w:rPr>
            </w:pPr>
          </w:p>
        </w:tc>
      </w:tr>
    </w:tbl>
    <w:p w14:paraId="5F9C8E29" w14:textId="77777777" w:rsidR="00022CB3" w:rsidRPr="00EB0B45" w:rsidRDefault="00022CB3" w:rsidP="00022CB3">
      <w:pPr>
        <w:pStyle w:val="NormalAshurst"/>
        <w:rPr>
          <w:rFonts w:ascii="Times New Roman" w:hAnsi="Times New Roman" w:cs="Times New Roman"/>
        </w:rPr>
      </w:pPr>
    </w:p>
    <w:p w14:paraId="1406A83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5E70205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0E95AC0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1EF677F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0661C1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1851AABB" w14:textId="77777777" w:rsidR="00022CB3" w:rsidRPr="00EB0B45" w:rsidRDefault="00022CB3" w:rsidP="00022CB3">
      <w:pPr>
        <w:pStyle w:val="NormalAshurst"/>
        <w:rPr>
          <w:rFonts w:ascii="Times New Roman" w:hAnsi="Times New Roman" w:cs="Times New Roman"/>
        </w:rPr>
      </w:pPr>
    </w:p>
    <w:p w14:paraId="100F76EB" w14:textId="77777777" w:rsidR="00022CB3" w:rsidRPr="00EB0B45" w:rsidRDefault="00022CB3" w:rsidP="00022CB3">
      <w:pPr>
        <w:pStyle w:val="NormalAshurst"/>
        <w:rPr>
          <w:rFonts w:ascii="Times New Roman" w:hAnsi="Times New Roman" w:cs="Times New Roman"/>
        </w:rPr>
      </w:pPr>
    </w:p>
    <w:p w14:paraId="3C51C494" w14:textId="77777777" w:rsidR="00022CB3" w:rsidRPr="00EB0B45" w:rsidRDefault="00022CB3" w:rsidP="00022CB3">
      <w:pPr>
        <w:pStyle w:val="NormalAshurst"/>
        <w:jc w:val="center"/>
        <w:rPr>
          <w:rFonts w:ascii="Times New Roman" w:hAnsi="Times New Roman" w:cs="Times New Roman"/>
          <w:b/>
        </w:rPr>
      </w:pPr>
      <w:r w:rsidRPr="00EB0B45">
        <w:rPr>
          <w:rFonts w:ascii="Times New Roman" w:hAnsi="Times New Roman" w:cs="Times New Roman"/>
          <w:b/>
        </w:rPr>
        <w:lastRenderedPageBreak/>
        <w:t>RESPONDENT’S SAFETY QUESTIONNAIRE (continued)</w:t>
      </w:r>
    </w:p>
    <w:p w14:paraId="27EF25E1"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1C8CE07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638CD447" w14:textId="6A990244"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24B5C3B"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601E2CA2"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022CB3" w:rsidRPr="00EB0B45" w14:paraId="1DED46BE"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0CB3026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4A70B78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613DE0FD"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No</w:t>
            </w:r>
          </w:p>
        </w:tc>
      </w:tr>
      <w:tr w:rsidR="00022CB3" w:rsidRPr="00EB0B45" w14:paraId="67B99FD7"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2BFB20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F1D898F"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2B333D0B" w14:textId="77777777" w:rsidR="00022CB3" w:rsidRPr="00EB0B45" w:rsidRDefault="00022CB3" w:rsidP="00241D3F">
            <w:pPr>
              <w:pStyle w:val="NormalAshurst"/>
              <w:rPr>
                <w:rFonts w:ascii="Times New Roman" w:hAnsi="Times New Roman" w:cs="Times New Roman"/>
              </w:rPr>
            </w:pPr>
          </w:p>
        </w:tc>
      </w:tr>
      <w:tr w:rsidR="00022CB3" w:rsidRPr="00EB0B45" w14:paraId="7C304B2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735FAEF"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CE8780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D511F74" w14:textId="77777777" w:rsidR="00022CB3" w:rsidRPr="00EB0B45" w:rsidRDefault="00022CB3" w:rsidP="00241D3F">
            <w:pPr>
              <w:pStyle w:val="NormalAshurst"/>
              <w:rPr>
                <w:rFonts w:ascii="Times New Roman" w:hAnsi="Times New Roman" w:cs="Times New Roman"/>
              </w:rPr>
            </w:pPr>
          </w:p>
        </w:tc>
      </w:tr>
      <w:tr w:rsidR="00022CB3" w:rsidRPr="00EB0B45" w14:paraId="5DA99F0D"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63BF0E5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339652C3"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28F1C1EE" w14:textId="77777777" w:rsidR="00022CB3" w:rsidRPr="00EB0B45" w:rsidRDefault="00022CB3" w:rsidP="00241D3F">
            <w:pPr>
              <w:pStyle w:val="NormalAshurst"/>
              <w:rPr>
                <w:rFonts w:ascii="Times New Roman" w:hAnsi="Times New Roman" w:cs="Times New Roman"/>
              </w:rPr>
            </w:pPr>
          </w:p>
        </w:tc>
      </w:tr>
      <w:tr w:rsidR="00022CB3" w:rsidRPr="00EB0B45" w14:paraId="18FDBC7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F479C8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094CA29D"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072405" w14:textId="77777777" w:rsidR="00022CB3" w:rsidRPr="00EB0B45" w:rsidRDefault="00022CB3" w:rsidP="00241D3F">
            <w:pPr>
              <w:pStyle w:val="NormalAshurst"/>
              <w:rPr>
                <w:rFonts w:ascii="Times New Roman" w:hAnsi="Times New Roman" w:cs="Times New Roman"/>
              </w:rPr>
            </w:pPr>
          </w:p>
        </w:tc>
      </w:tr>
      <w:tr w:rsidR="00022CB3" w:rsidRPr="00EB0B45" w14:paraId="01B43FEB"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934FE18"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6104D421"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14AE808" w14:textId="77777777" w:rsidR="00022CB3" w:rsidRPr="00EB0B45" w:rsidRDefault="00022CB3" w:rsidP="00241D3F">
            <w:pPr>
              <w:pStyle w:val="NormalAshurst"/>
              <w:rPr>
                <w:rFonts w:ascii="Times New Roman" w:hAnsi="Times New Roman" w:cs="Times New Roman"/>
              </w:rPr>
            </w:pPr>
          </w:p>
        </w:tc>
      </w:tr>
      <w:tr w:rsidR="00022CB3" w:rsidRPr="00EB0B45" w14:paraId="42CEEF59"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7B04D902"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04061C3E"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97619F6" w14:textId="77777777" w:rsidR="00022CB3" w:rsidRPr="00EB0B45" w:rsidRDefault="00022CB3" w:rsidP="00241D3F">
            <w:pPr>
              <w:pStyle w:val="NormalAshurst"/>
              <w:rPr>
                <w:rFonts w:ascii="Times New Roman" w:hAnsi="Times New Roman" w:cs="Times New Roman"/>
              </w:rPr>
            </w:pPr>
          </w:p>
        </w:tc>
      </w:tr>
      <w:tr w:rsidR="00022CB3" w:rsidRPr="00EB0B45" w14:paraId="1D1CE907"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17C1024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62810235"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0A3E8FBD" w14:textId="77777777" w:rsidR="00022CB3" w:rsidRPr="00EB0B45" w:rsidRDefault="00022CB3" w:rsidP="00241D3F">
            <w:pPr>
              <w:pStyle w:val="NormalAshurst"/>
              <w:rPr>
                <w:rFonts w:ascii="Times New Roman" w:hAnsi="Times New Roman" w:cs="Times New Roman"/>
              </w:rPr>
            </w:pPr>
          </w:p>
        </w:tc>
      </w:tr>
    </w:tbl>
    <w:p w14:paraId="79248130" w14:textId="77777777" w:rsidR="00022CB3" w:rsidRPr="00EB0B45" w:rsidRDefault="00022CB3" w:rsidP="00022CB3">
      <w:pPr>
        <w:pStyle w:val="NormalAshurst"/>
        <w:rPr>
          <w:rFonts w:ascii="Times New Roman" w:hAnsi="Times New Roman" w:cs="Times New Roman"/>
        </w:rPr>
      </w:pPr>
    </w:p>
    <w:p w14:paraId="087D11DE"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412315D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7A09A8A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022CB3" w:rsidRPr="00EB0B45" w14:paraId="71D4A57B"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98F14D" w14:textId="77777777" w:rsidR="00022CB3" w:rsidRPr="00EB0B45" w:rsidRDefault="00022CB3" w:rsidP="00241D3F">
            <w:pPr>
              <w:pStyle w:val="NormalAshurst"/>
              <w:rPr>
                <w:rFonts w:ascii="Times New Roman" w:hAnsi="Times New Roman" w:cs="Times New Roman"/>
              </w:rPr>
            </w:pPr>
          </w:p>
          <w:p w14:paraId="096E0BF0" w14:textId="77777777" w:rsidR="00022CB3" w:rsidRPr="00EB0B45" w:rsidRDefault="00022CB3" w:rsidP="00241D3F">
            <w:pPr>
              <w:pStyle w:val="NormalAshurst"/>
              <w:rPr>
                <w:rFonts w:ascii="Times New Roman" w:hAnsi="Times New Roman" w:cs="Times New Roman"/>
              </w:rPr>
            </w:pPr>
          </w:p>
          <w:p w14:paraId="5DCCBE6B" w14:textId="77777777" w:rsidR="00022CB3" w:rsidRPr="00EB0B45" w:rsidRDefault="00022CB3" w:rsidP="00241D3F">
            <w:pPr>
              <w:pStyle w:val="NormalAshurst"/>
              <w:rPr>
                <w:rFonts w:ascii="Times New Roman" w:hAnsi="Times New Roman" w:cs="Times New Roman"/>
              </w:rPr>
            </w:pPr>
          </w:p>
          <w:p w14:paraId="12B1EC9C"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4ECED910" w14:textId="77777777" w:rsidR="00022CB3" w:rsidRPr="00EB0B45" w:rsidRDefault="00022CB3" w:rsidP="00241D3F">
            <w:pPr>
              <w:pStyle w:val="NormalAshurst"/>
              <w:rPr>
                <w:rFonts w:ascii="Times New Roman" w:hAnsi="Times New Roman" w:cs="Times New Roman"/>
              </w:rPr>
            </w:pPr>
          </w:p>
          <w:p w14:paraId="706A241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32F741B3" w14:textId="77777777" w:rsidR="00022CB3" w:rsidRPr="00EB0B45" w:rsidRDefault="00022CB3" w:rsidP="00241D3F">
            <w:pPr>
              <w:pStyle w:val="NormalAshurst"/>
              <w:rPr>
                <w:rFonts w:ascii="Times New Roman" w:hAnsi="Times New Roman" w:cs="Times New Roman"/>
              </w:rPr>
            </w:pPr>
          </w:p>
          <w:p w14:paraId="52A04479"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696FA4A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B0BAA0C" w14:textId="77777777" w:rsidR="00022CB3" w:rsidRPr="00EB0B45" w:rsidRDefault="00022CB3" w:rsidP="00241D3F">
            <w:pPr>
              <w:pStyle w:val="NormalAshurst"/>
              <w:rPr>
                <w:rFonts w:ascii="Times New Roman" w:hAnsi="Times New Roman" w:cs="Times New Roman"/>
              </w:rPr>
            </w:pPr>
          </w:p>
          <w:p w14:paraId="09878E57"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06C5C60"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48208E44"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23FE93CE"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Attention</w:t>
            </w:r>
          </w:p>
          <w:p w14:paraId="78791C2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939E799" w14:textId="77777777" w:rsidR="00022CB3" w:rsidRPr="00EB0B45" w:rsidRDefault="00022CB3" w:rsidP="00241D3F">
            <w:pPr>
              <w:pStyle w:val="NormalAshurst"/>
              <w:rPr>
                <w:rFonts w:ascii="Times New Roman" w:hAnsi="Times New Roman" w:cs="Times New Roman"/>
              </w:rPr>
            </w:pPr>
          </w:p>
          <w:p w14:paraId="1D76B3EC" w14:textId="77777777" w:rsidR="00022CB3" w:rsidRPr="00EB0B45" w:rsidRDefault="00022CB3" w:rsidP="00241D3F">
            <w:pPr>
              <w:pStyle w:val="NormalAshurst"/>
              <w:rPr>
                <w:rFonts w:ascii="Times New Roman" w:hAnsi="Times New Roman" w:cs="Times New Roman"/>
              </w:rPr>
            </w:pPr>
          </w:p>
          <w:p w14:paraId="6DE12851"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022CB3" w:rsidRPr="00EB0B45" w14:paraId="234E8FFB" w14:textId="77777777" w:rsidTr="00DC0964">
        <w:trPr>
          <w:trHeight w:hRule="exact" w:val="579"/>
        </w:trPr>
        <w:tc>
          <w:tcPr>
            <w:tcW w:w="2431" w:type="dxa"/>
            <w:tcBorders>
              <w:top w:val="single" w:sz="12" w:space="0" w:color="000000"/>
              <w:left w:val="single" w:sz="12" w:space="0" w:color="000000"/>
              <w:bottom w:val="single" w:sz="6" w:space="0" w:color="000000"/>
              <w:right w:val="single" w:sz="6" w:space="0" w:color="000000"/>
            </w:tcBorders>
            <w:hideMark/>
          </w:tcPr>
          <w:p w14:paraId="05DD5BD8" w14:textId="26E4703D" w:rsidR="00022CB3" w:rsidRPr="00EB0B45" w:rsidRDefault="00DC0964" w:rsidP="00241D3F">
            <w:pPr>
              <w:pStyle w:val="NormalAshurst"/>
              <w:rPr>
                <w:rFonts w:ascii="Times New Roman" w:hAnsi="Times New Roman" w:cs="Times New Roman"/>
              </w:rPr>
            </w:pPr>
            <w:r>
              <w:rPr>
                <w:rFonts w:ascii="Times New Roman" w:hAnsi="Times New Roman" w:cs="Times New Roman"/>
                <w:b/>
                <w:bCs/>
              </w:rPr>
              <w:t xml:space="preserve">Design-Build </w:t>
            </w:r>
            <w:r w:rsidR="00022CB3"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18192033"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6F4F6E2"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4EAFF1F9"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4EE2CE4C"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6E112893" w14:textId="77777777" w:rsidR="00022CB3" w:rsidRPr="00EB0B45" w:rsidRDefault="00022CB3" w:rsidP="00241D3F">
            <w:pPr>
              <w:pStyle w:val="NormalAshurst"/>
              <w:rPr>
                <w:rFonts w:ascii="Times New Roman" w:hAnsi="Times New Roman" w:cs="Times New Roman"/>
              </w:rPr>
            </w:pPr>
          </w:p>
        </w:tc>
      </w:tr>
      <w:tr w:rsidR="00022CB3" w:rsidRPr="00EB0B45" w14:paraId="15840A9C"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17F65E56" w14:textId="77777777" w:rsidR="00022CB3" w:rsidRPr="00EB0B45" w:rsidRDefault="00022CB3"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618DCE06"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1825B2A5"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79431E1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1EE60A09"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7A1BBF3A" w14:textId="77777777" w:rsidR="00022CB3" w:rsidRPr="00EB0B45" w:rsidRDefault="00022CB3" w:rsidP="00241D3F">
            <w:pPr>
              <w:pStyle w:val="NormalAshurst"/>
              <w:rPr>
                <w:rFonts w:ascii="Times New Roman" w:hAnsi="Times New Roman" w:cs="Times New Roman"/>
              </w:rPr>
            </w:pPr>
          </w:p>
        </w:tc>
      </w:tr>
    </w:tbl>
    <w:p w14:paraId="0597C3F0" w14:textId="77777777" w:rsidR="00022CB3" w:rsidRPr="00EB0B45" w:rsidRDefault="00022CB3" w:rsidP="00022CB3">
      <w:pPr>
        <w:pStyle w:val="NormalAshurst"/>
        <w:rPr>
          <w:rFonts w:ascii="Times New Roman" w:hAnsi="Times New Roman" w:cs="Times New Roman"/>
        </w:rPr>
      </w:pPr>
    </w:p>
    <w:p w14:paraId="2A4489AF"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2262BA98"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 xml:space="preserve">(If yes, attach a separate signed page describing the citations, including information about the dates of the citations, nature of the violation, the project on which the citation(s) was or were issued, and the </w:t>
      </w:r>
      <w:r w:rsidRPr="00EB0B45">
        <w:rPr>
          <w:rFonts w:ascii="Times New Roman" w:hAnsi="Times New Roman" w:cs="Times New Roman"/>
        </w:rPr>
        <w:lastRenderedPageBreak/>
        <w:t>amount of penalty paid, if any. If the citation was appealed to the Occupational Safety and Health Appeals Board and a decision has been issued, state the case number and the date of the decision.)</w:t>
      </w:r>
    </w:p>
    <w:p w14:paraId="409D1FA7"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66D4199D" w14:textId="77777777" w:rsidR="00022CB3" w:rsidRPr="00EB0B45" w:rsidRDefault="00022CB3"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71E794F7" w14:textId="77777777" w:rsidR="00022CB3" w:rsidRPr="00EB0B45" w:rsidRDefault="00022CB3" w:rsidP="00022CB3">
      <w:pPr>
        <w:rPr>
          <w:rFonts w:cs="Times New Roman"/>
        </w:rPr>
      </w:pPr>
    </w:p>
    <w:p w14:paraId="1F184A37" w14:textId="77777777" w:rsidR="00022CB3" w:rsidRPr="00EB0B45" w:rsidRDefault="00022CB3" w:rsidP="00321161">
      <w:pPr>
        <w:pStyle w:val="00TitleC"/>
        <w:rPr>
          <w:rFonts w:cs="Times New Roman"/>
        </w:rPr>
        <w:sectPr w:rsidR="00022CB3" w:rsidRPr="00EB0B45" w:rsidSect="00BD001C">
          <w:headerReference w:type="even" r:id="rId103"/>
          <w:headerReference w:type="default" r:id="rId104"/>
          <w:footerReference w:type="even" r:id="rId105"/>
          <w:footerReference w:type="default" r:id="rId106"/>
          <w:headerReference w:type="first" r:id="rId107"/>
          <w:footerReference w:type="first" r:id="rId108"/>
          <w:pgSz w:w="11910" w:h="16840"/>
          <w:pgMar w:top="1440" w:right="1440" w:bottom="1440" w:left="1440" w:header="0" w:footer="720" w:gutter="0"/>
          <w:pgNumType w:start="1"/>
          <w:cols w:space="720"/>
          <w:docGrid w:linePitch="299"/>
        </w:sectPr>
      </w:pPr>
    </w:p>
    <w:p w14:paraId="3C53C295" w14:textId="6E005DB8" w:rsidR="00321161" w:rsidRPr="00EB0B45" w:rsidRDefault="00321161" w:rsidP="00B1575E">
      <w:pPr>
        <w:pStyle w:val="SchSubAshurst"/>
        <w:rPr>
          <w:rFonts w:ascii="Times New Roman" w:hAnsi="Times New Roman" w:cs="Times New Roman"/>
        </w:rPr>
      </w:pPr>
      <w:bookmarkStart w:id="720" w:name="FORMH_1"/>
      <w:r w:rsidRPr="00EB0B45">
        <w:rPr>
          <w:rFonts w:ascii="Times New Roman" w:hAnsi="Times New Roman" w:cs="Times New Roman"/>
        </w:rPr>
        <w:lastRenderedPageBreak/>
        <w:t xml:space="preserve">FORM </w:t>
      </w:r>
      <w:bookmarkEnd w:id="688"/>
      <w:r w:rsidRPr="00EB0B45">
        <w:rPr>
          <w:rFonts w:ascii="Times New Roman" w:hAnsi="Times New Roman" w:cs="Times New Roman"/>
        </w:rPr>
        <w:t>H-1</w:t>
      </w:r>
    </w:p>
    <w:bookmarkEnd w:id="720"/>
    <w:p w14:paraId="745C91A3" w14:textId="77777777" w:rsidR="00321161" w:rsidRPr="00EB0B45" w:rsidRDefault="00321161" w:rsidP="00321161">
      <w:pPr>
        <w:pStyle w:val="00TitleC"/>
        <w:rPr>
          <w:rFonts w:cs="Times New Roman"/>
        </w:rPr>
      </w:pPr>
      <w:r w:rsidRPr="00EB0B45">
        <w:rPr>
          <w:rFonts w:cs="Times New Roman"/>
        </w:rPr>
        <w:t>EQUITY MEMBER EXPERIENCE</w:t>
      </w:r>
    </w:p>
    <w:p w14:paraId="1E4C0D4F"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66A7432C" w14:textId="4C41BE38"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00FE54AF">
        <w:rPr>
          <w:rFonts w:ascii="Times New Roman" w:hAnsi="Times New Roman" w:cs="Times New Roman"/>
          <w:szCs w:val="22"/>
        </w:rPr>
        <w:t xml:space="preserve">Please provide a single Form H-1 encompassing </w:t>
      </w:r>
      <w:r w:rsidR="00A829EB">
        <w:rPr>
          <w:rFonts w:ascii="Times New Roman" w:hAnsi="Times New Roman" w:cs="Times New Roman"/>
          <w:szCs w:val="22"/>
        </w:rPr>
        <w:t>all of the Equity Members.</w:t>
      </w:r>
    </w:p>
    <w:p w14:paraId="39C8E705" w14:textId="1FFD4702"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6B538434" w14:textId="77777777" w:rsidR="00321161" w:rsidRPr="00EB0B45"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7E03B37A" w14:textId="0772E1CC"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6F09416F" w14:textId="6327B7EB" w:rsidR="00321161" w:rsidRPr="00EB0B45" w:rsidRDefault="00AE0EB7" w:rsidP="00321161">
      <w:pPr>
        <w:pStyle w:val="NormalAshurst"/>
        <w:ind w:left="720" w:hanging="720"/>
        <w:jc w:val="both"/>
        <w:rPr>
          <w:rFonts w:ascii="Times New Roman" w:hAnsi="Times New Roman" w:cs="Times New Roman"/>
        </w:rPr>
      </w:pPr>
      <w:r>
        <w:rPr>
          <w:rFonts w:ascii="Times New Roman" w:hAnsi="Times New Roman" w:cs="Times New Roman"/>
        </w:rPr>
        <w:t>(</w:t>
      </w:r>
      <w:r w:rsidR="00C5449F">
        <w:rPr>
          <w:rFonts w:ascii="Times New Roman" w:hAnsi="Times New Roman" w:cs="Times New Roman"/>
        </w:rPr>
        <w:t>e</w:t>
      </w:r>
      <w:r w:rsidR="00321161" w:rsidRPr="00EB0B45">
        <w:rPr>
          <w:rFonts w:ascii="Times New Roman" w:hAnsi="Times New Roman" w:cs="Times New Roman"/>
        </w:rPr>
        <w:t>)</w:t>
      </w:r>
      <w:r w:rsidR="00321161" w:rsidRPr="00EB0B45">
        <w:rPr>
          <w:rFonts w:ascii="Times New Roman" w:hAnsi="Times New Roman" w:cs="Times New Roman"/>
        </w:rPr>
        <w:tab/>
        <w:t>Submit this form in Microsoft® Word format and searchable PDF format.</w:t>
      </w:r>
    </w:p>
    <w:p w14:paraId="512031BD"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321161" w:rsidRPr="00EB0B45" w14:paraId="3550C01F" w14:textId="77777777" w:rsidTr="00914540">
        <w:tc>
          <w:tcPr>
            <w:tcW w:w="466" w:type="pct"/>
            <w:shd w:val="clear" w:color="auto" w:fill="D9D9D9" w:themeFill="background1" w:themeFillShade="D9"/>
          </w:tcPr>
          <w:p w14:paraId="5B210796"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lastRenderedPageBreak/>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1D2CDCDC"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5D21B5D1"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71490138" w14:textId="77777777" w:rsidR="00321161" w:rsidRPr="00EB0B45" w:rsidRDefault="00321161"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8C0A992"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323612FE"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5F8362A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DEBT AMOUNT BY SOURCE</w:t>
            </w:r>
            <w:r w:rsidRPr="00EB0B45" w:rsidDel="000F764B">
              <w:rPr>
                <w:rFonts w:ascii="Times New Roman" w:hAnsi="Times New Roman" w:cs="Times New Roman"/>
                <w:b/>
                <w:sz w:val="18"/>
              </w:rPr>
              <w:t xml:space="preserve"> </w:t>
            </w:r>
          </w:p>
        </w:tc>
        <w:tc>
          <w:tcPr>
            <w:tcW w:w="590" w:type="pct"/>
            <w:shd w:val="clear" w:color="auto" w:fill="D9D9D9" w:themeFill="background1" w:themeFillShade="D9"/>
          </w:tcPr>
          <w:p w14:paraId="4E6C8C57" w14:textId="77777777" w:rsidR="00321161" w:rsidRPr="00EB0B45" w:rsidRDefault="00321161" w:rsidP="00914540">
            <w:pPr>
              <w:pStyle w:val="TableAshurst"/>
              <w:jc w:val="center"/>
              <w:rPr>
                <w:rFonts w:ascii="Times New Roman" w:hAnsi="Times New Roman" w:cs="Times New Roman"/>
                <w:b/>
                <w:sz w:val="18"/>
              </w:rPr>
            </w:pPr>
            <w:r w:rsidRPr="00EB0B45">
              <w:rPr>
                <w:rFonts w:ascii="Times New Roman" w:hAnsi="Times New Roman" w:cs="Times New Roman"/>
                <w:b/>
                <w:sz w:val="18"/>
              </w:rPr>
              <w:t>TOTAL EQUITY AMOUNT &amp; % OF COMPANY’S EQUITY SHARE</w:t>
            </w:r>
            <w:r w:rsidRPr="00EB0B45" w:rsidDel="00961C48">
              <w:rPr>
                <w:rFonts w:ascii="Times New Roman" w:hAnsi="Times New Roman" w:cs="Times New Roman"/>
                <w:b/>
                <w:sz w:val="18"/>
              </w:rPr>
              <w:t xml:space="preserve"> </w:t>
            </w:r>
          </w:p>
        </w:tc>
      </w:tr>
      <w:tr w:rsidR="00321161" w:rsidRPr="00EB0B45" w14:paraId="12812FEE" w14:textId="77777777" w:rsidTr="00914540">
        <w:tc>
          <w:tcPr>
            <w:tcW w:w="466" w:type="pct"/>
            <w:shd w:val="clear" w:color="auto" w:fill="auto"/>
          </w:tcPr>
          <w:p w14:paraId="75E728E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4019C066"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36F6DA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3734CAD5"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7F56177B"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24CFBC2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5072D2CD"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00DF51C" w14:textId="77777777" w:rsidR="00321161" w:rsidRPr="00EB0B45" w:rsidRDefault="00321161"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321161" w:rsidRPr="00EB0B45" w14:paraId="05F83682" w14:textId="77777777" w:rsidTr="00914540">
        <w:tc>
          <w:tcPr>
            <w:tcW w:w="466" w:type="pct"/>
            <w:shd w:val="clear" w:color="auto" w:fill="auto"/>
          </w:tcPr>
          <w:p w14:paraId="0118818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242CBC48" w14:textId="77777777" w:rsidR="00321161" w:rsidRPr="00EB0B45" w:rsidRDefault="00321161" w:rsidP="00914540">
            <w:pPr>
              <w:pStyle w:val="TableAshurst"/>
              <w:rPr>
                <w:rFonts w:ascii="Times New Roman" w:hAnsi="Times New Roman" w:cs="Times New Roman"/>
                <w:sz w:val="18"/>
              </w:rPr>
            </w:pPr>
          </w:p>
        </w:tc>
        <w:tc>
          <w:tcPr>
            <w:tcW w:w="788" w:type="pct"/>
          </w:tcPr>
          <w:p w14:paraId="633FD326"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2294389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2B4C3B5F"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268E73AB"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41F83DE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B6B1457" w14:textId="77777777" w:rsidR="00321161" w:rsidRPr="00EB0B45" w:rsidRDefault="00321161" w:rsidP="00914540">
            <w:pPr>
              <w:pStyle w:val="TableAshurst"/>
              <w:rPr>
                <w:rFonts w:ascii="Times New Roman" w:hAnsi="Times New Roman" w:cs="Times New Roman"/>
                <w:sz w:val="18"/>
              </w:rPr>
            </w:pPr>
          </w:p>
        </w:tc>
      </w:tr>
      <w:tr w:rsidR="00321161" w:rsidRPr="00EB0B45" w14:paraId="091515CF" w14:textId="77777777" w:rsidTr="00914540">
        <w:tc>
          <w:tcPr>
            <w:tcW w:w="466" w:type="pct"/>
            <w:shd w:val="clear" w:color="auto" w:fill="auto"/>
          </w:tcPr>
          <w:p w14:paraId="1E4FD818"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821D367" w14:textId="77777777" w:rsidR="00321161" w:rsidRPr="00EB0B45" w:rsidRDefault="00321161" w:rsidP="00914540">
            <w:pPr>
              <w:pStyle w:val="TableAshurst"/>
              <w:rPr>
                <w:rFonts w:ascii="Times New Roman" w:hAnsi="Times New Roman" w:cs="Times New Roman"/>
                <w:sz w:val="18"/>
              </w:rPr>
            </w:pPr>
          </w:p>
        </w:tc>
        <w:tc>
          <w:tcPr>
            <w:tcW w:w="788" w:type="pct"/>
          </w:tcPr>
          <w:p w14:paraId="44B8099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3547A02"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AD9999C"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48E6CB51"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5912AD8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C9707DA" w14:textId="77777777" w:rsidR="00321161" w:rsidRPr="00EB0B45" w:rsidRDefault="00321161" w:rsidP="00914540">
            <w:pPr>
              <w:pStyle w:val="TableAshurst"/>
              <w:rPr>
                <w:rFonts w:ascii="Times New Roman" w:hAnsi="Times New Roman" w:cs="Times New Roman"/>
                <w:sz w:val="18"/>
              </w:rPr>
            </w:pPr>
          </w:p>
        </w:tc>
      </w:tr>
      <w:tr w:rsidR="00321161" w:rsidRPr="00EB0B45" w14:paraId="202C01AE" w14:textId="77777777" w:rsidTr="00914540">
        <w:tc>
          <w:tcPr>
            <w:tcW w:w="466" w:type="pct"/>
            <w:shd w:val="clear" w:color="auto" w:fill="auto"/>
          </w:tcPr>
          <w:p w14:paraId="08F250FD"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5319A285" w14:textId="77777777" w:rsidR="00321161" w:rsidRPr="00EB0B45" w:rsidRDefault="00321161" w:rsidP="00914540">
            <w:pPr>
              <w:pStyle w:val="TableAshurst"/>
              <w:rPr>
                <w:rFonts w:ascii="Times New Roman" w:hAnsi="Times New Roman" w:cs="Times New Roman"/>
                <w:sz w:val="18"/>
              </w:rPr>
            </w:pPr>
          </w:p>
        </w:tc>
        <w:tc>
          <w:tcPr>
            <w:tcW w:w="788" w:type="pct"/>
          </w:tcPr>
          <w:p w14:paraId="197CB364"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FFACC7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33828922"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31D3B505"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21D4483A"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7E39084" w14:textId="77777777" w:rsidR="00321161" w:rsidRPr="00EB0B45" w:rsidRDefault="00321161" w:rsidP="00914540">
            <w:pPr>
              <w:pStyle w:val="TableAshurst"/>
              <w:rPr>
                <w:rFonts w:ascii="Times New Roman" w:hAnsi="Times New Roman" w:cs="Times New Roman"/>
                <w:sz w:val="18"/>
              </w:rPr>
            </w:pPr>
          </w:p>
        </w:tc>
      </w:tr>
      <w:tr w:rsidR="00321161" w:rsidRPr="00EB0B45" w14:paraId="1C224196" w14:textId="77777777" w:rsidTr="00914540">
        <w:tc>
          <w:tcPr>
            <w:tcW w:w="466" w:type="pct"/>
            <w:shd w:val="clear" w:color="auto" w:fill="auto"/>
          </w:tcPr>
          <w:p w14:paraId="53492F0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399CF515" w14:textId="77777777" w:rsidR="00321161" w:rsidRPr="00EB0B45" w:rsidRDefault="00321161" w:rsidP="00914540">
            <w:pPr>
              <w:pStyle w:val="TableAshurst"/>
              <w:rPr>
                <w:rFonts w:ascii="Times New Roman" w:hAnsi="Times New Roman" w:cs="Times New Roman"/>
                <w:sz w:val="18"/>
              </w:rPr>
            </w:pPr>
          </w:p>
        </w:tc>
        <w:tc>
          <w:tcPr>
            <w:tcW w:w="788" w:type="pct"/>
          </w:tcPr>
          <w:p w14:paraId="5572F78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68FBCA8"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3454A1B"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5438B5D0"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1EA3DBC2"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0F326A3C" w14:textId="77777777" w:rsidR="00321161" w:rsidRPr="00EB0B45" w:rsidRDefault="00321161" w:rsidP="00914540">
            <w:pPr>
              <w:pStyle w:val="TableAshurst"/>
              <w:rPr>
                <w:rFonts w:ascii="Times New Roman" w:hAnsi="Times New Roman" w:cs="Times New Roman"/>
                <w:sz w:val="18"/>
              </w:rPr>
            </w:pPr>
          </w:p>
        </w:tc>
      </w:tr>
    </w:tbl>
    <w:p w14:paraId="693ADD66" w14:textId="77777777" w:rsidR="00321161" w:rsidRPr="00EB0B45" w:rsidRDefault="00321161" w:rsidP="00321161">
      <w:pPr>
        <w:pStyle w:val="StandardAshurst"/>
        <w:rPr>
          <w:rFonts w:ascii="Times New Roman" w:hAnsi="Times New Roman" w:cs="Times New Roman"/>
          <w:b/>
          <w:sz w:val="18"/>
        </w:rPr>
      </w:pPr>
    </w:p>
    <w:p w14:paraId="124C7DF4" w14:textId="77777777" w:rsidR="00321161" w:rsidRPr="00EB0B45" w:rsidRDefault="00321161"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1B88C2B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68A20453"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2A8CBFF1" w14:textId="77777777"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74AC4794"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10430077"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109"/>
          <w:pgSz w:w="16840" w:h="11910" w:orient="landscape"/>
          <w:pgMar w:top="1440" w:right="1440" w:bottom="1440" w:left="1440" w:header="0" w:footer="720" w:gutter="0"/>
          <w:pgNumType w:start="1"/>
          <w:cols w:space="720"/>
          <w:docGrid w:linePitch="299"/>
        </w:sectPr>
      </w:pPr>
    </w:p>
    <w:p w14:paraId="757586E8" w14:textId="77777777" w:rsidR="00321161" w:rsidRPr="00EB0B45" w:rsidRDefault="00321161" w:rsidP="00321161">
      <w:pPr>
        <w:pStyle w:val="SchSubAshurst"/>
        <w:rPr>
          <w:rFonts w:ascii="Times New Roman" w:hAnsi="Times New Roman" w:cs="Times New Roman"/>
        </w:rPr>
      </w:pPr>
      <w:bookmarkStart w:id="721" w:name="_Toc70322400"/>
      <w:bookmarkStart w:id="722" w:name="_Toc71145346"/>
      <w:bookmarkStart w:id="723" w:name="FORMH_2"/>
      <w:r w:rsidRPr="00EB0B45">
        <w:rPr>
          <w:rFonts w:ascii="Times New Roman" w:hAnsi="Times New Roman" w:cs="Times New Roman"/>
        </w:rPr>
        <w:lastRenderedPageBreak/>
        <w:t>FORM H-2</w:t>
      </w:r>
      <w:bookmarkEnd w:id="721"/>
      <w:bookmarkEnd w:id="722"/>
    </w:p>
    <w:p w14:paraId="38C55C88" w14:textId="77777777" w:rsidR="00321161" w:rsidRPr="00EB0B45" w:rsidRDefault="00321161" w:rsidP="00321161">
      <w:pPr>
        <w:pStyle w:val="SchSubAshurst"/>
        <w:rPr>
          <w:rFonts w:ascii="Times New Roman" w:hAnsi="Times New Roman" w:cs="Times New Roman"/>
        </w:rPr>
      </w:pPr>
      <w:bookmarkStart w:id="724" w:name="_Toc70322401"/>
      <w:bookmarkStart w:id="725" w:name="_Toc71145347"/>
      <w:bookmarkEnd w:id="723"/>
      <w:r w:rsidRPr="00EB0B45">
        <w:rPr>
          <w:rFonts w:ascii="Times New Roman" w:hAnsi="Times New Roman" w:cs="Times New Roman"/>
        </w:rPr>
        <w:t>EQUITY MEMBER INVESTMENT TRACK RECORD</w:t>
      </w:r>
      <w:bookmarkEnd w:id="724"/>
      <w:bookmarkEnd w:id="725"/>
      <w:r w:rsidRPr="00EB0B45">
        <w:rPr>
          <w:rFonts w:ascii="Times New Roman" w:hAnsi="Times New Roman" w:cs="Times New Roman"/>
        </w:rPr>
        <w:t xml:space="preserve"> </w:t>
      </w:r>
    </w:p>
    <w:p w14:paraId="067B96C4" w14:textId="77777777" w:rsidR="00321161" w:rsidRPr="00EB0B45" w:rsidRDefault="00321161"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4E538A02" w14:textId="64B15694"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w:t>
      </w:r>
      <w:r w:rsidR="00323E84">
        <w:rPr>
          <w:rFonts w:ascii="Times New Roman" w:hAnsi="Times New Roman" w:cs="Times New Roman"/>
        </w:rPr>
        <w:t xml:space="preserve">Experience of the investment manager for Equity Members may also be included in this form.  </w:t>
      </w:r>
      <w:r w:rsidRPr="00EB0B45">
        <w:rPr>
          <w:rFonts w:ascii="Times New Roman" w:hAnsi="Times New Roman" w:cs="Times New Roman"/>
          <w:szCs w:val="22"/>
        </w:rPr>
        <w:t>Add more rows to the table, as needed.</w:t>
      </w:r>
    </w:p>
    <w:p w14:paraId="75E26064" w14:textId="77777777" w:rsidR="00321161" w:rsidRPr="00EB0B45" w:rsidRDefault="00321161"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898CB3A" w14:textId="5A159F7E" w:rsidR="00321161" w:rsidRPr="00EB0B45" w:rsidRDefault="00321161"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68B91CF3" w14:textId="77777777" w:rsidR="00321161" w:rsidRPr="00EB0B45" w:rsidRDefault="00321161"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321161" w:rsidRPr="00EB0B45" w14:paraId="77B4DAA7" w14:textId="77777777" w:rsidTr="00914540">
        <w:trPr>
          <w:trHeight w:val="20"/>
        </w:trPr>
        <w:tc>
          <w:tcPr>
            <w:tcW w:w="495" w:type="pct"/>
            <w:shd w:val="clear" w:color="auto" w:fill="D9D9D9" w:themeFill="background1" w:themeFillShade="D9"/>
          </w:tcPr>
          <w:p w14:paraId="20988EEA"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lastRenderedPageBreak/>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17AF6B6C" w14:textId="4F4FE27C"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3FB8BB7E"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2CFD9F8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8DDADDA" w14:textId="6C7FE287" w:rsidR="00321161" w:rsidRPr="00EB0B45" w:rsidRDefault="00321161"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0B633354"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321161" w:rsidRPr="00EB0B45" w14:paraId="4730F199" w14:textId="77777777" w:rsidTr="00914540">
        <w:trPr>
          <w:trHeight w:val="20"/>
        </w:trPr>
        <w:tc>
          <w:tcPr>
            <w:tcW w:w="495" w:type="pct"/>
            <w:shd w:val="clear" w:color="auto" w:fill="auto"/>
          </w:tcPr>
          <w:p w14:paraId="70354142"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46158646"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2CD0AA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4F1EF06D"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70FA692D"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1A1CC8C" w14:textId="77777777" w:rsidR="00321161" w:rsidRPr="00EB0B45" w:rsidRDefault="00321161" w:rsidP="00914540">
            <w:pPr>
              <w:spacing w:before="120" w:after="120"/>
              <w:jc w:val="center"/>
              <w:rPr>
                <w:rFonts w:cs="Times New Roman"/>
                <w:b/>
                <w:sz w:val="18"/>
                <w:szCs w:val="18"/>
              </w:rPr>
            </w:pPr>
          </w:p>
        </w:tc>
      </w:tr>
      <w:tr w:rsidR="00321161" w:rsidRPr="00EB0B45" w14:paraId="547D03E8" w14:textId="77777777" w:rsidTr="00914540">
        <w:trPr>
          <w:trHeight w:val="20"/>
        </w:trPr>
        <w:tc>
          <w:tcPr>
            <w:tcW w:w="495" w:type="pct"/>
            <w:shd w:val="clear" w:color="auto" w:fill="auto"/>
          </w:tcPr>
          <w:p w14:paraId="3BB15326" w14:textId="77777777" w:rsidR="00321161" w:rsidRPr="00EB0B45" w:rsidRDefault="00321161"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1CCFA71B"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654A8987"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78AEE42"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7E36199"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5923FBBA" w14:textId="77777777" w:rsidR="00321161" w:rsidRPr="00EB0B45" w:rsidRDefault="00321161" w:rsidP="00914540">
            <w:pPr>
              <w:spacing w:before="120" w:after="120"/>
              <w:jc w:val="center"/>
              <w:rPr>
                <w:rFonts w:cs="Times New Roman"/>
                <w:b/>
                <w:sz w:val="18"/>
                <w:szCs w:val="18"/>
              </w:rPr>
            </w:pPr>
          </w:p>
        </w:tc>
      </w:tr>
      <w:tr w:rsidR="00321161" w:rsidRPr="00EB0B45" w14:paraId="78329BBD" w14:textId="77777777" w:rsidTr="00914540">
        <w:trPr>
          <w:trHeight w:val="20"/>
        </w:trPr>
        <w:tc>
          <w:tcPr>
            <w:tcW w:w="495" w:type="pct"/>
            <w:shd w:val="clear" w:color="auto" w:fill="auto"/>
          </w:tcPr>
          <w:p w14:paraId="5B0BC65A" w14:textId="77777777" w:rsidR="00321161" w:rsidRPr="00EB0B45" w:rsidRDefault="00321161"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6DC55A30"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4721C81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6050BEA"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3AA704BF"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346DED3A" w14:textId="77777777" w:rsidR="00321161" w:rsidRPr="00EB0B45" w:rsidRDefault="00321161" w:rsidP="00914540">
            <w:pPr>
              <w:spacing w:before="120" w:after="120"/>
              <w:jc w:val="center"/>
              <w:rPr>
                <w:rFonts w:cs="Times New Roman"/>
                <w:b/>
                <w:sz w:val="18"/>
                <w:szCs w:val="18"/>
              </w:rPr>
            </w:pPr>
          </w:p>
        </w:tc>
      </w:tr>
    </w:tbl>
    <w:p w14:paraId="488DA16A" w14:textId="77777777" w:rsidR="00321161" w:rsidRPr="00EB0B45" w:rsidRDefault="00321161" w:rsidP="00321161">
      <w:pPr>
        <w:pStyle w:val="StandardAshurst"/>
        <w:rPr>
          <w:rFonts w:ascii="Times New Roman" w:hAnsi="Times New Roman" w:cs="Times New Roman"/>
          <w:b/>
          <w:sz w:val="18"/>
        </w:rPr>
      </w:pPr>
    </w:p>
    <w:p w14:paraId="7C762DCE" w14:textId="77777777" w:rsidR="00321161" w:rsidRPr="00EB0B45" w:rsidRDefault="00321161"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5CC830EB" w14:textId="34232BA2"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07099598"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15BCA31E" w14:textId="77777777"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00CA6089" w14:textId="14068575" w:rsidR="00321161" w:rsidRPr="00EB0B45" w:rsidRDefault="00321161"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6EE628CE" w14:textId="7484BF05" w:rsidR="00321161" w:rsidRPr="00EB0B45" w:rsidRDefault="00321161"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0EB85A28"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110"/>
          <w:headerReference w:type="default" r:id="rId111"/>
          <w:footerReference w:type="even" r:id="rId112"/>
          <w:footerReference w:type="default" r:id="rId113"/>
          <w:headerReference w:type="first" r:id="rId114"/>
          <w:footerReference w:type="first" r:id="rId115"/>
          <w:pgSz w:w="16840" w:h="11910" w:orient="landscape"/>
          <w:pgMar w:top="1440" w:right="1440" w:bottom="1440" w:left="1440" w:header="0" w:footer="720" w:gutter="0"/>
          <w:pgNumType w:start="1"/>
          <w:cols w:space="720"/>
          <w:docGrid w:linePitch="299"/>
        </w:sectPr>
      </w:pPr>
    </w:p>
    <w:p w14:paraId="51675E29" w14:textId="77777777" w:rsidR="00321161" w:rsidRPr="00EB0B45" w:rsidRDefault="00321161" w:rsidP="00321161">
      <w:pPr>
        <w:pStyle w:val="SchSubAshurst"/>
        <w:rPr>
          <w:rFonts w:ascii="Times New Roman" w:hAnsi="Times New Roman" w:cs="Times New Roman"/>
        </w:rPr>
      </w:pPr>
      <w:bookmarkStart w:id="726" w:name="_Toc70322402"/>
      <w:bookmarkStart w:id="727" w:name="_Toc71145348"/>
      <w:bookmarkStart w:id="728" w:name="FORMH_3"/>
      <w:r w:rsidRPr="00EB0B45">
        <w:rPr>
          <w:rFonts w:ascii="Times New Roman" w:hAnsi="Times New Roman" w:cs="Times New Roman"/>
        </w:rPr>
        <w:lastRenderedPageBreak/>
        <w:t>FORM H-3</w:t>
      </w:r>
      <w:bookmarkEnd w:id="726"/>
      <w:bookmarkEnd w:id="727"/>
    </w:p>
    <w:p w14:paraId="05943C7D" w14:textId="77777777" w:rsidR="00321161" w:rsidRPr="00EB0B45" w:rsidRDefault="00321161" w:rsidP="00321161">
      <w:pPr>
        <w:pStyle w:val="SchSubAshurst"/>
        <w:rPr>
          <w:rFonts w:ascii="Times New Roman" w:hAnsi="Times New Roman" w:cs="Times New Roman"/>
        </w:rPr>
      </w:pPr>
      <w:bookmarkStart w:id="729" w:name="_Toc70322403"/>
      <w:bookmarkStart w:id="730" w:name="_Toc71145349"/>
      <w:bookmarkEnd w:id="728"/>
      <w:r w:rsidRPr="00EB0B45">
        <w:rPr>
          <w:rFonts w:ascii="Times New Roman" w:hAnsi="Times New Roman" w:cs="Times New Roman"/>
        </w:rPr>
        <w:t>EQUITY MEMBER EXPERIENCE REFERENCES</w:t>
      </w:r>
      <w:bookmarkEnd w:id="729"/>
      <w:bookmarkEnd w:id="730"/>
    </w:p>
    <w:p w14:paraId="22E148F9"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7B94FD3" w14:textId="600CD373"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5B38238C" w14:textId="77777777" w:rsidR="00321161" w:rsidRPr="00EB0B45" w:rsidRDefault="00321161"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13B8A028" w14:textId="131B06C8" w:rsidR="00321161" w:rsidRDefault="00321161"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CE4E065" w14:textId="2E90FFB3" w:rsidR="00321161" w:rsidRPr="00EB0B45" w:rsidRDefault="00321161"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321161" w:rsidRPr="00EB0B45" w14:paraId="72D65573" w14:textId="77777777" w:rsidTr="00914540">
        <w:tc>
          <w:tcPr>
            <w:tcW w:w="9576" w:type="dxa"/>
            <w:gridSpan w:val="2"/>
            <w:shd w:val="clear" w:color="auto" w:fill="BFBFBF" w:themeFill="background1" w:themeFillShade="BF"/>
          </w:tcPr>
          <w:p w14:paraId="63814F91" w14:textId="77777777" w:rsidR="00321161" w:rsidRPr="00EB0B45" w:rsidRDefault="00321161"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321161" w:rsidRPr="00EB0B45" w14:paraId="4184172E" w14:textId="77777777" w:rsidTr="00914540">
        <w:tc>
          <w:tcPr>
            <w:tcW w:w="9576" w:type="dxa"/>
            <w:gridSpan w:val="2"/>
            <w:shd w:val="clear" w:color="auto" w:fill="D9D9D9" w:themeFill="background1" w:themeFillShade="D9"/>
          </w:tcPr>
          <w:p w14:paraId="23990C93"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321161" w:rsidRPr="00EB0B45" w14:paraId="4445B6CE" w14:textId="77777777" w:rsidTr="00914540">
        <w:tc>
          <w:tcPr>
            <w:tcW w:w="4788" w:type="dxa"/>
          </w:tcPr>
          <w:p w14:paraId="037A06E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B6748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7F8814D5" w14:textId="77777777" w:rsidTr="00914540">
        <w:tc>
          <w:tcPr>
            <w:tcW w:w="4788" w:type="dxa"/>
          </w:tcPr>
          <w:p w14:paraId="4182E0D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4F96AE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0D4A70" w14:textId="77777777" w:rsidTr="00914540">
        <w:tc>
          <w:tcPr>
            <w:tcW w:w="4788" w:type="dxa"/>
          </w:tcPr>
          <w:p w14:paraId="2294308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A17971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CF4D3BC" w14:textId="77777777" w:rsidTr="00914540">
        <w:tc>
          <w:tcPr>
            <w:tcW w:w="4788" w:type="dxa"/>
          </w:tcPr>
          <w:p w14:paraId="26EDA42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BF0A25"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07E71482" w14:textId="77777777" w:rsidTr="00914540">
        <w:tc>
          <w:tcPr>
            <w:tcW w:w="4788" w:type="dxa"/>
          </w:tcPr>
          <w:p w14:paraId="276B7FCE"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212D7A1"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664ED402" w14:textId="77777777" w:rsidTr="00914540">
        <w:tc>
          <w:tcPr>
            <w:tcW w:w="4788" w:type="dxa"/>
          </w:tcPr>
          <w:p w14:paraId="470A6A9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5A8C3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BBE85A4" w14:textId="77777777" w:rsidTr="00914540">
        <w:tc>
          <w:tcPr>
            <w:tcW w:w="4788" w:type="dxa"/>
          </w:tcPr>
          <w:p w14:paraId="7928434A"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8AA63AC"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13505D8" w14:textId="77777777" w:rsidTr="00914540">
        <w:tc>
          <w:tcPr>
            <w:tcW w:w="9576" w:type="dxa"/>
            <w:gridSpan w:val="2"/>
            <w:shd w:val="clear" w:color="auto" w:fill="D9D9D9" w:themeFill="background1" w:themeFillShade="D9"/>
          </w:tcPr>
          <w:p w14:paraId="3719BB59"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321161" w:rsidRPr="00EB0B45" w14:paraId="731352EC" w14:textId="77777777" w:rsidTr="00914540">
        <w:tc>
          <w:tcPr>
            <w:tcW w:w="4788" w:type="dxa"/>
          </w:tcPr>
          <w:p w14:paraId="1A2E185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569B360"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005CD2FE" w14:textId="77777777" w:rsidTr="00914540">
        <w:tc>
          <w:tcPr>
            <w:tcW w:w="4788" w:type="dxa"/>
          </w:tcPr>
          <w:p w14:paraId="47611B0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3578A2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1F3AF3CF" w14:textId="77777777" w:rsidTr="00914540">
        <w:tc>
          <w:tcPr>
            <w:tcW w:w="4788" w:type="dxa"/>
          </w:tcPr>
          <w:p w14:paraId="04170A75"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02F8D61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7FC89A19" w14:textId="77777777" w:rsidTr="00914540">
        <w:tc>
          <w:tcPr>
            <w:tcW w:w="4788" w:type="dxa"/>
          </w:tcPr>
          <w:p w14:paraId="33A814A0"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22C125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253EE76B" w14:textId="77777777" w:rsidTr="00914540">
        <w:tc>
          <w:tcPr>
            <w:tcW w:w="4788" w:type="dxa"/>
          </w:tcPr>
          <w:p w14:paraId="4DCCB30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0FC2C5E"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D1D632C" w14:textId="77777777" w:rsidTr="00914540">
        <w:tc>
          <w:tcPr>
            <w:tcW w:w="4788" w:type="dxa"/>
          </w:tcPr>
          <w:p w14:paraId="7940C278"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4716430"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134DA9B" w14:textId="77777777" w:rsidTr="00914540">
        <w:tc>
          <w:tcPr>
            <w:tcW w:w="4788" w:type="dxa"/>
          </w:tcPr>
          <w:p w14:paraId="7B7271B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708248E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3FD62EA2" w14:textId="77777777" w:rsidTr="00914540">
        <w:tc>
          <w:tcPr>
            <w:tcW w:w="9576" w:type="dxa"/>
            <w:gridSpan w:val="2"/>
            <w:shd w:val="clear" w:color="auto" w:fill="D9D9D9" w:themeFill="background1" w:themeFillShade="D9"/>
          </w:tcPr>
          <w:p w14:paraId="73B347CB" w14:textId="77777777" w:rsidR="00321161" w:rsidRPr="00EB0B45" w:rsidRDefault="00321161"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321161" w:rsidRPr="00EB0B45" w14:paraId="307C5FD7" w14:textId="77777777" w:rsidTr="00914540">
        <w:tc>
          <w:tcPr>
            <w:tcW w:w="4788" w:type="dxa"/>
          </w:tcPr>
          <w:p w14:paraId="16C7C84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5C2EC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6A384D5" w14:textId="77777777" w:rsidTr="00914540">
        <w:tc>
          <w:tcPr>
            <w:tcW w:w="4788" w:type="dxa"/>
          </w:tcPr>
          <w:p w14:paraId="2E758E2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lastRenderedPageBreak/>
              <w:t>Name of reference</w:t>
            </w:r>
          </w:p>
        </w:tc>
        <w:tc>
          <w:tcPr>
            <w:tcW w:w="4788" w:type="dxa"/>
          </w:tcPr>
          <w:p w14:paraId="6EDA455A"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08479C58" w14:textId="77777777" w:rsidTr="00914540">
        <w:tc>
          <w:tcPr>
            <w:tcW w:w="4788" w:type="dxa"/>
          </w:tcPr>
          <w:p w14:paraId="0A2BB207"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959776E"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599276D4" w14:textId="77777777" w:rsidTr="00914540">
        <w:tc>
          <w:tcPr>
            <w:tcW w:w="4788" w:type="dxa"/>
          </w:tcPr>
          <w:p w14:paraId="3E45863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C3B49FF"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73540D" w14:textId="77777777" w:rsidTr="00914540">
        <w:tc>
          <w:tcPr>
            <w:tcW w:w="4788" w:type="dxa"/>
          </w:tcPr>
          <w:p w14:paraId="62E58FE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1BCDCE62"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0D1C1FD" w14:textId="77777777" w:rsidTr="00914540">
        <w:tc>
          <w:tcPr>
            <w:tcW w:w="4788" w:type="dxa"/>
          </w:tcPr>
          <w:p w14:paraId="006C5762"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57610A3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31B5C13" w14:textId="77777777" w:rsidTr="00914540">
        <w:tc>
          <w:tcPr>
            <w:tcW w:w="4788" w:type="dxa"/>
          </w:tcPr>
          <w:p w14:paraId="4A0BDC54"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4105F0D"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4C6268AD" w14:textId="77777777" w:rsidTr="00914540">
        <w:tc>
          <w:tcPr>
            <w:tcW w:w="9576" w:type="dxa"/>
            <w:gridSpan w:val="2"/>
            <w:shd w:val="clear" w:color="auto" w:fill="D9D9D9" w:themeFill="background1" w:themeFillShade="D9"/>
          </w:tcPr>
          <w:p w14:paraId="0BA82364"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321161" w:rsidRPr="00EB0B45" w14:paraId="6AA802D7" w14:textId="77777777" w:rsidTr="00914540">
        <w:tc>
          <w:tcPr>
            <w:tcW w:w="4788" w:type="dxa"/>
          </w:tcPr>
          <w:p w14:paraId="76569B4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738FB1E1"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1FE24086" w14:textId="77777777" w:rsidTr="00914540">
        <w:tc>
          <w:tcPr>
            <w:tcW w:w="4788" w:type="dxa"/>
          </w:tcPr>
          <w:p w14:paraId="4A81E6EB"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484A60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7DBFC40" w14:textId="77777777" w:rsidTr="00914540">
        <w:tc>
          <w:tcPr>
            <w:tcW w:w="4788" w:type="dxa"/>
          </w:tcPr>
          <w:p w14:paraId="45D21066"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CBE9FB"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0DF1617D" w14:textId="77777777" w:rsidTr="00914540">
        <w:tc>
          <w:tcPr>
            <w:tcW w:w="4788" w:type="dxa"/>
          </w:tcPr>
          <w:p w14:paraId="4D691AA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54319A18"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41181215" w14:textId="77777777" w:rsidTr="00914540">
        <w:tc>
          <w:tcPr>
            <w:tcW w:w="4788" w:type="dxa"/>
          </w:tcPr>
          <w:p w14:paraId="0035B8E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28041EA3"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5AE1AEE2" w14:textId="77777777" w:rsidTr="00914540">
        <w:tc>
          <w:tcPr>
            <w:tcW w:w="4788" w:type="dxa"/>
          </w:tcPr>
          <w:p w14:paraId="537A80B3"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DA84166"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394C50B" w14:textId="77777777" w:rsidTr="00914540">
        <w:tc>
          <w:tcPr>
            <w:tcW w:w="4788" w:type="dxa"/>
          </w:tcPr>
          <w:p w14:paraId="1EFF0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2B637F"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293F7440" w14:textId="77777777" w:rsidTr="00914540">
        <w:tc>
          <w:tcPr>
            <w:tcW w:w="9576" w:type="dxa"/>
            <w:gridSpan w:val="2"/>
            <w:shd w:val="clear" w:color="auto" w:fill="D9D9D9" w:themeFill="background1" w:themeFillShade="D9"/>
          </w:tcPr>
          <w:p w14:paraId="2D5822E5" w14:textId="77777777" w:rsidR="00321161" w:rsidRPr="00EB0B45" w:rsidRDefault="00321161"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321161" w:rsidRPr="00EB0B45" w14:paraId="672AE756" w14:textId="77777777" w:rsidTr="00914540">
        <w:tc>
          <w:tcPr>
            <w:tcW w:w="4788" w:type="dxa"/>
          </w:tcPr>
          <w:p w14:paraId="025B728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94640A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321161" w:rsidRPr="00EB0B45" w14:paraId="4AC47EC0" w14:textId="77777777" w:rsidTr="00914540">
        <w:tc>
          <w:tcPr>
            <w:tcW w:w="4788" w:type="dxa"/>
          </w:tcPr>
          <w:p w14:paraId="73F9C691"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0438EA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8899284" w14:textId="77777777" w:rsidTr="00914540">
        <w:tc>
          <w:tcPr>
            <w:tcW w:w="4788" w:type="dxa"/>
          </w:tcPr>
          <w:p w14:paraId="6F3F5CA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CD312EA"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321161" w:rsidRPr="00EB0B45" w14:paraId="175665E6" w14:textId="77777777" w:rsidTr="00914540">
        <w:tc>
          <w:tcPr>
            <w:tcW w:w="4788" w:type="dxa"/>
          </w:tcPr>
          <w:p w14:paraId="50C6C75D"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74DB2CE6" w14:textId="77777777" w:rsidR="00321161" w:rsidRPr="00EB0B45" w:rsidRDefault="00321161"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321161" w:rsidRPr="00EB0B45" w14:paraId="5099ECA8" w14:textId="77777777" w:rsidTr="00914540">
        <w:tc>
          <w:tcPr>
            <w:tcW w:w="4788" w:type="dxa"/>
          </w:tcPr>
          <w:p w14:paraId="688FE339"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30CE429"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A300951" w14:textId="77777777" w:rsidTr="00914540">
        <w:tc>
          <w:tcPr>
            <w:tcW w:w="4788" w:type="dxa"/>
          </w:tcPr>
          <w:p w14:paraId="3C18DB4C"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0A1CC87" w14:textId="77777777" w:rsidR="00321161" w:rsidRPr="00EB0B45" w:rsidRDefault="00321161" w:rsidP="00914540">
            <w:pPr>
              <w:pStyle w:val="TableAshurst"/>
              <w:spacing w:before="100" w:after="100"/>
              <w:rPr>
                <w:rFonts w:ascii="Times New Roman" w:hAnsi="Times New Roman" w:cs="Times New Roman"/>
                <w:b/>
                <w:sz w:val="20"/>
              </w:rPr>
            </w:pPr>
          </w:p>
        </w:tc>
      </w:tr>
      <w:tr w:rsidR="00321161" w:rsidRPr="00EB0B45" w14:paraId="743514B1" w14:textId="77777777" w:rsidTr="00914540">
        <w:tc>
          <w:tcPr>
            <w:tcW w:w="4788" w:type="dxa"/>
          </w:tcPr>
          <w:p w14:paraId="1FE2640F" w14:textId="77777777" w:rsidR="00321161" w:rsidRPr="00EB0B45" w:rsidRDefault="00321161"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4B256233" w14:textId="77777777" w:rsidR="00321161" w:rsidRPr="00EB0B45" w:rsidRDefault="00321161" w:rsidP="00914540">
            <w:pPr>
              <w:pStyle w:val="TableAshurst"/>
              <w:spacing w:before="100" w:after="100"/>
              <w:rPr>
                <w:rFonts w:ascii="Times New Roman" w:hAnsi="Times New Roman" w:cs="Times New Roman"/>
                <w:b/>
                <w:sz w:val="20"/>
              </w:rPr>
            </w:pPr>
          </w:p>
        </w:tc>
      </w:tr>
    </w:tbl>
    <w:p w14:paraId="3367C629" w14:textId="77777777" w:rsidR="00321161" w:rsidRPr="00EB0B45" w:rsidRDefault="00321161" w:rsidP="00321161">
      <w:pPr>
        <w:pStyle w:val="StandardAshurst"/>
        <w:rPr>
          <w:rFonts w:ascii="Times New Roman" w:hAnsi="Times New Roman" w:cs="Times New Roman"/>
        </w:rPr>
      </w:pPr>
    </w:p>
    <w:p w14:paraId="2F29D01D" w14:textId="77777777" w:rsidR="00321161" w:rsidRPr="00EB0B45" w:rsidRDefault="00321161"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7221AB5E" w14:textId="77777777" w:rsidR="00321161" w:rsidRPr="00EB0B45" w:rsidRDefault="00321161"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0B83641"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16"/>
          <w:headerReference w:type="default" r:id="rId117"/>
          <w:footerReference w:type="even" r:id="rId118"/>
          <w:footerReference w:type="default" r:id="rId119"/>
          <w:headerReference w:type="first" r:id="rId120"/>
          <w:footerReference w:type="first" r:id="rId121"/>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060DE5" w14:textId="77777777" w:rsidR="00321161" w:rsidRPr="00EB0B45" w:rsidRDefault="00321161" w:rsidP="00321161">
      <w:pPr>
        <w:pStyle w:val="SchSubAshurst"/>
        <w:rPr>
          <w:rFonts w:ascii="Times New Roman" w:hAnsi="Times New Roman" w:cs="Times New Roman"/>
        </w:rPr>
      </w:pPr>
      <w:bookmarkStart w:id="731" w:name="_Toc70322404"/>
      <w:bookmarkStart w:id="732" w:name="_Toc71145350"/>
      <w:bookmarkStart w:id="733" w:name="FORMH_4"/>
      <w:r w:rsidRPr="00EB0B45">
        <w:rPr>
          <w:rFonts w:ascii="Times New Roman" w:hAnsi="Times New Roman" w:cs="Times New Roman"/>
        </w:rPr>
        <w:lastRenderedPageBreak/>
        <w:t>FORM H-4</w:t>
      </w:r>
      <w:bookmarkEnd w:id="731"/>
      <w:bookmarkEnd w:id="732"/>
    </w:p>
    <w:p w14:paraId="314FB919" w14:textId="77777777" w:rsidR="00321161" w:rsidRPr="00EB0B45" w:rsidRDefault="00321161" w:rsidP="00321161">
      <w:pPr>
        <w:pStyle w:val="SchSubAshurst"/>
        <w:rPr>
          <w:rFonts w:ascii="Times New Roman" w:hAnsi="Times New Roman" w:cs="Times New Roman"/>
        </w:rPr>
      </w:pPr>
      <w:bookmarkStart w:id="734" w:name="_Toc70322405"/>
      <w:bookmarkStart w:id="735" w:name="_Toc71145351"/>
      <w:bookmarkEnd w:id="733"/>
      <w:r w:rsidRPr="00EB0B45">
        <w:rPr>
          <w:rFonts w:ascii="Times New Roman" w:hAnsi="Times New Roman" w:cs="Times New Roman"/>
        </w:rPr>
        <w:t>FINANCIAL OFFICER CERTIFICATE</w:t>
      </w:r>
      <w:bookmarkEnd w:id="734"/>
      <w:bookmarkEnd w:id="735"/>
    </w:p>
    <w:p w14:paraId="5A7CC2AE"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7F457BCD" w14:textId="7E762E6D"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w:t>
      </w:r>
      <w:r w:rsidR="00411E6B">
        <w:rPr>
          <w:rFonts w:ascii="Times New Roman" w:hAnsi="Times New Roman" w:cs="Times New Roman"/>
          <w:szCs w:val="22"/>
        </w:rPr>
        <w:t xml:space="preserve">  Members of a joint venture acting as Lead Construction Contractor shall submit separate copies of </w:t>
      </w:r>
      <w:hyperlink w:anchor="FORMH_4" w:history="1">
        <w:r w:rsidR="00323E84" w:rsidRPr="00EB0B45">
          <w:rPr>
            <w:rStyle w:val="Hyperlink"/>
            <w:rFonts w:ascii="Times New Roman" w:hAnsi="Times New Roman" w:cs="Times New Roman"/>
            <w:szCs w:val="22"/>
          </w:rPr>
          <w:t>Form H-4</w:t>
        </w:r>
      </w:hyperlink>
      <w:r w:rsidR="00411E6B">
        <w:rPr>
          <w:rFonts w:ascii="Times New Roman" w:hAnsi="Times New Roman" w:cs="Times New Roman"/>
          <w:szCs w:val="22"/>
        </w:rPr>
        <w:t>.</w:t>
      </w:r>
      <w:r w:rsidRPr="00EB0B45">
        <w:rPr>
          <w:rFonts w:ascii="Times New Roman" w:hAnsi="Times New Roman" w:cs="Times New Roman"/>
          <w:szCs w:val="22"/>
        </w:rPr>
        <w:t xml:space="preserve"> </w:t>
      </w:r>
    </w:p>
    <w:p w14:paraId="27AB6B93" w14:textId="70CF2236"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764AA2DE" w14:textId="77777777" w:rsidR="00321161" w:rsidRPr="00EB0B45" w:rsidRDefault="00321161"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sidRPr="00EB0B45">
        <w:rPr>
          <w:rStyle w:val="FootnoteReference"/>
          <w:rFonts w:cs="Times New Roman"/>
          <w:szCs w:val="22"/>
        </w:rPr>
        <w:footnoteReference w:id="4"/>
      </w:r>
      <w:r w:rsidRPr="00EB0B45">
        <w:rPr>
          <w:rFonts w:cs="Times New Roman"/>
          <w:szCs w:val="22"/>
        </w:rPr>
        <w:t xml:space="preserve"> that: </w:t>
      </w:r>
    </w:p>
    <w:p w14:paraId="28570EE5" w14:textId="57ADA59E"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2EE31E91"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5A185D11" w14:textId="1FF00258"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sidRPr="00EB0B45">
        <w:rPr>
          <w:rStyle w:val="FootnoteReference"/>
        </w:rPr>
        <w:footnoteReference w:id="5"/>
      </w:r>
    </w:p>
    <w:p w14:paraId="73B73E72"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sidRPr="00EB0B45">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sidRPr="00EB0B45">
        <w:rPr>
          <w:rStyle w:val="FootnoteReference"/>
        </w:rPr>
        <w:footnoteReference w:id="7"/>
      </w:r>
      <w:r w:rsidRPr="00EB0B45">
        <w:t xml:space="preserve"> as of such dates and for such periods.  The Company has no material contingent liabilities or unusual forward or long-term commitments not disclosed therein.</w:t>
      </w:r>
      <w:r w:rsidRPr="00EB0B45">
        <w:rPr>
          <w:rStyle w:val="FootnoteReference"/>
        </w:rPr>
        <w:footnoteReference w:id="8"/>
      </w:r>
    </w:p>
    <w:p w14:paraId="57E3A37C"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rPr>
          <w:b/>
        </w:rPr>
      </w:pPr>
      <w:r w:rsidRPr="00EB0B45">
        <w:rPr>
          <w:b/>
        </w:rPr>
        <w:lastRenderedPageBreak/>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sidRPr="00EB0B45">
        <w:rPr>
          <w:rStyle w:val="FootnoteReference"/>
        </w:rPr>
        <w:footnoteReference w:id="9"/>
      </w:r>
    </w:p>
    <w:p w14:paraId="5303A07D"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4D30D073"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sidRPr="00EB0B45">
        <w:rPr>
          <w:rStyle w:val="FootnoteReference"/>
        </w:rPr>
        <w:footnoteReference w:id="10"/>
      </w:r>
      <w:r w:rsidRPr="00EB0B45">
        <w:rPr>
          <w:i/>
        </w:rPr>
        <w:t xml:space="preserve"> </w:t>
      </w:r>
      <w:r w:rsidRPr="00EB0B45">
        <w:t xml:space="preserve">   </w:t>
      </w:r>
    </w:p>
    <w:p w14:paraId="64B99AFA" w14:textId="77777777" w:rsidR="00321161" w:rsidRPr="00EB0B45" w:rsidRDefault="00321161"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3F7B426F" w14:textId="77777777" w:rsidR="00321161" w:rsidRPr="00EB0B45" w:rsidRDefault="00321161"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sidRPr="00EB0B45">
        <w:rPr>
          <w:rStyle w:val="FootnoteReference"/>
        </w:rPr>
        <w:footnoteReference w:id="11"/>
      </w:r>
    </w:p>
    <w:p w14:paraId="76B07F74" w14:textId="77777777" w:rsidR="00321161" w:rsidRPr="00EB0B45" w:rsidRDefault="00321161" w:rsidP="00321161">
      <w:pPr>
        <w:spacing w:after="160"/>
        <w:rPr>
          <w:rFonts w:cs="Times New Roman"/>
          <w:szCs w:val="22"/>
        </w:rPr>
      </w:pPr>
      <w:r w:rsidRPr="00EB0B45">
        <w:rPr>
          <w:rFonts w:cs="Times New Roman"/>
          <w:szCs w:val="22"/>
        </w:rPr>
        <w:t>Capitalized terms used but not defined herein shall have the meanings set forth in the RFQ.</w:t>
      </w:r>
    </w:p>
    <w:p w14:paraId="6C166AE4" w14:textId="77777777" w:rsidR="00321161" w:rsidRPr="00EB0B45" w:rsidRDefault="00321161" w:rsidP="00321161">
      <w:pPr>
        <w:jc w:val="left"/>
        <w:rPr>
          <w:rFonts w:cs="Times New Roman"/>
          <w:szCs w:val="22"/>
        </w:rPr>
      </w:pPr>
      <w:r w:rsidRPr="00EB0B45">
        <w:rPr>
          <w:rFonts w:cs="Times New Roman"/>
          <w:szCs w:val="22"/>
        </w:rPr>
        <w:br w:type="page"/>
      </w:r>
    </w:p>
    <w:p w14:paraId="330FA072" w14:textId="77777777" w:rsidR="00321161" w:rsidRPr="00EB0B45" w:rsidRDefault="00321161" w:rsidP="00321161">
      <w:pPr>
        <w:spacing w:before="240" w:after="240"/>
        <w:rPr>
          <w:rFonts w:cs="Times New Roman"/>
          <w:szCs w:val="22"/>
        </w:rPr>
      </w:pPr>
      <w:r w:rsidRPr="00EB0B45">
        <w:rPr>
          <w:rFonts w:cs="Times New Roman"/>
          <w:szCs w:val="22"/>
        </w:rPr>
        <w:lastRenderedPageBreak/>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321161" w:rsidRPr="00EB0B45" w14:paraId="5673A4BB" w14:textId="77777777" w:rsidTr="00914540">
        <w:tc>
          <w:tcPr>
            <w:tcW w:w="4900" w:type="dxa"/>
          </w:tcPr>
          <w:p w14:paraId="798AF360"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62A7B264"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321161" w:rsidRPr="00EB0B45" w14:paraId="337A3764" w14:textId="77777777" w:rsidTr="00914540">
        <w:tc>
          <w:tcPr>
            <w:tcW w:w="4900" w:type="dxa"/>
          </w:tcPr>
          <w:p w14:paraId="2D83842F" w14:textId="77777777" w:rsidR="00321161" w:rsidRPr="00EB0B45" w:rsidRDefault="00321161"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2972C848" w14:textId="77777777" w:rsidR="00321161" w:rsidRPr="00EB0B45" w:rsidRDefault="00321161" w:rsidP="00914540">
            <w:pPr>
              <w:spacing w:after="160"/>
              <w:rPr>
                <w:rFonts w:eastAsia="MS Mincho" w:cs="Times New Roman"/>
                <w:szCs w:val="22"/>
                <w:lang w:eastAsia="ja-JP"/>
              </w:rPr>
            </w:pPr>
          </w:p>
        </w:tc>
      </w:tr>
    </w:tbl>
    <w:p w14:paraId="72ABCADF" w14:textId="77777777" w:rsidR="00321161" w:rsidRPr="00EB0B45" w:rsidRDefault="00321161" w:rsidP="00321161">
      <w:pPr>
        <w:pStyle w:val="NormalAshurst"/>
        <w:ind w:left="720" w:hanging="720"/>
        <w:rPr>
          <w:rFonts w:ascii="Times New Roman" w:hAnsi="Times New Roman" w:cs="Times New Roman"/>
          <w:sz w:val="18"/>
        </w:rPr>
      </w:pPr>
    </w:p>
    <w:p w14:paraId="4392BB28"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6F22C7F8" w14:textId="77777777" w:rsidR="00321161" w:rsidRPr="00EB0B45" w:rsidRDefault="00321161" w:rsidP="00321161">
      <w:pPr>
        <w:jc w:val="center"/>
        <w:rPr>
          <w:rFonts w:cs="Times New Roman"/>
          <w:b/>
          <w:szCs w:val="22"/>
        </w:rPr>
      </w:pPr>
      <w:r w:rsidRPr="00EB0B45">
        <w:rPr>
          <w:rFonts w:cs="Times New Roman"/>
          <w:b/>
          <w:szCs w:val="22"/>
        </w:rPr>
        <w:lastRenderedPageBreak/>
        <w:t>ANNEX A TO FINANCIAL OFFICER’S CERTIFICATE</w:t>
      </w:r>
    </w:p>
    <w:p w14:paraId="245E5827" w14:textId="77777777" w:rsidR="00321161" w:rsidRPr="00EB0B45" w:rsidRDefault="00321161" w:rsidP="00321161">
      <w:pPr>
        <w:spacing w:after="320"/>
        <w:jc w:val="center"/>
        <w:rPr>
          <w:rFonts w:cs="Times New Roman"/>
          <w:b/>
          <w:szCs w:val="22"/>
        </w:rPr>
      </w:pPr>
      <w:r w:rsidRPr="00EB0B45">
        <w:rPr>
          <w:rFonts w:cs="Times New Roman"/>
          <w:b/>
          <w:szCs w:val="22"/>
        </w:rPr>
        <w:t>Off-Balance Sheet Liabilities</w:t>
      </w:r>
    </w:p>
    <w:p w14:paraId="526888BD" w14:textId="77777777" w:rsidR="00321161" w:rsidRPr="00EB0B45" w:rsidRDefault="00321161"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0F5299D3" w14:textId="77777777" w:rsidR="00321161" w:rsidRPr="00EB0B45" w:rsidRDefault="00321161" w:rsidP="00321161">
      <w:pPr>
        <w:jc w:val="left"/>
        <w:rPr>
          <w:rFonts w:cs="Times New Roman"/>
          <w:b/>
          <w:szCs w:val="22"/>
        </w:rPr>
      </w:pPr>
      <w:r w:rsidRPr="00EB0B45">
        <w:rPr>
          <w:rFonts w:cs="Times New Roman"/>
          <w:b/>
          <w:szCs w:val="22"/>
        </w:rPr>
        <w:br w:type="page"/>
      </w:r>
    </w:p>
    <w:p w14:paraId="6EE3DAFD" w14:textId="77777777" w:rsidR="00321161" w:rsidRPr="00EB0B45" w:rsidRDefault="00321161" w:rsidP="00321161">
      <w:pPr>
        <w:jc w:val="center"/>
        <w:rPr>
          <w:rFonts w:cs="Times New Roman"/>
          <w:b/>
          <w:szCs w:val="22"/>
        </w:rPr>
      </w:pPr>
      <w:r w:rsidRPr="00EB0B45">
        <w:rPr>
          <w:rFonts w:cs="Times New Roman"/>
          <w:b/>
          <w:szCs w:val="22"/>
        </w:rPr>
        <w:lastRenderedPageBreak/>
        <w:t>ANNEX B TO FINANCIAL OFFICER’S CERTIFICATE</w:t>
      </w:r>
    </w:p>
    <w:p w14:paraId="3655039D" w14:textId="77777777" w:rsidR="00321161" w:rsidRPr="00EB0B45" w:rsidRDefault="00321161" w:rsidP="00321161">
      <w:pPr>
        <w:spacing w:after="320"/>
        <w:jc w:val="center"/>
        <w:rPr>
          <w:rFonts w:cs="Times New Roman"/>
          <w:b/>
          <w:caps/>
          <w:szCs w:val="22"/>
        </w:rPr>
      </w:pPr>
      <w:r w:rsidRPr="00EB0B45">
        <w:rPr>
          <w:rFonts w:cs="Times New Roman"/>
          <w:b/>
          <w:szCs w:val="22"/>
        </w:rPr>
        <w:t>Company Information Summary</w:t>
      </w:r>
    </w:p>
    <w:p w14:paraId="7678607E" w14:textId="77777777" w:rsidR="00321161" w:rsidRPr="00EB0B45" w:rsidRDefault="00321161" w:rsidP="00321161">
      <w:pPr>
        <w:spacing w:after="160"/>
        <w:rPr>
          <w:rFonts w:eastAsia="Calibri" w:cs="Times New Roman"/>
          <w:szCs w:val="22"/>
        </w:rPr>
      </w:pPr>
      <w:r w:rsidRPr="00EB0B45">
        <w:rPr>
          <w:rFonts w:eastAsia="Calibri" w:cs="Times New Roman"/>
          <w:szCs w:val="22"/>
        </w:rPr>
        <w:t>Entity:  ___________________</w:t>
      </w:r>
    </w:p>
    <w:p w14:paraId="031AC667" w14:textId="77777777" w:rsidR="00321161" w:rsidRPr="00EB0B45" w:rsidRDefault="00321161"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3539FE03"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321161" w:rsidRPr="00EB0B45" w14:paraId="2A94FD46" w14:textId="77777777" w:rsidTr="00914540">
        <w:tc>
          <w:tcPr>
            <w:tcW w:w="6588" w:type="dxa"/>
            <w:shd w:val="clear" w:color="auto" w:fill="auto"/>
          </w:tcPr>
          <w:p w14:paraId="0CD29376"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SHAREHOLDER</w:t>
            </w:r>
            <w:r w:rsidRPr="00EB0B45">
              <w:rPr>
                <w:rStyle w:val="FootnoteReference"/>
                <w:rFonts w:cs="Times New Roman"/>
                <w:b/>
                <w:szCs w:val="22"/>
                <w:lang w:val="en-GB"/>
              </w:rPr>
              <w:footnoteReference w:id="12"/>
            </w:r>
          </w:p>
        </w:tc>
        <w:tc>
          <w:tcPr>
            <w:tcW w:w="6588" w:type="dxa"/>
            <w:shd w:val="clear" w:color="auto" w:fill="auto"/>
          </w:tcPr>
          <w:p w14:paraId="056FBC3C"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INTEREST (%)</w:t>
            </w:r>
          </w:p>
        </w:tc>
      </w:tr>
      <w:tr w:rsidR="00321161" w:rsidRPr="00EB0B45" w14:paraId="19A6DDF8" w14:textId="77777777" w:rsidTr="00914540">
        <w:tc>
          <w:tcPr>
            <w:tcW w:w="6588" w:type="dxa"/>
            <w:shd w:val="clear" w:color="auto" w:fill="auto"/>
          </w:tcPr>
          <w:p w14:paraId="30C5381A"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190616D6" w14:textId="77777777" w:rsidR="00321161" w:rsidRPr="00EB0B45" w:rsidRDefault="00321161" w:rsidP="00914540">
            <w:pPr>
              <w:spacing w:before="60" w:after="60"/>
              <w:jc w:val="center"/>
              <w:rPr>
                <w:rFonts w:cs="Times New Roman"/>
                <w:szCs w:val="22"/>
              </w:rPr>
            </w:pPr>
          </w:p>
        </w:tc>
      </w:tr>
      <w:tr w:rsidR="00321161" w:rsidRPr="00EB0B45" w14:paraId="3F86A415" w14:textId="77777777" w:rsidTr="00914540">
        <w:tc>
          <w:tcPr>
            <w:tcW w:w="6588" w:type="dxa"/>
            <w:shd w:val="clear" w:color="auto" w:fill="auto"/>
          </w:tcPr>
          <w:p w14:paraId="319E3ED9" w14:textId="05C79C8C" w:rsidR="00321161" w:rsidRPr="00EB0B45" w:rsidRDefault="00321161" w:rsidP="00914540">
            <w:pPr>
              <w:spacing w:before="60" w:after="60"/>
              <w:jc w:val="center"/>
              <w:rPr>
                <w:rFonts w:cs="Times New Roman"/>
                <w:szCs w:val="22"/>
              </w:rPr>
            </w:pPr>
            <w:r w:rsidRPr="00EB0B45">
              <w:rPr>
                <w:rFonts w:cs="Times New Roman"/>
                <w:szCs w:val="22"/>
              </w:rPr>
              <w:t xml:space="preserve">[No current shareholders, equity members partners or equivalent have a holding of </w:t>
            </w:r>
            <w:r w:rsidR="002A6DBD">
              <w:rPr>
                <w:rFonts w:cs="Times New Roman"/>
                <w:szCs w:val="22"/>
              </w:rPr>
              <w:t>25</w:t>
            </w:r>
            <w:r w:rsidRPr="00EB0B45">
              <w:rPr>
                <w:rFonts w:cs="Times New Roman"/>
                <w:szCs w:val="22"/>
              </w:rPr>
              <w:t>% or greater]</w:t>
            </w:r>
          </w:p>
        </w:tc>
        <w:tc>
          <w:tcPr>
            <w:tcW w:w="6588" w:type="dxa"/>
            <w:shd w:val="clear" w:color="auto" w:fill="auto"/>
          </w:tcPr>
          <w:p w14:paraId="1EDDD6D0" w14:textId="77777777" w:rsidR="00321161" w:rsidRPr="00EB0B45" w:rsidRDefault="00321161" w:rsidP="00914540">
            <w:pPr>
              <w:spacing w:before="60" w:after="60"/>
              <w:jc w:val="center"/>
              <w:rPr>
                <w:rFonts w:cs="Times New Roman"/>
                <w:szCs w:val="22"/>
              </w:rPr>
            </w:pPr>
          </w:p>
        </w:tc>
      </w:tr>
    </w:tbl>
    <w:p w14:paraId="2B518E26" w14:textId="77777777" w:rsidR="00321161" w:rsidRPr="00EB0B45" w:rsidRDefault="00321161" w:rsidP="00321161">
      <w:pPr>
        <w:spacing w:after="160"/>
        <w:rPr>
          <w:rFonts w:cs="Times New Roman"/>
          <w:szCs w:val="22"/>
        </w:rPr>
      </w:pPr>
    </w:p>
    <w:p w14:paraId="72C71D72"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321161" w:rsidRPr="00EB0B45" w14:paraId="4FCB4467" w14:textId="77777777" w:rsidTr="00914540">
        <w:tc>
          <w:tcPr>
            <w:tcW w:w="4425" w:type="dxa"/>
            <w:shd w:val="clear" w:color="auto" w:fill="auto"/>
          </w:tcPr>
          <w:p w14:paraId="5BC18FDB"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RATING AGENCY</w:t>
            </w:r>
            <w:r w:rsidRPr="00EB0B45">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2BB89EB3"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64AD003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5BEDE085" w14:textId="77777777" w:rsidR="00321161" w:rsidRPr="00EB0B45" w:rsidRDefault="00321161"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321161" w:rsidRPr="00EB0B45" w14:paraId="7FB609C3" w14:textId="77777777" w:rsidTr="00914540">
        <w:tc>
          <w:tcPr>
            <w:tcW w:w="4425" w:type="dxa"/>
            <w:shd w:val="clear" w:color="auto" w:fill="auto"/>
          </w:tcPr>
          <w:p w14:paraId="440C077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1C868D10" w14:textId="77777777" w:rsidR="00321161" w:rsidRPr="00EB0B45" w:rsidRDefault="00321161" w:rsidP="00914540">
            <w:pPr>
              <w:spacing w:before="60" w:after="60"/>
              <w:jc w:val="center"/>
              <w:rPr>
                <w:rFonts w:cs="Times New Roman"/>
                <w:szCs w:val="22"/>
              </w:rPr>
            </w:pPr>
          </w:p>
        </w:tc>
        <w:tc>
          <w:tcPr>
            <w:tcW w:w="2783" w:type="dxa"/>
          </w:tcPr>
          <w:p w14:paraId="70DE60D2" w14:textId="77777777" w:rsidR="00321161" w:rsidRPr="00EB0B45" w:rsidRDefault="00321161" w:rsidP="00914540">
            <w:pPr>
              <w:spacing w:before="60" w:after="60"/>
              <w:jc w:val="center"/>
              <w:rPr>
                <w:rFonts w:cs="Times New Roman"/>
                <w:szCs w:val="22"/>
              </w:rPr>
            </w:pPr>
          </w:p>
        </w:tc>
        <w:tc>
          <w:tcPr>
            <w:tcW w:w="2783" w:type="dxa"/>
          </w:tcPr>
          <w:p w14:paraId="1E355978" w14:textId="77777777" w:rsidR="00321161" w:rsidRPr="00EB0B45" w:rsidRDefault="00321161" w:rsidP="00914540">
            <w:pPr>
              <w:spacing w:before="60" w:after="60"/>
              <w:jc w:val="center"/>
              <w:rPr>
                <w:rFonts w:cs="Times New Roman"/>
                <w:szCs w:val="22"/>
              </w:rPr>
            </w:pPr>
          </w:p>
        </w:tc>
      </w:tr>
      <w:tr w:rsidR="00321161" w:rsidRPr="00EB0B45" w14:paraId="1F0B6EF7" w14:textId="77777777" w:rsidTr="00914540">
        <w:tc>
          <w:tcPr>
            <w:tcW w:w="4425" w:type="dxa"/>
            <w:shd w:val="clear" w:color="auto" w:fill="auto"/>
          </w:tcPr>
          <w:p w14:paraId="05A16E63" w14:textId="77777777" w:rsidR="00321161" w:rsidRPr="00EB0B45" w:rsidRDefault="00321161"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1D1478D9" w14:textId="77777777" w:rsidR="00321161" w:rsidRPr="00EB0B45" w:rsidRDefault="00321161" w:rsidP="00914540">
            <w:pPr>
              <w:spacing w:before="60" w:after="60"/>
              <w:jc w:val="center"/>
              <w:rPr>
                <w:rFonts w:cs="Times New Roman"/>
                <w:szCs w:val="22"/>
              </w:rPr>
            </w:pPr>
          </w:p>
        </w:tc>
        <w:tc>
          <w:tcPr>
            <w:tcW w:w="2783" w:type="dxa"/>
          </w:tcPr>
          <w:p w14:paraId="356CEF1B" w14:textId="77777777" w:rsidR="00321161" w:rsidRPr="00EB0B45" w:rsidRDefault="00321161" w:rsidP="00914540">
            <w:pPr>
              <w:spacing w:before="60" w:after="60"/>
              <w:jc w:val="center"/>
              <w:rPr>
                <w:rFonts w:cs="Times New Roman"/>
                <w:szCs w:val="22"/>
              </w:rPr>
            </w:pPr>
          </w:p>
        </w:tc>
        <w:tc>
          <w:tcPr>
            <w:tcW w:w="2783" w:type="dxa"/>
          </w:tcPr>
          <w:p w14:paraId="2F1DA338" w14:textId="77777777" w:rsidR="00321161" w:rsidRPr="00EB0B45" w:rsidRDefault="00321161" w:rsidP="00914540">
            <w:pPr>
              <w:spacing w:before="60" w:after="60"/>
              <w:jc w:val="center"/>
              <w:rPr>
                <w:rFonts w:cs="Times New Roman"/>
                <w:szCs w:val="22"/>
              </w:rPr>
            </w:pPr>
          </w:p>
        </w:tc>
      </w:tr>
      <w:tr w:rsidR="00321161" w:rsidRPr="00EB0B45" w14:paraId="20D04449" w14:textId="77777777" w:rsidTr="00914540">
        <w:tc>
          <w:tcPr>
            <w:tcW w:w="4425" w:type="dxa"/>
            <w:shd w:val="clear" w:color="auto" w:fill="auto"/>
          </w:tcPr>
          <w:p w14:paraId="14ACC87C" w14:textId="77777777" w:rsidR="00321161" w:rsidRPr="00EB0B45" w:rsidRDefault="00321161"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4393ECDA" w14:textId="77777777" w:rsidR="00321161" w:rsidRPr="00EB0B45" w:rsidRDefault="00321161" w:rsidP="00914540">
            <w:pPr>
              <w:spacing w:before="60" w:after="60"/>
              <w:jc w:val="center"/>
              <w:rPr>
                <w:rFonts w:cs="Times New Roman"/>
                <w:szCs w:val="22"/>
              </w:rPr>
            </w:pPr>
          </w:p>
        </w:tc>
        <w:tc>
          <w:tcPr>
            <w:tcW w:w="2783" w:type="dxa"/>
          </w:tcPr>
          <w:p w14:paraId="1CF23CB1" w14:textId="77777777" w:rsidR="00321161" w:rsidRPr="00EB0B45" w:rsidRDefault="00321161" w:rsidP="00914540">
            <w:pPr>
              <w:spacing w:before="60" w:after="60"/>
              <w:jc w:val="center"/>
              <w:rPr>
                <w:rFonts w:cs="Times New Roman"/>
                <w:szCs w:val="22"/>
              </w:rPr>
            </w:pPr>
          </w:p>
        </w:tc>
        <w:tc>
          <w:tcPr>
            <w:tcW w:w="2783" w:type="dxa"/>
          </w:tcPr>
          <w:p w14:paraId="140F0F72" w14:textId="77777777" w:rsidR="00321161" w:rsidRPr="00EB0B45" w:rsidRDefault="00321161" w:rsidP="00914540">
            <w:pPr>
              <w:spacing w:before="60" w:after="60"/>
              <w:jc w:val="center"/>
              <w:rPr>
                <w:rFonts w:cs="Times New Roman"/>
                <w:szCs w:val="22"/>
              </w:rPr>
            </w:pPr>
          </w:p>
        </w:tc>
      </w:tr>
    </w:tbl>
    <w:p w14:paraId="70D85D03" w14:textId="77777777" w:rsidR="00321161" w:rsidRPr="00EB0B45" w:rsidRDefault="00321161" w:rsidP="00321161">
      <w:pPr>
        <w:pStyle w:val="BodyTextFirstIndent"/>
        <w:ind w:firstLine="0"/>
      </w:pPr>
    </w:p>
    <w:p w14:paraId="37753AA5"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7579DD7" w14:textId="77777777" w:rsidR="00321161" w:rsidRPr="00EB0B45" w:rsidRDefault="00321161" w:rsidP="00321161">
      <w:pPr>
        <w:jc w:val="center"/>
        <w:rPr>
          <w:rFonts w:cs="Times New Roman"/>
          <w:b/>
          <w:szCs w:val="22"/>
        </w:rPr>
      </w:pPr>
      <w:r w:rsidRPr="00EB0B45">
        <w:rPr>
          <w:rFonts w:cs="Times New Roman"/>
          <w:b/>
          <w:szCs w:val="22"/>
        </w:rPr>
        <w:lastRenderedPageBreak/>
        <w:t>ANNEX C TO FINANCIAL OFFICER’S CERTIFICATE</w:t>
      </w:r>
    </w:p>
    <w:p w14:paraId="674F0909" w14:textId="77777777" w:rsidR="00321161" w:rsidRPr="00EB0B45" w:rsidRDefault="00321161" w:rsidP="00321161">
      <w:pPr>
        <w:spacing w:after="320"/>
        <w:jc w:val="center"/>
        <w:rPr>
          <w:rFonts w:cs="Times New Roman"/>
          <w:b/>
          <w:szCs w:val="22"/>
        </w:rPr>
      </w:pPr>
      <w:r w:rsidRPr="00EB0B45">
        <w:rPr>
          <w:rFonts w:cs="Times New Roman"/>
          <w:b/>
          <w:szCs w:val="22"/>
        </w:rPr>
        <w:t>Insolvency Events</w:t>
      </w:r>
    </w:p>
    <w:p w14:paraId="5E1A867E" w14:textId="77777777" w:rsidR="00321161" w:rsidRPr="00EB0B45" w:rsidRDefault="00321161"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3AA68304" w14:textId="77777777" w:rsidR="00321161" w:rsidRPr="00EB0B45" w:rsidRDefault="00321161" w:rsidP="00321161">
      <w:pPr>
        <w:jc w:val="left"/>
        <w:rPr>
          <w:rFonts w:eastAsiaTheme="minorEastAsia" w:cs="Times New Roman"/>
          <w:sz w:val="18"/>
          <w:szCs w:val="18"/>
          <w:lang w:eastAsia="ja-JP"/>
        </w:rPr>
      </w:pPr>
      <w:r w:rsidRPr="00EB0B45">
        <w:rPr>
          <w:rFonts w:cs="Times New Roman"/>
          <w:sz w:val="18"/>
        </w:rPr>
        <w:br w:type="page"/>
      </w:r>
    </w:p>
    <w:p w14:paraId="20FCF1DE" w14:textId="77777777" w:rsidR="00321161" w:rsidRPr="00EB0B45" w:rsidRDefault="00321161" w:rsidP="00321161">
      <w:pPr>
        <w:jc w:val="center"/>
        <w:rPr>
          <w:rFonts w:cs="Times New Roman"/>
          <w:b/>
          <w:szCs w:val="22"/>
        </w:rPr>
      </w:pPr>
      <w:r w:rsidRPr="00EB0B45">
        <w:rPr>
          <w:rFonts w:cs="Times New Roman"/>
          <w:b/>
          <w:szCs w:val="22"/>
        </w:rPr>
        <w:lastRenderedPageBreak/>
        <w:t>ANNEX D TO FINANCIAL OFFICER’S CERTIFICATE</w:t>
      </w:r>
    </w:p>
    <w:p w14:paraId="22D79B15" w14:textId="77777777" w:rsidR="00321161" w:rsidRPr="00EB0B45" w:rsidRDefault="00321161" w:rsidP="00321161">
      <w:pPr>
        <w:spacing w:after="320"/>
        <w:jc w:val="center"/>
        <w:rPr>
          <w:rFonts w:cs="Times New Roman"/>
          <w:b/>
          <w:szCs w:val="22"/>
        </w:rPr>
      </w:pPr>
      <w:r w:rsidRPr="00EB0B45">
        <w:rPr>
          <w:rFonts w:cs="Times New Roman"/>
          <w:b/>
          <w:szCs w:val="22"/>
        </w:rPr>
        <w:t>Material Changes in Financial Condition</w:t>
      </w:r>
    </w:p>
    <w:p w14:paraId="44652868" w14:textId="77777777" w:rsidR="00321161" w:rsidRPr="00EB0B45" w:rsidRDefault="00321161"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77CBE4F6" w14:textId="77777777" w:rsidR="00321161" w:rsidRPr="00EB0B45" w:rsidRDefault="00321161" w:rsidP="00321161">
      <w:pPr>
        <w:spacing w:before="240" w:after="160"/>
        <w:jc w:val="center"/>
        <w:rPr>
          <w:rFonts w:cs="Times New Roman"/>
          <w:b/>
          <w:szCs w:val="22"/>
        </w:rPr>
      </w:pPr>
      <w:r w:rsidRPr="00EB0B45">
        <w:rPr>
          <w:rFonts w:cs="Times New Roman"/>
          <w:b/>
          <w:szCs w:val="22"/>
        </w:rPr>
        <w:t>INSTRUCTIONS TO RESPONDENTS REGARDING ANNEX D:</w:t>
      </w:r>
    </w:p>
    <w:p w14:paraId="641BA0A2" w14:textId="77777777" w:rsidR="00321161" w:rsidRPr="00EB0B45" w:rsidRDefault="00321161"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12EE5D04"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5D732716"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25AF5F85" w14:textId="77777777" w:rsidR="00321161" w:rsidRPr="00EB0B45" w:rsidRDefault="00321161"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53F033B4" w14:textId="77777777" w:rsidR="00321161" w:rsidRPr="00EB0B45" w:rsidRDefault="00321161"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40FC57AF" w14:textId="77777777" w:rsidR="00321161" w:rsidRPr="00EB0B45" w:rsidRDefault="00321161"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2BBC9F81"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7E3FE3E9"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74176FDB"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422B1B7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0AC9AEA0"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763CF668" w14:textId="77777777" w:rsidR="00321161" w:rsidRPr="00EB0B45" w:rsidRDefault="00321161"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1BC5DC29"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22"/>
          <w:headerReference w:type="default" r:id="rId123"/>
          <w:footerReference w:type="even" r:id="rId124"/>
          <w:footerReference w:type="default" r:id="rId125"/>
          <w:headerReference w:type="first" r:id="rId126"/>
          <w:footerReference w:type="first" r:id="rId127"/>
          <w:pgSz w:w="11910" w:h="16840"/>
          <w:pgMar w:top="1440" w:right="1440" w:bottom="1440" w:left="1440" w:header="0" w:footer="720" w:gutter="0"/>
          <w:pgNumType w:start="1"/>
          <w:cols w:space="720"/>
          <w:docGrid w:linePitch="299"/>
        </w:sectPr>
      </w:pPr>
    </w:p>
    <w:p w14:paraId="49AC0F1F" w14:textId="77777777" w:rsidR="00321161" w:rsidRPr="00EB0B45" w:rsidRDefault="00321161"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lastRenderedPageBreak/>
        <w:t xml:space="preserve">FORM </w:t>
      </w:r>
      <w:bookmarkStart w:id="736" w:name="FormI"/>
      <w:bookmarkEnd w:id="736"/>
      <w:r w:rsidRPr="00EB0B45">
        <w:rPr>
          <w:rFonts w:ascii="Times New Roman" w:hAnsi="Times New Roman" w:cs="Times New Roman"/>
          <w:b/>
          <w:lang w:eastAsia="zh-TW" w:bidi="ar-AE"/>
        </w:rPr>
        <w:t>I</w:t>
      </w:r>
    </w:p>
    <w:p w14:paraId="68CCFD56" w14:textId="7D51D60E" w:rsidR="00321161" w:rsidRPr="00EB0B45" w:rsidRDefault="00321161"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CC495E" w:rsidRPr="00EB0B45">
        <w:rPr>
          <w:rFonts w:ascii="Times New Roman" w:hAnsi="Times New Roman" w:cs="Times New Roman"/>
          <w:b/>
          <w:lang w:eastAsia="zh-TW" w:bidi="ar-AE"/>
        </w:rPr>
        <w:t xml:space="preserve">DATA ROOM </w:t>
      </w:r>
      <w:r w:rsidRPr="00EB0B45">
        <w:rPr>
          <w:rFonts w:ascii="Times New Roman" w:hAnsi="Times New Roman" w:cs="Times New Roman"/>
          <w:b/>
          <w:lang w:eastAsia="zh-TW" w:bidi="ar-AE"/>
        </w:rPr>
        <w:t>ACCESS REQUEST</w:t>
      </w:r>
    </w:p>
    <w:p w14:paraId="2E23E0E4" w14:textId="77777777" w:rsidR="00321161" w:rsidRPr="00EB0B45" w:rsidRDefault="00321161"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31774486" w14:textId="079558F5"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this Form I for each Respondent team by 2:00 p.m. Eastern Time on </w:t>
      </w:r>
      <w:r w:rsidR="00AA4B59">
        <w:rPr>
          <w:rFonts w:ascii="Times New Roman" w:hAnsi="Times New Roman" w:cs="Times New Roman"/>
          <w:szCs w:val="22"/>
        </w:rPr>
        <w:t>July 21</w:t>
      </w:r>
      <w:r w:rsidRPr="00EB0B45">
        <w:rPr>
          <w:rFonts w:ascii="Times New Roman" w:hAnsi="Times New Roman" w:cs="Times New Roman"/>
          <w:szCs w:val="22"/>
        </w:rPr>
        <w:t>, 2021.</w:t>
      </w:r>
    </w:p>
    <w:p w14:paraId="478C9D46"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Submit this form in PDF format.</w:t>
      </w:r>
    </w:p>
    <w:p w14:paraId="787A630A" w14:textId="77777777" w:rsidR="00321161" w:rsidRPr="00EB0B45" w:rsidRDefault="00321161"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An authorized representative of the Respondent must sign this Form I.</w:t>
      </w:r>
    </w:p>
    <w:p w14:paraId="0A3663F5" w14:textId="1D1EB5C0" w:rsidR="00321161" w:rsidRPr="00EB0B45" w:rsidRDefault="00321161" w:rsidP="00321161">
      <w:pPr>
        <w:pStyle w:val="TableNum5Ashurst"/>
        <w:numPr>
          <w:ilvl w:val="0"/>
          <w:numId w:val="0"/>
        </w:numPr>
        <w:spacing w:before="220"/>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63A56214" w14:textId="00E8AFA8" w:rsidR="00321161" w:rsidRPr="00EB0B45" w:rsidRDefault="00321161" w:rsidP="00321161">
      <w:pPr>
        <w:pStyle w:val="TableNum5Ashurst"/>
        <w:numPr>
          <w:ilvl w:val="0"/>
          <w:numId w:val="0"/>
        </w:numPr>
        <w:spacing w:before="0"/>
        <w:rPr>
          <w:rFonts w:ascii="Times New Roman" w:hAnsi="Times New Roman" w:cs="Times New Roman"/>
          <w:lang w:bidi="ar-AE"/>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5AB07C52"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  ______________________________</w:t>
      </w:r>
    </w:p>
    <w:p w14:paraId="3F9E3493"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3353BCA0" w14:textId="77777777" w:rsidR="00321161" w:rsidRPr="00EB0B45" w:rsidRDefault="00321161" w:rsidP="00321161">
      <w:pPr>
        <w:pStyle w:val="TableNum5Ashurst"/>
        <w:numPr>
          <w:ilvl w:val="0"/>
          <w:numId w:val="0"/>
        </w:numPr>
        <w:rPr>
          <w:rFonts w:ascii="Times New Roman" w:hAnsi="Times New Roman" w:cs="Times New Roman"/>
          <w:lang w:bidi="ar-AE"/>
        </w:rPr>
      </w:pPr>
    </w:p>
    <w:p w14:paraId="2E781C12" w14:textId="39CDEBE9" w:rsidR="00321161" w:rsidRPr="00EB0B45" w:rsidRDefault="00321161" w:rsidP="00321161">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Please provide credentials to the following representative:</w:t>
      </w:r>
    </w:p>
    <w:p w14:paraId="50D99F20"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______________________________</w:t>
      </w:r>
    </w:p>
    <w:p w14:paraId="47BA7E7E"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______________________________</w:t>
      </w:r>
    </w:p>
    <w:p w14:paraId="589388E1"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  ______________________________</w:t>
      </w:r>
    </w:p>
    <w:p w14:paraId="2EF7092A" w14:textId="77777777" w:rsidR="00321161" w:rsidRPr="00EB0B45" w:rsidRDefault="00321161" w:rsidP="00321161">
      <w:pPr>
        <w:pStyle w:val="TableNum5Ashurst"/>
        <w:numPr>
          <w:ilvl w:val="0"/>
          <w:numId w:val="0"/>
        </w:numPr>
        <w:jc w:val="both"/>
        <w:rPr>
          <w:rFonts w:ascii="Times New Roman" w:hAnsi="Times New Roman" w:cs="Times New Roman"/>
          <w:lang w:bidi="ar-AE"/>
        </w:rPr>
      </w:pPr>
    </w:p>
    <w:p w14:paraId="56275989" w14:textId="77777777" w:rsidR="00321161" w:rsidRPr="00EB0B45" w:rsidRDefault="00321161" w:rsidP="00321161">
      <w:pPr>
        <w:pStyle w:val="TableNum5Ashurst"/>
        <w:numPr>
          <w:ilvl w:val="0"/>
          <w:numId w:val="0"/>
        </w:numPr>
        <w:spacing w:before="0"/>
        <w:jc w:val="both"/>
        <w:rPr>
          <w:rFonts w:ascii="Times New Roman" w:hAnsi="Times New Roman" w:cs="Times New Roman"/>
          <w:b/>
          <w:lang w:bidi="ar-AE"/>
        </w:rPr>
      </w:pPr>
      <w:r w:rsidRPr="00EB0B45">
        <w:rPr>
          <w:rFonts w:ascii="Times New Roman" w:hAnsi="Times New Roman" w:cs="Times New Roman"/>
          <w:lang w:bidi="ar-AE"/>
        </w:rPr>
        <w:t xml:space="preserve">We also identify the following person as the Respondent’s </w:t>
      </w:r>
      <w:r w:rsidRPr="00EB0B45">
        <w:rPr>
          <w:rFonts w:ascii="Times New Roman" w:hAnsi="Times New Roman" w:cs="Times New Roman"/>
          <w:b/>
          <w:lang w:bidi="ar-AE"/>
        </w:rPr>
        <w:t>“Authorized Representative”</w:t>
      </w:r>
      <w:r w:rsidRPr="00EB0B45">
        <w:rPr>
          <w:rFonts w:ascii="Times New Roman" w:hAnsi="Times New Roman" w:cs="Times New Roman"/>
          <w:lang w:bidi="ar-AE"/>
        </w:rPr>
        <w:t>, as the single point of contact for Respondent, who is making this request.</w:t>
      </w:r>
    </w:p>
    <w:p w14:paraId="3EA2CF56"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p>
    <w:p w14:paraId="06F8E5AC"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p>
    <w:p w14:paraId="158F9948"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p>
    <w:p w14:paraId="40F80F8F" w14:textId="77777777" w:rsidR="00321161" w:rsidRPr="00EB0B45" w:rsidRDefault="00321161"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Email Address:  ____________________</w:t>
      </w:r>
    </w:p>
    <w:p w14:paraId="1F221EC0" w14:textId="28CFB3BE" w:rsidR="005304A0" w:rsidRPr="00F83A80" w:rsidRDefault="00321161" w:rsidP="00892F13">
      <w:pPr>
        <w:pStyle w:val="TableNum5Ashurst"/>
        <w:numPr>
          <w:ilvl w:val="0"/>
          <w:numId w:val="0"/>
        </w:numPr>
        <w:rPr>
          <w:rFonts w:ascii="Times New Roman" w:hAnsi="Times New Roman" w:cs="Times New Roman"/>
          <w:lang w:bidi="ar-AE"/>
        </w:rPr>
      </w:pPr>
      <w:bookmarkStart w:id="737" w:name="_Toc47683770"/>
      <w:r w:rsidRPr="00EB0B45">
        <w:rPr>
          <w:rFonts w:ascii="Times New Roman" w:hAnsi="Times New Roman" w:cs="Times New Roman"/>
          <w:lang w:bidi="ar-AE"/>
        </w:rPr>
        <w:t>Mailing Address:  __________________________________________</w:t>
      </w:r>
      <w:bookmarkEnd w:id="737"/>
    </w:p>
    <w:sectPr w:rsidR="005304A0" w:rsidRPr="00F83A80" w:rsidSect="005E702A">
      <w:footerReference w:type="default" r:id="rId128"/>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90BAD" w14:textId="77777777" w:rsidR="00241D3F" w:rsidRDefault="00241D3F" w:rsidP="001E1DE4">
      <w:r>
        <w:separator/>
      </w:r>
    </w:p>
  </w:endnote>
  <w:endnote w:type="continuationSeparator" w:id="0">
    <w:p w14:paraId="65988FFC" w14:textId="77777777" w:rsidR="00241D3F" w:rsidRDefault="00241D3F" w:rsidP="001E1DE4">
      <w:r>
        <w:continuationSeparator/>
      </w:r>
    </w:p>
  </w:endnote>
  <w:endnote w:type="continuationNotice" w:id="1">
    <w:p w14:paraId="19166165" w14:textId="77777777" w:rsidR="00241D3F" w:rsidRDefault="00241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C1FC" w14:textId="77777777" w:rsidR="00C45BDB" w:rsidRDefault="00C45BD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C6B5" w14:textId="4008FC4F"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5114" w14:textId="35179C9B"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3-</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0617" w14:textId="77777777" w:rsidR="00241D3F" w:rsidRDefault="00241D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3D16E" w14:textId="52CFEF81"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4-</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9FBA" w14:textId="0A075B9D"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80DCE" w14:textId="5694C962" w:rsidR="00241D3F" w:rsidRDefault="00C45BDB" w:rsidP="00B75A04">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A-</w:t>
    </w:r>
    <w:r w:rsidR="00241D3F">
      <w:fldChar w:fldCharType="begin"/>
    </w:r>
    <w:r w:rsidR="00241D3F">
      <w:instrText xml:space="preserve"> PAGE   \* MERGEFORMAT </w:instrText>
    </w:r>
    <w:r w:rsidR="00241D3F">
      <w:fldChar w:fldCharType="separate"/>
    </w:r>
    <w:r>
      <w:rPr>
        <w:noProof/>
      </w:rPr>
      <w:t>5</w:t>
    </w:r>
    <w:r w:rsidR="00241D3F">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3870" w14:textId="316EA4EA"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B-</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3BF2" w14:textId="15B92723"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C-</w:t>
    </w:r>
    <w:r w:rsidR="00241D3F">
      <w:fldChar w:fldCharType="begin"/>
    </w:r>
    <w:r w:rsidR="00241D3F">
      <w:instrText xml:space="preserve"> PAGE   \* MERGEFORMAT </w:instrText>
    </w:r>
    <w:r w:rsidR="00241D3F">
      <w:fldChar w:fldCharType="separate"/>
    </w:r>
    <w:r>
      <w:rPr>
        <w:noProof/>
      </w:rPr>
      <w:t>4</w:t>
    </w:r>
    <w:r w:rsidR="00241D3F">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0078" w14:textId="77777777" w:rsidR="00241D3F" w:rsidRDefault="00241D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0C251" w14:textId="7E1706A4" w:rsidR="00241D3F" w:rsidRDefault="00C45BDB" w:rsidP="007F0BF6">
    <w:pPr>
      <w:pStyle w:val="Footer"/>
      <w:tabs>
        <w:tab w:val="clear" w:pos="9360"/>
        <w:tab w:val="decimal" w:pos="46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D-</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633A" w14:textId="2E04650C"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sidR="00241D3F">
      <w:rPr>
        <w:noProof/>
      </w:rPr>
      <w:t>20</w:t>
    </w:r>
    <w:r w:rsidR="00241D3F">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C2568" w14:textId="42483C6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A735" w14:textId="7FBCB287"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E-</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3623" w14:textId="77777777" w:rsidR="00241D3F" w:rsidRDefault="00241D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00252" w14:textId="4A4098E1"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F-1-</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369E" w14:textId="16B381DE"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AD01" w14:textId="77777777" w:rsidR="00241D3F" w:rsidRDefault="00241D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3DC7" w14:textId="02C382D3" w:rsidR="00241D3F" w:rsidRDefault="00C45BDB" w:rsidP="00BF65BE">
    <w:pPr>
      <w:pStyle w:val="Footer"/>
      <w:tabs>
        <w:tab w:val="clear" w:pos="4680"/>
        <w:tab w:val="clear" w:pos="9360"/>
        <w:tab w:val="decimal"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F-2-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36D5" w14:textId="57BF9E67"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F43C7" w14:textId="6F9AA3B9"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C803" w14:textId="77777777" w:rsidR="00241D3F" w:rsidRPr="001E1DE4" w:rsidRDefault="00241D3F">
    <w:pPr>
      <w:pStyle w:val="Footer"/>
      <w:rPr>
        <w:rStyle w:val="Doc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A6F12" w14:textId="5EDE3121"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F051" w14:textId="38735FBC"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EAAE" w14:textId="77777777" w:rsidR="00241D3F" w:rsidRDefault="00241D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7006" w14:textId="2B53FC8D"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B5B6" w14:textId="52EB5166"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53284" w14:textId="77777777" w:rsidR="00241D3F" w:rsidRDefault="00241D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EAD4" w14:textId="235C55F0" w:rsidR="00241D3F" w:rsidRDefault="00C45BDB" w:rsidP="00C474BB">
    <w:pPr>
      <w:pStyle w:val="Footer"/>
      <w:tabs>
        <w:tab w:val="clear" w:pos="4680"/>
        <w:tab w:val="clear" w:pos="9360"/>
        <w:tab w:val="decimal" w:pos="68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G-4-</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8A91A" w14:textId="5AFA012C" w:rsidR="00241D3F" w:rsidRPr="001E1DE4" w:rsidRDefault="00241D3F"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C68E" w14:textId="77777777" w:rsidR="00793B96" w:rsidRDefault="00793B9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6FC1" w14:textId="68748622" w:rsidR="00793B96" w:rsidRDefault="007605F0" w:rsidP="00C474BB">
    <w:pPr>
      <w:pStyle w:val="Footer"/>
      <w:tabs>
        <w:tab w:val="clear" w:pos="4680"/>
        <w:tab w:val="clear" w:pos="9360"/>
        <w:tab w:val="decimal" w:pos="6840"/>
      </w:tabs>
    </w:pPr>
    <w:fldSimple w:instr=" DOCPROPERTY &quot;DOCID&quot; \* MERGEFORMAT ">
      <w:r w:rsidR="00C45BDB" w:rsidRPr="00C45BDB">
        <w:rPr>
          <w:rStyle w:val="DocID"/>
        </w:rPr>
        <w:t>DMEAST #42765474 v17</w:t>
      </w:r>
    </w:fldSimple>
    <w:r w:rsidR="00793B96">
      <w:tab/>
      <w:t>Form G-</w:t>
    </w:r>
    <w:r w:rsidR="00254CC5">
      <w:t>5</w:t>
    </w:r>
    <w:r w:rsidR="00793B96">
      <w:t>-</w:t>
    </w:r>
    <w:r w:rsidR="00793B96">
      <w:fldChar w:fldCharType="begin"/>
    </w:r>
    <w:r w:rsidR="00793B96">
      <w:instrText xml:space="preserve"> PAGE   \* MERGEFORMAT </w:instrText>
    </w:r>
    <w:r w:rsidR="00793B96">
      <w:fldChar w:fldCharType="separate"/>
    </w:r>
    <w:r w:rsidR="00C45BDB">
      <w:rPr>
        <w:noProof/>
      </w:rPr>
      <w:t>1</w:t>
    </w:r>
    <w:r w:rsidR="00793B96">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342C" w14:textId="488A6537" w:rsidR="00793B96" w:rsidRPr="001E1DE4" w:rsidRDefault="00793B96"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111F" w14:textId="709C4342" w:rsidR="00241D3F" w:rsidRDefault="00C45BDB" w:rsidP="00217714">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r>
    <w:r w:rsidR="00241D3F">
      <w:fldChar w:fldCharType="begin"/>
    </w:r>
    <w:r w:rsidR="00241D3F">
      <w:instrText xml:space="preserve"> PAGE   \* MERGEFORMAT </w:instrText>
    </w:r>
    <w:r w:rsidR="00241D3F">
      <w:fldChar w:fldCharType="separate"/>
    </w:r>
    <w:r>
      <w:rPr>
        <w:noProof/>
      </w:rPr>
      <w:t>iii</w:t>
    </w:r>
    <w:r w:rsidR="00241D3F">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ECD23" w14:textId="77777777" w:rsidR="00241D3F" w:rsidRDefault="00241D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F9AD1" w14:textId="4E6DAACA" w:rsidR="00241D3F" w:rsidRDefault="00C45BDB" w:rsidP="004D17DA">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G-6</w:t>
    </w:r>
    <w:r w:rsidR="00241D3F">
      <w:t>-</w:t>
    </w:r>
    <w:r w:rsidR="00241D3F">
      <w:fldChar w:fldCharType="begin"/>
    </w:r>
    <w:r w:rsidR="00241D3F">
      <w:instrText xml:space="preserve"> PAGE   \* MERGEFORMAT </w:instrText>
    </w:r>
    <w:r w:rsidR="00241D3F">
      <w:fldChar w:fldCharType="separate"/>
    </w:r>
    <w:r>
      <w:rPr>
        <w:noProof/>
      </w:rPr>
      <w:t>10</w:t>
    </w:r>
    <w:r w:rsidR="00241D3F">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42F9" w14:textId="77777777" w:rsidR="00241D3F" w:rsidRPr="001E1DE4" w:rsidRDefault="00241D3F">
    <w:pPr>
      <w:pStyle w:val="Footer"/>
      <w:rPr>
        <w:rStyle w:val="DocID"/>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11FC6" w14:textId="77777777" w:rsidR="00241D3F" w:rsidRDefault="00241D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957C" w14:textId="715109B4" w:rsidR="00241D3F" w:rsidRDefault="00C45BDB" w:rsidP="00BD001C">
    <w:pPr>
      <w:pStyle w:val="Footer"/>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E85774">
      <w:tab/>
      <w:t>Form G-7</w:t>
    </w:r>
    <w:r w:rsidR="00241D3F">
      <w:t>-</w:t>
    </w:r>
    <w:r w:rsidR="00241D3F">
      <w:fldChar w:fldCharType="begin"/>
    </w:r>
    <w:r w:rsidR="00241D3F">
      <w:instrText xml:space="preserve"> PAGE   \* MERGEFORMAT </w:instrText>
    </w:r>
    <w:r w:rsidR="00241D3F">
      <w:fldChar w:fldCharType="separate"/>
    </w:r>
    <w:r>
      <w:rPr>
        <w:noProof/>
      </w:rPr>
      <w:t>3</w:t>
    </w:r>
    <w:r w:rsidR="00241D3F">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38B7A" w14:textId="77777777" w:rsidR="00241D3F" w:rsidRPr="001E1DE4" w:rsidRDefault="00241D3F">
    <w:pPr>
      <w:pStyle w:val="Footer"/>
      <w:rPr>
        <w:rStyle w:val="DocID"/>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1A121" w14:textId="2191029F" w:rsidR="00241D3F" w:rsidRDefault="00C45BDB" w:rsidP="00BD001C">
    <w:pPr>
      <w:pStyle w:val="Footer"/>
      <w:tabs>
        <w:tab w:val="clear" w:pos="4680"/>
        <w:tab w:val="clear" w:pos="9360"/>
        <w:tab w:val="center" w:pos="7200"/>
        <w:tab w:val="right" w:pos="13950"/>
      </w:tabs>
    </w:pPr>
    <w:r>
      <w:fldChar w:fldCharType="begin"/>
    </w:r>
    <w:r>
      <w:instrText xml:space="preserve"> DOCPROPERTY "DOCID" \* </w:instrText>
    </w:r>
    <w:r>
      <w:instrText xml:space="preserve">MERGEFORMAT </w:instrText>
    </w:r>
    <w:r>
      <w:fldChar w:fldCharType="separate"/>
    </w:r>
    <w:r w:rsidRPr="00C45BDB">
      <w:rPr>
        <w:rStyle w:val="DocID"/>
      </w:rPr>
      <w:t>DMEAST #42765474 v17</w:t>
    </w:r>
    <w:r>
      <w:rPr>
        <w:rStyle w:val="DocID"/>
      </w:rPr>
      <w:fldChar w:fldCharType="end"/>
    </w:r>
    <w:r w:rsidR="00241D3F">
      <w:tab/>
      <w:t>Form H-1-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43FE" w14:textId="77777777" w:rsidR="00241D3F" w:rsidRDefault="00241D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75FA2" w14:textId="15BBB790" w:rsidR="00241D3F" w:rsidRDefault="00C45BDB" w:rsidP="00CF6AD8">
    <w:pPr>
      <w:pStyle w:val="Footer"/>
      <w:tabs>
        <w:tab w:val="clear" w:pos="4680"/>
        <w:tab w:val="center" w:pos="648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H-2-</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8239" w14:textId="77777777" w:rsidR="00241D3F" w:rsidRPr="001E1DE4" w:rsidRDefault="00241D3F">
    <w:pPr>
      <w:pStyle w:val="Footer"/>
      <w:rPr>
        <w:rStyle w:val="Doc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E8C0" w14:textId="06B476A9" w:rsidR="00241D3F" w:rsidRPr="00B96618" w:rsidRDefault="00241D3F" w:rsidP="00217714">
    <w:pPr>
      <w:pStyle w:val="Footer"/>
      <w:rPr>
        <w:rStyle w:val="PageNumber"/>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sidR="00C45BDB">
      <w:rPr>
        <w:rStyle w:val="PageNumber"/>
        <w:noProof/>
      </w:rPr>
      <w:t>i</w:t>
    </w:r>
    <w:r w:rsidRPr="00B96618">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54E8" w14:textId="77777777" w:rsidR="00241D3F" w:rsidRDefault="00241D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9903" w14:textId="2B60EC42" w:rsidR="00241D3F" w:rsidRDefault="00C45BDB" w:rsidP="006D267F">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H-3-</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A965" w14:textId="77777777" w:rsidR="00241D3F" w:rsidRPr="001E1DE4" w:rsidRDefault="00241D3F">
    <w:pPr>
      <w:pStyle w:val="Footer"/>
      <w:rPr>
        <w:rStyle w:val="DocID"/>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2287" w14:textId="77777777" w:rsidR="00241D3F" w:rsidRDefault="00241D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2007" w14:textId="3AF0D450" w:rsidR="00241D3F" w:rsidRDefault="00C45BDB" w:rsidP="009D7C5D">
    <w:pPr>
      <w:pStyle w:val="Footer"/>
      <w:tabs>
        <w:tab w:val="clear" w:pos="4680"/>
        <w:tab w:val="center" w:pos="450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Form H-4-</w:t>
    </w:r>
    <w:r w:rsidR="00241D3F">
      <w:fldChar w:fldCharType="begin"/>
    </w:r>
    <w:r w:rsidR="00241D3F">
      <w:instrText xml:space="preserve"> PAGE   \* MERGEFORMAT </w:instrText>
    </w:r>
    <w:r w:rsidR="00241D3F">
      <w:fldChar w:fldCharType="separate"/>
    </w:r>
    <w:r>
      <w:rPr>
        <w:noProof/>
      </w:rPr>
      <w:t>7</w:t>
    </w:r>
    <w:r w:rsidR="00241D3F">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38639" w14:textId="77777777" w:rsidR="00241D3F" w:rsidRPr="001E1DE4" w:rsidRDefault="00241D3F">
    <w:pPr>
      <w:pStyle w:val="Footer"/>
      <w:rPr>
        <w:rStyle w:val="DocID"/>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07EC6" w14:textId="614BF055" w:rsidR="00241D3F" w:rsidRDefault="00C45BDB" w:rsidP="009D7C5D">
    <w:pPr>
      <w:pStyle w:val="Footer"/>
      <w:tabs>
        <w:tab w:val="clear" w:pos="4680"/>
        <w:tab w:val="center" w:pos="4500"/>
      </w:tabs>
    </w:pPr>
    <w:r>
      <w:fldChar w:fldCharType="begin"/>
    </w:r>
    <w:r>
      <w:instrText>DOC</w:instrText>
    </w:r>
    <w:r>
      <w:instrText>PROPERTY "DOCID" \* MERGEFORMAT</w:instrText>
    </w:r>
    <w:r>
      <w:fldChar w:fldCharType="separate"/>
    </w:r>
    <w:r w:rsidRPr="00C45BDB">
      <w:rPr>
        <w:rStyle w:val="DocID"/>
      </w:rPr>
      <w:t>DMEAST #42765474 v17</w:t>
    </w:r>
    <w:r>
      <w:rPr>
        <w:rStyle w:val="DocID"/>
      </w:rPr>
      <w:fldChar w:fldCharType="end"/>
    </w:r>
    <w:r w:rsidR="00241D3F">
      <w:tab/>
      <w:t>Form I-</w:t>
    </w:r>
    <w:r w:rsidR="00241D3F">
      <w:fldChar w:fldCharType="begin"/>
    </w:r>
    <w:r w:rsidR="00241D3F">
      <w:instrText xml:space="preserve"> PAGE   \* MERGEFORMAT </w:instrText>
    </w:r>
    <w:r w:rsidR="00241D3F">
      <w:fldChar w:fldCharType="separate"/>
    </w:r>
    <w:r>
      <w:rPr>
        <w:noProof/>
      </w:rPr>
      <w:t>1</w:t>
    </w:r>
    <w:r w:rsidR="00241D3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A90F" w14:textId="7F52103D" w:rsidR="00241D3F" w:rsidRPr="001D2C4A" w:rsidRDefault="00241D3F" w:rsidP="00B10D36">
    <w:pPr>
      <w:pStyle w:val="Footer"/>
      <w:rPr>
        <w:rFonts w:cs="Times New Roman"/>
        <w:sz w:val="24"/>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sidR="00C45BDB" w:rsidRPr="00C45BDB">
      <w:rPr>
        <w:rStyle w:val="DocID"/>
      </w:rPr>
      <w:t>DMEAST #42765474 v17</w:t>
    </w:r>
    <w:r w:rsidRPr="001E1DE4">
      <w:rPr>
        <w:rStyle w:val="DocID"/>
      </w:rPr>
      <w:fldChar w:fldCharType="end"/>
    </w: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sidR="00C45BDB">
      <w:rPr>
        <w:rStyle w:val="DocID"/>
        <w:rFonts w:ascii="Times New Roman" w:hAnsi="Times New Roman" w:cs="Times New Roman"/>
        <w:noProof/>
        <w:sz w:val="22"/>
        <w:szCs w:val="22"/>
      </w:rPr>
      <w:t>24</w:t>
    </w:r>
    <w:r w:rsidRPr="00407FDC">
      <w:rPr>
        <w:rStyle w:val="DocID"/>
        <w:rFonts w:ascii="Times New Roman" w:hAnsi="Times New Roman" w:cs="Times New Roman"/>
        <w:noProof/>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8B35" w14:textId="47130E06" w:rsidR="00241D3F" w:rsidRDefault="00C45BDB" w:rsidP="00D861F2">
    <w:pPr>
      <w:pStyle w:val="Footer"/>
      <w:tabs>
        <w:tab w:val="clear" w:pos="4680"/>
        <w:tab w:val="clear" w:pos="9360"/>
        <w:tab w:val="left" w:pos="4140"/>
      </w:tabs>
    </w:pPr>
    <w:r>
      <w:fldChar w:fldCharType="begin"/>
    </w:r>
    <w:r>
      <w:instrText xml:space="preserve"> DOCPROPERTY "DOCID" \* MERGEFORMAT </w:instrText>
    </w:r>
    <w:r>
      <w:fldChar w:fldCharType="separate"/>
    </w:r>
    <w:r w:rsidRPr="00C45BDB">
      <w:rPr>
        <w:rStyle w:val="DocID"/>
      </w:rPr>
      <w:t>DMEAST #42765474 v17</w:t>
    </w:r>
    <w:r>
      <w:rPr>
        <w:rStyle w:val="DocID"/>
      </w:rPr>
      <w:fldChar w:fldCharType="end"/>
    </w:r>
    <w:r w:rsidR="00241D3F">
      <w:tab/>
      <w:t>Appendix 1-</w:t>
    </w:r>
    <w:r w:rsidR="00241D3F">
      <w:fldChar w:fldCharType="begin"/>
    </w:r>
    <w:r w:rsidR="00241D3F">
      <w:instrText xml:space="preserve"> PAGE   \* MERGEFORMAT </w:instrText>
    </w:r>
    <w:r w:rsidR="00241D3F">
      <w:fldChar w:fldCharType="separate"/>
    </w:r>
    <w:r>
      <w:rPr>
        <w:noProof/>
      </w:rPr>
      <w:t>2</w:t>
    </w:r>
    <w:r w:rsidR="00241D3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C7269" w14:textId="77777777" w:rsidR="00241D3F" w:rsidRDefault="00241D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A40C" w14:textId="1AF54C56" w:rsidR="00241D3F" w:rsidRDefault="00C45BDB" w:rsidP="00D861F2">
    <w:pPr>
      <w:pStyle w:val="Footer"/>
      <w:tabs>
        <w:tab w:val="clear" w:pos="4680"/>
        <w:tab w:val="clear" w:pos="9360"/>
        <w:tab w:val="left" w:pos="4140"/>
      </w:tabs>
    </w:pPr>
    <w:r>
      <w:fldChar w:fldCharType="begin"/>
    </w:r>
    <w:r>
      <w:instrText xml:space="preserve"> DOCPRO</w:instrText>
    </w:r>
    <w:r>
      <w:instrText xml:space="preserve">PERTY "DOCID" \* MERGEFORMAT </w:instrText>
    </w:r>
    <w:r>
      <w:fldChar w:fldCharType="separate"/>
    </w:r>
    <w:r w:rsidRPr="00C45BDB">
      <w:rPr>
        <w:rStyle w:val="DocID"/>
      </w:rPr>
      <w:t>DMEAST #42765474 v17</w:t>
    </w:r>
    <w:r>
      <w:rPr>
        <w:rStyle w:val="DocID"/>
      </w:rPr>
      <w:fldChar w:fldCharType="end"/>
    </w:r>
    <w:r w:rsidR="00241D3F">
      <w:tab/>
      <w:t>Appendix 2-</w:t>
    </w:r>
    <w:r w:rsidR="00241D3F">
      <w:fldChar w:fldCharType="begin"/>
    </w:r>
    <w:r w:rsidR="00241D3F">
      <w:instrText xml:space="preserve"> PAGE   \* MERGEFORMAT </w:instrText>
    </w:r>
    <w:r w:rsidR="00241D3F">
      <w:fldChar w:fldCharType="separate"/>
    </w:r>
    <w:r>
      <w:rPr>
        <w:noProof/>
      </w:rPr>
      <w:t>15</w:t>
    </w:r>
    <w:r w:rsidR="00241D3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DACB2" w14:textId="77777777" w:rsidR="00241D3F" w:rsidRDefault="00241D3F" w:rsidP="001E1DE4">
      <w:r>
        <w:separator/>
      </w:r>
    </w:p>
  </w:footnote>
  <w:footnote w:type="continuationSeparator" w:id="0">
    <w:p w14:paraId="088759C2" w14:textId="77777777" w:rsidR="00241D3F" w:rsidRDefault="00241D3F" w:rsidP="001E1DE4">
      <w:r>
        <w:continuationSeparator/>
      </w:r>
    </w:p>
  </w:footnote>
  <w:footnote w:type="continuationNotice" w:id="1">
    <w:p w14:paraId="3236F895" w14:textId="77777777" w:rsidR="00241D3F" w:rsidRDefault="00241D3F"/>
  </w:footnote>
  <w:footnote w:id="2">
    <w:p w14:paraId="5D3030C7"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1CCC3409"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60F50CC4"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33F7B0B1"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404248F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49F5532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638457A2" w14:textId="6A59DCEC"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w:t>
      </w:r>
      <w:r w:rsidR="008227C9" w:rsidRPr="009D7C5D">
        <w:rPr>
          <w:rFonts w:cs="Times New Roman"/>
          <w:sz w:val="18"/>
          <w:szCs w:val="18"/>
        </w:rPr>
        <w:t xml:space="preserve">For entities that do not prepare audited financial statements, Respondents should submit a question to PennDOT by the </w:t>
      </w:r>
      <w:r w:rsidR="008227C9">
        <w:rPr>
          <w:rFonts w:cs="Times New Roman"/>
          <w:sz w:val="18"/>
          <w:szCs w:val="18"/>
        </w:rPr>
        <w:t>deadline for RFQ Questions</w:t>
      </w:r>
      <w:r w:rsidR="008227C9" w:rsidRPr="009D7C5D">
        <w:rPr>
          <w:rFonts w:cs="Times New Roman"/>
          <w:sz w:val="18"/>
          <w:szCs w:val="18"/>
        </w:rPr>
        <w:t xml:space="preserve"> indicated in the </w:t>
      </w:r>
      <w:r w:rsidR="008227C9">
        <w:rPr>
          <w:rFonts w:cs="Times New Roman"/>
          <w:sz w:val="18"/>
          <w:szCs w:val="18"/>
        </w:rPr>
        <w:t>Procurement</w:t>
      </w:r>
      <w:r w:rsidR="008227C9" w:rsidRPr="009D7C5D">
        <w:rPr>
          <w:rFonts w:cs="Times New Roman"/>
          <w:sz w:val="18"/>
          <w:szCs w:val="18"/>
        </w:rPr>
        <w:t xml:space="preserve"> Schedule</w:t>
      </w:r>
      <w:r w:rsidR="008227C9">
        <w:rPr>
          <w:rFonts w:cs="Times New Roman"/>
          <w:sz w:val="18"/>
          <w:szCs w:val="18"/>
        </w:rPr>
        <w:t xml:space="preserve"> set forth in Section 3.2</w:t>
      </w:r>
      <w:r w:rsidR="008227C9" w:rsidRPr="009D7C5D">
        <w:rPr>
          <w:rFonts w:cs="Times New Roman"/>
          <w:sz w:val="18"/>
          <w:szCs w:val="18"/>
        </w:rPr>
        <w:t xml:space="preserve">, outlining </w:t>
      </w:r>
      <w:r w:rsidR="008227C9">
        <w:rPr>
          <w:rFonts w:cs="Times New Roman"/>
          <w:sz w:val="18"/>
          <w:szCs w:val="18"/>
        </w:rPr>
        <w:t xml:space="preserve">the </w:t>
      </w:r>
      <w:r w:rsidR="008227C9" w:rsidRPr="009D7C5D">
        <w:rPr>
          <w:rFonts w:cs="Times New Roman"/>
          <w:sz w:val="18"/>
          <w:szCs w:val="18"/>
        </w:rPr>
        <w:t xml:space="preserve">proposed information that </w:t>
      </w:r>
      <w:r w:rsidR="008227C9">
        <w:rPr>
          <w:rFonts w:cs="Times New Roman"/>
          <w:sz w:val="18"/>
          <w:szCs w:val="18"/>
        </w:rPr>
        <w:t xml:space="preserve">it </w:t>
      </w:r>
      <w:r w:rsidR="008227C9" w:rsidRPr="009D7C5D">
        <w:rPr>
          <w:rFonts w:cs="Times New Roman"/>
          <w:sz w:val="18"/>
          <w:szCs w:val="18"/>
        </w:rPr>
        <w:t>would</w:t>
      </w:r>
      <w:r w:rsidR="008227C9">
        <w:rPr>
          <w:rFonts w:cs="Times New Roman"/>
          <w:sz w:val="18"/>
          <w:szCs w:val="18"/>
        </w:rPr>
        <w:t xml:space="preserve"> submit to</w:t>
      </w:r>
      <w:r w:rsidR="008227C9" w:rsidRPr="009D7C5D">
        <w:rPr>
          <w:rFonts w:cs="Times New Roman"/>
          <w:sz w:val="18"/>
          <w:szCs w:val="18"/>
        </w:rPr>
        <w:t xml:space="preserve"> provide similar support to audited financial statements </w:t>
      </w:r>
      <w:r w:rsidR="008227C9">
        <w:rPr>
          <w:rFonts w:cs="Times New Roman"/>
          <w:sz w:val="18"/>
          <w:szCs w:val="18"/>
        </w:rPr>
        <w:t xml:space="preserve">and </w:t>
      </w:r>
      <w:r w:rsidR="008227C9" w:rsidRPr="009D7C5D">
        <w:rPr>
          <w:rFonts w:cs="Times New Roman"/>
          <w:sz w:val="18"/>
          <w:szCs w:val="18"/>
        </w:rPr>
        <w:t>seek</w:t>
      </w:r>
      <w:r w:rsidR="008227C9">
        <w:rPr>
          <w:rFonts w:cs="Times New Roman"/>
          <w:sz w:val="18"/>
          <w:szCs w:val="18"/>
        </w:rPr>
        <w:t>ing</w:t>
      </w:r>
      <w:r w:rsidR="008227C9" w:rsidRPr="009D7C5D">
        <w:rPr>
          <w:rFonts w:cs="Times New Roman"/>
          <w:sz w:val="18"/>
          <w:szCs w:val="18"/>
        </w:rPr>
        <w:t xml:space="preserve"> confirmation of its appropriateness by PennDOT. Information Respondent considers confidential should </w:t>
      </w:r>
      <w:r w:rsidR="008227C9">
        <w:rPr>
          <w:rFonts w:cs="Times New Roman"/>
          <w:sz w:val="18"/>
          <w:szCs w:val="18"/>
        </w:rPr>
        <w:t xml:space="preserve">be submitted in accordance with the RFQ </w:t>
      </w:r>
      <w:r w:rsidR="008227C9" w:rsidRPr="009D7C5D">
        <w:rPr>
          <w:rFonts w:cs="Times New Roman"/>
          <w:sz w:val="18"/>
          <w:szCs w:val="18"/>
        </w:rPr>
        <w:t>and will be subject to the limitations and conditions set forth therein</w:t>
      </w:r>
      <w:r w:rsidRPr="009D7C5D">
        <w:rPr>
          <w:rFonts w:cs="Times New Roman"/>
          <w:sz w:val="18"/>
          <w:szCs w:val="18"/>
        </w:rPr>
        <w:t>.</w:t>
      </w:r>
    </w:p>
  </w:footnote>
  <w:footnote w:id="9">
    <w:p w14:paraId="6722D8D6"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3EE574AA"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03B97F52"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7E560CEE" w14:textId="04B296EF"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w:t>
      </w:r>
      <w:r w:rsidR="002A6DBD">
        <w:rPr>
          <w:rFonts w:cs="Times New Roman"/>
          <w:sz w:val="18"/>
          <w:szCs w:val="18"/>
        </w:rPr>
        <w:t>25</w:t>
      </w:r>
      <w:r w:rsidRPr="009D7C5D">
        <w:rPr>
          <w:rFonts w:cs="Times New Roman"/>
          <w:sz w:val="18"/>
          <w:szCs w:val="18"/>
        </w:rPr>
        <w:t>%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463B03BE" w14:textId="77777777" w:rsidR="00241D3F" w:rsidRPr="009D7C5D" w:rsidRDefault="00241D3F"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B917" w14:textId="77777777" w:rsidR="00C45BDB" w:rsidRDefault="00C45B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A63F6" w14:textId="77777777" w:rsidR="00241D3F" w:rsidRDefault="00241D3F" w:rsidP="005304A0">
    <w:pPr>
      <w:pStyle w:val="Header"/>
      <w:spacing w:before="240" w:after="240"/>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CA6A" w14:textId="77777777" w:rsidR="00241D3F" w:rsidRDefault="00241D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202A1" w14:textId="77777777" w:rsidR="00241D3F" w:rsidRDefault="00241D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D9E1" w14:textId="77777777" w:rsidR="00241D3F" w:rsidRDefault="00241D3F" w:rsidP="005304A0">
    <w:pPr>
      <w:pStyle w:val="Header"/>
      <w:spacing w:before="240" w:after="240"/>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05D6F" w14:textId="77777777" w:rsidR="00241D3F" w:rsidRDefault="00241D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C6F7" w14:textId="77777777" w:rsidR="00241D3F" w:rsidRDefault="00241D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6875" w14:textId="77777777" w:rsidR="00241D3F" w:rsidRDefault="00241D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68DA" w14:textId="77777777" w:rsidR="00241D3F" w:rsidRDefault="00241D3F" w:rsidP="005304A0">
    <w:pPr>
      <w:pStyle w:val="Header"/>
      <w:spacing w:before="240" w:after="240"/>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E09A8" w14:textId="77777777" w:rsidR="00241D3F" w:rsidRDefault="00241D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1CDDB" w14:textId="77777777" w:rsidR="00241D3F" w:rsidRDefault="00241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0DCD" w14:textId="77777777" w:rsidR="00C45BDB" w:rsidRDefault="00C45B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F08A4" w14:textId="77777777" w:rsidR="00241D3F" w:rsidRDefault="00241D3F" w:rsidP="005304A0">
    <w:pPr>
      <w:pStyle w:val="Header"/>
      <w:spacing w:before="240" w:after="240"/>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689" w14:textId="77777777" w:rsidR="00241D3F" w:rsidRDefault="00241D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7358" w14:textId="77777777" w:rsidR="00241D3F" w:rsidRDefault="00241D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7EA6A" w14:textId="77777777" w:rsidR="00241D3F" w:rsidRDefault="00241D3F" w:rsidP="005304A0">
    <w:pPr>
      <w:pStyle w:val="Header"/>
      <w:spacing w:before="240" w:after="240"/>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4D16" w14:textId="77777777" w:rsidR="00241D3F" w:rsidRDefault="00241D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2CFE" w14:textId="77777777" w:rsidR="00241D3F" w:rsidRDefault="00241D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6A36" w14:textId="77777777" w:rsidR="00241D3F" w:rsidRDefault="00241D3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BD" w14:textId="77777777" w:rsidR="00793B96" w:rsidRDefault="00793B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5C82" w14:textId="77777777" w:rsidR="00793B96" w:rsidRDefault="00793B9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236B" w14:textId="77777777" w:rsidR="00793B96" w:rsidRDefault="00793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D553" w14:textId="770B1A22" w:rsidR="00241D3F" w:rsidRDefault="00241D3F" w:rsidP="005304A0">
    <w:pPr>
      <w:pStyle w:val="Header"/>
      <w:spacing w:before="240" w:after="240"/>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3EF8" w14:textId="77777777" w:rsidR="00241D3F" w:rsidRDefault="00241D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BF9C" w14:textId="77777777" w:rsidR="00241D3F" w:rsidRDefault="00241D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FAB47" w14:textId="77777777" w:rsidR="00241D3F" w:rsidRDefault="00241D3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9D32" w14:textId="77777777" w:rsidR="00241D3F" w:rsidRDefault="00241D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11DC" w14:textId="77777777" w:rsidR="00241D3F" w:rsidRDefault="00241D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02C93" w14:textId="77777777" w:rsidR="00241D3F" w:rsidRDefault="00241D3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41CB" w14:textId="77777777" w:rsidR="00241D3F" w:rsidRDefault="00241D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AF319" w14:textId="77777777" w:rsidR="00241D3F" w:rsidRDefault="00241D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D0737" w14:textId="77777777" w:rsidR="00241D3F" w:rsidRDefault="00241D3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2A42" w14:textId="77777777" w:rsidR="00241D3F" w:rsidRDefault="00241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B5046" w14:textId="77777777" w:rsidR="00241D3F" w:rsidRDefault="00241D3F" w:rsidP="005304A0">
    <w:pPr>
      <w:pStyle w:val="Header"/>
      <w:spacing w:before="240" w:after="240"/>
      <w:jc w:val="righ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CCD1" w14:textId="77777777" w:rsidR="00241D3F" w:rsidRDefault="00241D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813B8" w14:textId="77777777" w:rsidR="00241D3F" w:rsidRDefault="00241D3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81B9" w14:textId="77777777" w:rsidR="00241D3F" w:rsidRDefault="00241D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29C3" w14:textId="77777777" w:rsidR="00241D3F" w:rsidRDefault="00241D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5CDB" w14:textId="77777777" w:rsidR="00241D3F" w:rsidRDefault="00241D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93F3" w14:textId="77777777" w:rsidR="00241D3F" w:rsidRDefault="00241D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0A464" w14:textId="77777777" w:rsidR="00241D3F" w:rsidRDefault="00241D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FB27" w14:textId="77777777" w:rsidR="00241D3F" w:rsidRDefault="00241D3F" w:rsidP="005304A0">
    <w:pPr>
      <w:pStyle w:val="Header"/>
      <w:spacing w:before="240" w:after="240"/>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8CF7" w14:textId="77777777" w:rsidR="00241D3F" w:rsidRDefault="00241D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3BE29" w14:textId="77777777" w:rsidR="00241D3F" w:rsidRDefault="00241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52307F0E">
      <w:start w:val="1"/>
      <w:numFmt w:val="bullet"/>
      <w:lvlText w:val=""/>
      <w:lvlJc w:val="left"/>
      <w:pPr>
        <w:ind w:left="720" w:hanging="360"/>
      </w:pPr>
      <w:rPr>
        <w:rFonts w:ascii="Symbol" w:hAnsi="Symbol" w:hint="default"/>
      </w:rPr>
    </w:lvl>
    <w:lvl w:ilvl="1" w:tplc="E4704358" w:tentative="1">
      <w:start w:val="1"/>
      <w:numFmt w:val="bullet"/>
      <w:lvlText w:val="o"/>
      <w:lvlJc w:val="left"/>
      <w:pPr>
        <w:ind w:left="1440" w:hanging="360"/>
      </w:pPr>
      <w:rPr>
        <w:rFonts w:ascii="Courier New" w:hAnsi="Courier New" w:cs="Courier New" w:hint="default"/>
      </w:rPr>
    </w:lvl>
    <w:lvl w:ilvl="2" w:tplc="E3724F50" w:tentative="1">
      <w:start w:val="1"/>
      <w:numFmt w:val="bullet"/>
      <w:lvlText w:val=""/>
      <w:lvlJc w:val="left"/>
      <w:pPr>
        <w:ind w:left="2160" w:hanging="360"/>
      </w:pPr>
      <w:rPr>
        <w:rFonts w:ascii="Wingdings" w:hAnsi="Wingdings" w:hint="default"/>
      </w:rPr>
    </w:lvl>
    <w:lvl w:ilvl="3" w:tplc="0184937A" w:tentative="1">
      <w:start w:val="1"/>
      <w:numFmt w:val="bullet"/>
      <w:lvlText w:val=""/>
      <w:lvlJc w:val="left"/>
      <w:pPr>
        <w:ind w:left="2880" w:hanging="360"/>
      </w:pPr>
      <w:rPr>
        <w:rFonts w:ascii="Symbol" w:hAnsi="Symbol" w:hint="default"/>
      </w:rPr>
    </w:lvl>
    <w:lvl w:ilvl="4" w:tplc="3C6A15EA" w:tentative="1">
      <w:start w:val="1"/>
      <w:numFmt w:val="bullet"/>
      <w:lvlText w:val="o"/>
      <w:lvlJc w:val="left"/>
      <w:pPr>
        <w:ind w:left="3600" w:hanging="360"/>
      </w:pPr>
      <w:rPr>
        <w:rFonts w:ascii="Courier New" w:hAnsi="Courier New" w:cs="Courier New" w:hint="default"/>
      </w:rPr>
    </w:lvl>
    <w:lvl w:ilvl="5" w:tplc="2898DDFA" w:tentative="1">
      <w:start w:val="1"/>
      <w:numFmt w:val="bullet"/>
      <w:lvlText w:val=""/>
      <w:lvlJc w:val="left"/>
      <w:pPr>
        <w:ind w:left="4320" w:hanging="360"/>
      </w:pPr>
      <w:rPr>
        <w:rFonts w:ascii="Wingdings" w:hAnsi="Wingdings" w:hint="default"/>
      </w:rPr>
    </w:lvl>
    <w:lvl w:ilvl="6" w:tplc="72D24EBA" w:tentative="1">
      <w:start w:val="1"/>
      <w:numFmt w:val="bullet"/>
      <w:lvlText w:val=""/>
      <w:lvlJc w:val="left"/>
      <w:pPr>
        <w:ind w:left="5040" w:hanging="360"/>
      </w:pPr>
      <w:rPr>
        <w:rFonts w:ascii="Symbol" w:hAnsi="Symbol" w:hint="default"/>
      </w:rPr>
    </w:lvl>
    <w:lvl w:ilvl="7" w:tplc="BA9A522C" w:tentative="1">
      <w:start w:val="1"/>
      <w:numFmt w:val="bullet"/>
      <w:lvlText w:val="o"/>
      <w:lvlJc w:val="left"/>
      <w:pPr>
        <w:ind w:left="5760" w:hanging="360"/>
      </w:pPr>
      <w:rPr>
        <w:rFonts w:ascii="Courier New" w:hAnsi="Courier New" w:cs="Courier New" w:hint="default"/>
      </w:rPr>
    </w:lvl>
    <w:lvl w:ilvl="8" w:tplc="D946163E"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E42CFA2E">
      <w:start w:val="1"/>
      <w:numFmt w:val="bullet"/>
      <w:pStyle w:val="Bullet2Ashurst"/>
      <w:lvlText w:val=""/>
      <w:lvlJc w:val="left"/>
      <w:pPr>
        <w:tabs>
          <w:tab w:val="num" w:pos="56"/>
        </w:tabs>
        <w:ind w:left="56" w:hanging="624"/>
      </w:pPr>
      <w:rPr>
        <w:rFonts w:ascii="Symbol" w:hAnsi="Symbol" w:hint="default"/>
        <w:b w:val="0"/>
        <w:i w:val="0"/>
        <w:sz w:val="18"/>
        <w:szCs w:val="18"/>
      </w:rPr>
    </w:lvl>
    <w:lvl w:ilvl="1" w:tplc="70246E8A">
      <w:start w:val="1"/>
      <w:numFmt w:val="bullet"/>
      <w:lvlText w:val="o"/>
      <w:lvlJc w:val="left"/>
      <w:pPr>
        <w:tabs>
          <w:tab w:val="num" w:pos="90"/>
        </w:tabs>
        <w:ind w:left="90" w:hanging="360"/>
      </w:pPr>
      <w:rPr>
        <w:rFonts w:ascii="Courier New" w:hAnsi="Courier New" w:cs="Courier New" w:hint="default"/>
      </w:rPr>
    </w:lvl>
    <w:lvl w:ilvl="2" w:tplc="1A662FA6">
      <w:start w:val="1"/>
      <w:numFmt w:val="bullet"/>
      <w:lvlText w:val=""/>
      <w:lvlJc w:val="left"/>
      <w:pPr>
        <w:tabs>
          <w:tab w:val="num" w:pos="810"/>
        </w:tabs>
        <w:ind w:left="810" w:hanging="360"/>
      </w:pPr>
      <w:rPr>
        <w:rFonts w:ascii="Wingdings" w:hAnsi="Wingdings" w:hint="default"/>
      </w:rPr>
    </w:lvl>
    <w:lvl w:ilvl="3" w:tplc="6198A2D4">
      <w:start w:val="1"/>
      <w:numFmt w:val="bullet"/>
      <w:lvlText w:val=""/>
      <w:lvlJc w:val="left"/>
      <w:pPr>
        <w:tabs>
          <w:tab w:val="num" w:pos="1530"/>
        </w:tabs>
        <w:ind w:left="1530" w:hanging="360"/>
      </w:pPr>
      <w:rPr>
        <w:rFonts w:ascii="Symbol" w:hAnsi="Symbol" w:hint="default"/>
      </w:rPr>
    </w:lvl>
    <w:lvl w:ilvl="4" w:tplc="10D894E4" w:tentative="1">
      <w:start w:val="1"/>
      <w:numFmt w:val="bullet"/>
      <w:lvlText w:val="o"/>
      <w:lvlJc w:val="left"/>
      <w:pPr>
        <w:tabs>
          <w:tab w:val="num" w:pos="2250"/>
        </w:tabs>
        <w:ind w:left="2250" w:hanging="360"/>
      </w:pPr>
      <w:rPr>
        <w:rFonts w:ascii="Courier New" w:hAnsi="Courier New" w:cs="Courier New" w:hint="default"/>
      </w:rPr>
    </w:lvl>
    <w:lvl w:ilvl="5" w:tplc="6B40D2B2" w:tentative="1">
      <w:start w:val="1"/>
      <w:numFmt w:val="bullet"/>
      <w:lvlText w:val=""/>
      <w:lvlJc w:val="left"/>
      <w:pPr>
        <w:tabs>
          <w:tab w:val="num" w:pos="2970"/>
        </w:tabs>
        <w:ind w:left="2970" w:hanging="360"/>
      </w:pPr>
      <w:rPr>
        <w:rFonts w:ascii="Wingdings" w:hAnsi="Wingdings" w:hint="default"/>
      </w:rPr>
    </w:lvl>
    <w:lvl w:ilvl="6" w:tplc="9B56D6D8" w:tentative="1">
      <w:start w:val="1"/>
      <w:numFmt w:val="bullet"/>
      <w:lvlText w:val=""/>
      <w:lvlJc w:val="left"/>
      <w:pPr>
        <w:tabs>
          <w:tab w:val="num" w:pos="3690"/>
        </w:tabs>
        <w:ind w:left="3690" w:hanging="360"/>
      </w:pPr>
      <w:rPr>
        <w:rFonts w:ascii="Symbol" w:hAnsi="Symbol" w:hint="default"/>
      </w:rPr>
    </w:lvl>
    <w:lvl w:ilvl="7" w:tplc="B1B8756C" w:tentative="1">
      <w:start w:val="1"/>
      <w:numFmt w:val="bullet"/>
      <w:lvlText w:val="o"/>
      <w:lvlJc w:val="left"/>
      <w:pPr>
        <w:tabs>
          <w:tab w:val="num" w:pos="4410"/>
        </w:tabs>
        <w:ind w:left="4410" w:hanging="360"/>
      </w:pPr>
      <w:rPr>
        <w:rFonts w:ascii="Courier New" w:hAnsi="Courier New" w:cs="Courier New" w:hint="default"/>
      </w:rPr>
    </w:lvl>
    <w:lvl w:ilvl="8" w:tplc="550ACF04"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43B254E8">
      <w:start w:val="1"/>
      <w:numFmt w:val="decimal"/>
      <w:pStyle w:val="Exhibits1"/>
      <w:lvlText w:val="(%1)"/>
      <w:lvlJc w:val="left"/>
      <w:pPr>
        <w:tabs>
          <w:tab w:val="num" w:pos="360"/>
        </w:tabs>
        <w:ind w:left="360" w:hanging="360"/>
      </w:pPr>
      <w:rPr>
        <w:rFonts w:cs="Times New Roman" w:hint="default"/>
      </w:rPr>
    </w:lvl>
    <w:lvl w:ilvl="1" w:tplc="A956CE08">
      <w:start w:val="1"/>
      <w:numFmt w:val="lowerLetter"/>
      <w:pStyle w:val="Exhibits2"/>
      <w:lvlText w:val="%2."/>
      <w:lvlJc w:val="left"/>
      <w:pPr>
        <w:tabs>
          <w:tab w:val="num" w:pos="1440"/>
        </w:tabs>
        <w:ind w:left="1440" w:hanging="360"/>
      </w:pPr>
      <w:rPr>
        <w:rFonts w:cs="Times New Roman"/>
      </w:rPr>
    </w:lvl>
    <w:lvl w:ilvl="2" w:tplc="AC2A5DA4">
      <w:start w:val="1"/>
      <w:numFmt w:val="lowerRoman"/>
      <w:pStyle w:val="Exhibits3"/>
      <w:lvlText w:val="%3."/>
      <w:lvlJc w:val="right"/>
      <w:pPr>
        <w:tabs>
          <w:tab w:val="num" w:pos="2160"/>
        </w:tabs>
        <w:ind w:left="2160" w:hanging="180"/>
      </w:pPr>
      <w:rPr>
        <w:rFonts w:cs="Times New Roman"/>
      </w:rPr>
    </w:lvl>
    <w:lvl w:ilvl="3" w:tplc="C98EDFAA">
      <w:start w:val="1"/>
      <w:numFmt w:val="decimal"/>
      <w:pStyle w:val="Exhibits4"/>
      <w:lvlText w:val="%4."/>
      <w:lvlJc w:val="left"/>
      <w:pPr>
        <w:tabs>
          <w:tab w:val="num" w:pos="2880"/>
        </w:tabs>
        <w:ind w:left="2880" w:hanging="360"/>
      </w:pPr>
      <w:rPr>
        <w:rFonts w:cs="Times New Roman"/>
      </w:rPr>
    </w:lvl>
    <w:lvl w:ilvl="4" w:tplc="39827A8C">
      <w:start w:val="1"/>
      <w:numFmt w:val="lowerLetter"/>
      <w:pStyle w:val="Exhibits5"/>
      <w:lvlText w:val="%5."/>
      <w:lvlJc w:val="left"/>
      <w:pPr>
        <w:tabs>
          <w:tab w:val="num" w:pos="3600"/>
        </w:tabs>
        <w:ind w:left="3600" w:hanging="360"/>
      </w:pPr>
      <w:rPr>
        <w:rFonts w:cs="Times New Roman"/>
      </w:rPr>
    </w:lvl>
    <w:lvl w:ilvl="5" w:tplc="CFF46D32">
      <w:start w:val="1"/>
      <w:numFmt w:val="lowerRoman"/>
      <w:pStyle w:val="Exhibits6"/>
      <w:lvlText w:val="%6."/>
      <w:lvlJc w:val="right"/>
      <w:pPr>
        <w:tabs>
          <w:tab w:val="num" w:pos="4320"/>
        </w:tabs>
        <w:ind w:left="4320" w:hanging="180"/>
      </w:pPr>
      <w:rPr>
        <w:rFonts w:cs="Times New Roman"/>
      </w:rPr>
    </w:lvl>
    <w:lvl w:ilvl="6" w:tplc="704EFB60" w:tentative="1">
      <w:start w:val="1"/>
      <w:numFmt w:val="decimal"/>
      <w:lvlText w:val="%7."/>
      <w:lvlJc w:val="left"/>
      <w:pPr>
        <w:tabs>
          <w:tab w:val="num" w:pos="5040"/>
        </w:tabs>
        <w:ind w:left="5040" w:hanging="360"/>
      </w:pPr>
      <w:rPr>
        <w:rFonts w:cs="Times New Roman"/>
      </w:rPr>
    </w:lvl>
    <w:lvl w:ilvl="7" w:tplc="1E866EA4" w:tentative="1">
      <w:start w:val="1"/>
      <w:numFmt w:val="lowerLetter"/>
      <w:lvlText w:val="%8."/>
      <w:lvlJc w:val="left"/>
      <w:pPr>
        <w:tabs>
          <w:tab w:val="num" w:pos="5760"/>
        </w:tabs>
        <w:ind w:left="5760" w:hanging="360"/>
      </w:pPr>
      <w:rPr>
        <w:rFonts w:cs="Times New Roman"/>
      </w:rPr>
    </w:lvl>
    <w:lvl w:ilvl="8" w:tplc="212AA3DE"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47587736">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D1BCA480">
      <w:start w:val="1"/>
      <w:numFmt w:val="bullet"/>
      <w:lvlText w:val="o"/>
      <w:lvlJc w:val="left"/>
      <w:pPr>
        <w:tabs>
          <w:tab w:val="num" w:pos="1440"/>
        </w:tabs>
        <w:ind w:left="1440" w:hanging="360"/>
      </w:pPr>
      <w:rPr>
        <w:rFonts w:ascii="Courier New" w:hAnsi="Courier New" w:cs="Courier New" w:hint="default"/>
      </w:rPr>
    </w:lvl>
    <w:lvl w:ilvl="2" w:tplc="35AECB46" w:tentative="1">
      <w:start w:val="1"/>
      <w:numFmt w:val="bullet"/>
      <w:lvlText w:val=""/>
      <w:lvlJc w:val="left"/>
      <w:pPr>
        <w:tabs>
          <w:tab w:val="num" w:pos="2160"/>
        </w:tabs>
        <w:ind w:left="2160" w:hanging="360"/>
      </w:pPr>
      <w:rPr>
        <w:rFonts w:ascii="Wingdings" w:hAnsi="Wingdings" w:hint="default"/>
      </w:rPr>
    </w:lvl>
    <w:lvl w:ilvl="3" w:tplc="D7CC479C" w:tentative="1">
      <w:start w:val="1"/>
      <w:numFmt w:val="bullet"/>
      <w:lvlText w:val=""/>
      <w:lvlJc w:val="left"/>
      <w:pPr>
        <w:tabs>
          <w:tab w:val="num" w:pos="2880"/>
        </w:tabs>
        <w:ind w:left="2880" w:hanging="360"/>
      </w:pPr>
      <w:rPr>
        <w:rFonts w:ascii="Symbol" w:hAnsi="Symbol" w:hint="default"/>
      </w:rPr>
    </w:lvl>
    <w:lvl w:ilvl="4" w:tplc="9B8A7A02" w:tentative="1">
      <w:start w:val="1"/>
      <w:numFmt w:val="bullet"/>
      <w:lvlText w:val="o"/>
      <w:lvlJc w:val="left"/>
      <w:pPr>
        <w:tabs>
          <w:tab w:val="num" w:pos="3600"/>
        </w:tabs>
        <w:ind w:left="3600" w:hanging="360"/>
      </w:pPr>
      <w:rPr>
        <w:rFonts w:ascii="Courier New" w:hAnsi="Courier New" w:cs="Courier New" w:hint="default"/>
      </w:rPr>
    </w:lvl>
    <w:lvl w:ilvl="5" w:tplc="FC0E2CCC" w:tentative="1">
      <w:start w:val="1"/>
      <w:numFmt w:val="bullet"/>
      <w:lvlText w:val=""/>
      <w:lvlJc w:val="left"/>
      <w:pPr>
        <w:tabs>
          <w:tab w:val="num" w:pos="4320"/>
        </w:tabs>
        <w:ind w:left="4320" w:hanging="360"/>
      </w:pPr>
      <w:rPr>
        <w:rFonts w:ascii="Wingdings" w:hAnsi="Wingdings" w:hint="default"/>
      </w:rPr>
    </w:lvl>
    <w:lvl w:ilvl="6" w:tplc="01EE5898" w:tentative="1">
      <w:start w:val="1"/>
      <w:numFmt w:val="bullet"/>
      <w:lvlText w:val=""/>
      <w:lvlJc w:val="left"/>
      <w:pPr>
        <w:tabs>
          <w:tab w:val="num" w:pos="5040"/>
        </w:tabs>
        <w:ind w:left="5040" w:hanging="360"/>
      </w:pPr>
      <w:rPr>
        <w:rFonts w:ascii="Symbol" w:hAnsi="Symbol" w:hint="default"/>
      </w:rPr>
    </w:lvl>
    <w:lvl w:ilvl="7" w:tplc="268E59FE" w:tentative="1">
      <w:start w:val="1"/>
      <w:numFmt w:val="bullet"/>
      <w:lvlText w:val="o"/>
      <w:lvlJc w:val="left"/>
      <w:pPr>
        <w:tabs>
          <w:tab w:val="num" w:pos="5760"/>
        </w:tabs>
        <w:ind w:left="5760" w:hanging="360"/>
      </w:pPr>
      <w:rPr>
        <w:rFonts w:ascii="Courier New" w:hAnsi="Courier New" w:cs="Courier New" w:hint="default"/>
      </w:rPr>
    </w:lvl>
    <w:lvl w:ilvl="8" w:tplc="DD9C53D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B74668C4">
      <w:start w:val="1"/>
      <w:numFmt w:val="decimal"/>
      <w:pStyle w:val="00NumberList"/>
      <w:lvlText w:val="%1."/>
      <w:lvlJc w:val="left"/>
      <w:pPr>
        <w:tabs>
          <w:tab w:val="num" w:pos="144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A538C5BE">
      <w:start w:val="1"/>
      <w:numFmt w:val="bullet"/>
      <w:pStyle w:val="bullet"/>
      <w:lvlText w:val=""/>
      <w:lvlJc w:val="left"/>
      <w:pPr>
        <w:tabs>
          <w:tab w:val="num" w:pos="1800"/>
        </w:tabs>
        <w:ind w:left="1800" w:hanging="360"/>
      </w:pPr>
      <w:rPr>
        <w:rFonts w:ascii="Symbol" w:hAnsi="Symbol" w:cs="Times New Roman" w:hint="default"/>
      </w:rPr>
    </w:lvl>
    <w:lvl w:ilvl="1" w:tplc="87484F28">
      <w:start w:val="1"/>
      <w:numFmt w:val="bullet"/>
      <w:lvlText w:val="o"/>
      <w:lvlJc w:val="left"/>
      <w:pPr>
        <w:tabs>
          <w:tab w:val="num" w:pos="1440"/>
        </w:tabs>
        <w:ind w:left="1440" w:hanging="360"/>
      </w:pPr>
      <w:rPr>
        <w:rFonts w:ascii="Courier New" w:hAnsi="Courier New" w:cs="Courier New" w:hint="default"/>
      </w:rPr>
    </w:lvl>
    <w:lvl w:ilvl="2" w:tplc="1548EAF2">
      <w:start w:val="1"/>
      <w:numFmt w:val="bullet"/>
      <w:lvlText w:val=""/>
      <w:lvlJc w:val="left"/>
      <w:pPr>
        <w:tabs>
          <w:tab w:val="num" w:pos="2160"/>
        </w:tabs>
        <w:ind w:left="2160" w:hanging="360"/>
      </w:pPr>
      <w:rPr>
        <w:rFonts w:ascii="Wingdings" w:hAnsi="Wingdings" w:cs="Times New Roman" w:hint="default"/>
      </w:rPr>
    </w:lvl>
    <w:lvl w:ilvl="3" w:tplc="F5F416E8">
      <w:start w:val="1"/>
      <w:numFmt w:val="bullet"/>
      <w:lvlText w:val=""/>
      <w:lvlJc w:val="left"/>
      <w:pPr>
        <w:tabs>
          <w:tab w:val="num" w:pos="2880"/>
        </w:tabs>
        <w:ind w:left="2880" w:hanging="360"/>
      </w:pPr>
      <w:rPr>
        <w:rFonts w:ascii="Symbol" w:hAnsi="Symbol" w:cs="Times New Roman" w:hint="default"/>
      </w:rPr>
    </w:lvl>
    <w:lvl w:ilvl="4" w:tplc="3B48C376">
      <w:start w:val="1"/>
      <w:numFmt w:val="bullet"/>
      <w:lvlText w:val="o"/>
      <w:lvlJc w:val="left"/>
      <w:pPr>
        <w:tabs>
          <w:tab w:val="num" w:pos="3600"/>
        </w:tabs>
        <w:ind w:left="3600" w:hanging="360"/>
      </w:pPr>
      <w:rPr>
        <w:rFonts w:ascii="Courier New" w:hAnsi="Courier New" w:cs="Courier New" w:hint="default"/>
      </w:rPr>
    </w:lvl>
    <w:lvl w:ilvl="5" w:tplc="0A468B22">
      <w:start w:val="1"/>
      <w:numFmt w:val="bullet"/>
      <w:lvlText w:val=""/>
      <w:lvlJc w:val="left"/>
      <w:pPr>
        <w:tabs>
          <w:tab w:val="num" w:pos="4320"/>
        </w:tabs>
        <w:ind w:left="4320" w:hanging="360"/>
      </w:pPr>
      <w:rPr>
        <w:rFonts w:ascii="Wingdings" w:hAnsi="Wingdings" w:cs="Times New Roman" w:hint="default"/>
      </w:rPr>
    </w:lvl>
    <w:lvl w:ilvl="6" w:tplc="40FC535A">
      <w:start w:val="1"/>
      <w:numFmt w:val="bullet"/>
      <w:lvlText w:val=""/>
      <w:lvlJc w:val="left"/>
      <w:pPr>
        <w:tabs>
          <w:tab w:val="num" w:pos="5040"/>
        </w:tabs>
        <w:ind w:left="5040" w:hanging="360"/>
      </w:pPr>
      <w:rPr>
        <w:rFonts w:ascii="Symbol" w:hAnsi="Symbol" w:cs="Times New Roman" w:hint="default"/>
      </w:rPr>
    </w:lvl>
    <w:lvl w:ilvl="7" w:tplc="01600EC0">
      <w:start w:val="1"/>
      <w:numFmt w:val="bullet"/>
      <w:lvlText w:val="o"/>
      <w:lvlJc w:val="left"/>
      <w:pPr>
        <w:tabs>
          <w:tab w:val="num" w:pos="5760"/>
        </w:tabs>
        <w:ind w:left="5760" w:hanging="360"/>
      </w:pPr>
      <w:rPr>
        <w:rFonts w:ascii="Courier New" w:hAnsi="Courier New" w:cs="Courier New" w:hint="default"/>
      </w:rPr>
    </w:lvl>
    <w:lvl w:ilvl="8" w:tplc="318E7C0C">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6542181A">
      <w:start w:val="1"/>
      <w:numFmt w:val="bullet"/>
      <w:lvlText w:val=""/>
      <w:lvlJc w:val="left"/>
      <w:pPr>
        <w:ind w:left="720" w:hanging="360"/>
      </w:pPr>
      <w:rPr>
        <w:rFonts w:ascii="Symbol" w:hAnsi="Symbol" w:hint="default"/>
      </w:rPr>
    </w:lvl>
    <w:lvl w:ilvl="1" w:tplc="F92C9D80" w:tentative="1">
      <w:start w:val="1"/>
      <w:numFmt w:val="bullet"/>
      <w:lvlText w:val="o"/>
      <w:lvlJc w:val="left"/>
      <w:pPr>
        <w:ind w:left="1440" w:hanging="360"/>
      </w:pPr>
      <w:rPr>
        <w:rFonts w:ascii="Courier New" w:hAnsi="Courier New" w:cs="Courier New" w:hint="default"/>
      </w:rPr>
    </w:lvl>
    <w:lvl w:ilvl="2" w:tplc="ABC64F56" w:tentative="1">
      <w:start w:val="1"/>
      <w:numFmt w:val="bullet"/>
      <w:lvlText w:val=""/>
      <w:lvlJc w:val="left"/>
      <w:pPr>
        <w:ind w:left="2160" w:hanging="360"/>
      </w:pPr>
      <w:rPr>
        <w:rFonts w:ascii="Wingdings" w:hAnsi="Wingdings" w:hint="default"/>
      </w:rPr>
    </w:lvl>
    <w:lvl w:ilvl="3" w:tplc="FCB68E5E" w:tentative="1">
      <w:start w:val="1"/>
      <w:numFmt w:val="bullet"/>
      <w:lvlText w:val=""/>
      <w:lvlJc w:val="left"/>
      <w:pPr>
        <w:ind w:left="2880" w:hanging="360"/>
      </w:pPr>
      <w:rPr>
        <w:rFonts w:ascii="Symbol" w:hAnsi="Symbol" w:hint="default"/>
      </w:rPr>
    </w:lvl>
    <w:lvl w:ilvl="4" w:tplc="2BC0C2B2" w:tentative="1">
      <w:start w:val="1"/>
      <w:numFmt w:val="bullet"/>
      <w:lvlText w:val="o"/>
      <w:lvlJc w:val="left"/>
      <w:pPr>
        <w:ind w:left="3600" w:hanging="360"/>
      </w:pPr>
      <w:rPr>
        <w:rFonts w:ascii="Courier New" w:hAnsi="Courier New" w:cs="Courier New" w:hint="default"/>
      </w:rPr>
    </w:lvl>
    <w:lvl w:ilvl="5" w:tplc="AD82F188" w:tentative="1">
      <w:start w:val="1"/>
      <w:numFmt w:val="bullet"/>
      <w:lvlText w:val=""/>
      <w:lvlJc w:val="left"/>
      <w:pPr>
        <w:ind w:left="4320" w:hanging="360"/>
      </w:pPr>
      <w:rPr>
        <w:rFonts w:ascii="Wingdings" w:hAnsi="Wingdings" w:hint="default"/>
      </w:rPr>
    </w:lvl>
    <w:lvl w:ilvl="6" w:tplc="8E583274" w:tentative="1">
      <w:start w:val="1"/>
      <w:numFmt w:val="bullet"/>
      <w:lvlText w:val=""/>
      <w:lvlJc w:val="left"/>
      <w:pPr>
        <w:ind w:left="5040" w:hanging="360"/>
      </w:pPr>
      <w:rPr>
        <w:rFonts w:ascii="Symbol" w:hAnsi="Symbol" w:hint="default"/>
      </w:rPr>
    </w:lvl>
    <w:lvl w:ilvl="7" w:tplc="DBA6E984" w:tentative="1">
      <w:start w:val="1"/>
      <w:numFmt w:val="bullet"/>
      <w:lvlText w:val="o"/>
      <w:lvlJc w:val="left"/>
      <w:pPr>
        <w:ind w:left="5760" w:hanging="360"/>
      </w:pPr>
      <w:rPr>
        <w:rFonts w:ascii="Courier New" w:hAnsi="Courier New" w:cs="Courier New" w:hint="default"/>
      </w:rPr>
    </w:lvl>
    <w:lvl w:ilvl="8" w:tplc="04661562"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886E45DA">
      <w:start w:val="1"/>
      <w:numFmt w:val="bullet"/>
      <w:pStyle w:val="00BulletLis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31608DB4">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D9A4FF0C" w:tentative="1">
      <w:start w:val="1"/>
      <w:numFmt w:val="bullet"/>
      <w:lvlText w:val="o"/>
      <w:lvlJc w:val="left"/>
      <w:pPr>
        <w:tabs>
          <w:tab w:val="num" w:pos="1440"/>
        </w:tabs>
        <w:ind w:left="1440" w:hanging="360"/>
      </w:pPr>
      <w:rPr>
        <w:rFonts w:ascii="Courier New" w:hAnsi="Courier New" w:cs="Courier New" w:hint="default"/>
      </w:rPr>
    </w:lvl>
    <w:lvl w:ilvl="2" w:tplc="33C0C6C4" w:tentative="1">
      <w:start w:val="1"/>
      <w:numFmt w:val="bullet"/>
      <w:lvlText w:val=""/>
      <w:lvlJc w:val="left"/>
      <w:pPr>
        <w:tabs>
          <w:tab w:val="num" w:pos="2160"/>
        </w:tabs>
        <w:ind w:left="2160" w:hanging="360"/>
      </w:pPr>
      <w:rPr>
        <w:rFonts w:ascii="Wingdings" w:hAnsi="Wingdings" w:hint="default"/>
      </w:rPr>
    </w:lvl>
    <w:lvl w:ilvl="3" w:tplc="D284CE94" w:tentative="1">
      <w:start w:val="1"/>
      <w:numFmt w:val="bullet"/>
      <w:lvlText w:val=""/>
      <w:lvlJc w:val="left"/>
      <w:pPr>
        <w:tabs>
          <w:tab w:val="num" w:pos="2880"/>
        </w:tabs>
        <w:ind w:left="2880" w:hanging="360"/>
      </w:pPr>
      <w:rPr>
        <w:rFonts w:ascii="Symbol" w:hAnsi="Symbol" w:hint="default"/>
      </w:rPr>
    </w:lvl>
    <w:lvl w:ilvl="4" w:tplc="A10E22BC" w:tentative="1">
      <w:start w:val="1"/>
      <w:numFmt w:val="bullet"/>
      <w:lvlText w:val="o"/>
      <w:lvlJc w:val="left"/>
      <w:pPr>
        <w:tabs>
          <w:tab w:val="num" w:pos="3600"/>
        </w:tabs>
        <w:ind w:left="3600" w:hanging="360"/>
      </w:pPr>
      <w:rPr>
        <w:rFonts w:ascii="Courier New" w:hAnsi="Courier New" w:cs="Courier New" w:hint="default"/>
      </w:rPr>
    </w:lvl>
    <w:lvl w:ilvl="5" w:tplc="1062E75E" w:tentative="1">
      <w:start w:val="1"/>
      <w:numFmt w:val="bullet"/>
      <w:lvlText w:val=""/>
      <w:lvlJc w:val="left"/>
      <w:pPr>
        <w:tabs>
          <w:tab w:val="num" w:pos="4320"/>
        </w:tabs>
        <w:ind w:left="4320" w:hanging="360"/>
      </w:pPr>
      <w:rPr>
        <w:rFonts w:ascii="Wingdings" w:hAnsi="Wingdings" w:hint="default"/>
      </w:rPr>
    </w:lvl>
    <w:lvl w:ilvl="6" w:tplc="9114174A" w:tentative="1">
      <w:start w:val="1"/>
      <w:numFmt w:val="bullet"/>
      <w:lvlText w:val=""/>
      <w:lvlJc w:val="left"/>
      <w:pPr>
        <w:tabs>
          <w:tab w:val="num" w:pos="5040"/>
        </w:tabs>
        <w:ind w:left="5040" w:hanging="360"/>
      </w:pPr>
      <w:rPr>
        <w:rFonts w:ascii="Symbol" w:hAnsi="Symbol" w:hint="default"/>
      </w:rPr>
    </w:lvl>
    <w:lvl w:ilvl="7" w:tplc="E59894B4" w:tentative="1">
      <w:start w:val="1"/>
      <w:numFmt w:val="bullet"/>
      <w:lvlText w:val="o"/>
      <w:lvlJc w:val="left"/>
      <w:pPr>
        <w:tabs>
          <w:tab w:val="num" w:pos="5760"/>
        </w:tabs>
        <w:ind w:left="5760" w:hanging="360"/>
      </w:pPr>
      <w:rPr>
        <w:rFonts w:ascii="Courier New" w:hAnsi="Courier New" w:cs="Courier New" w:hint="default"/>
      </w:rPr>
    </w:lvl>
    <w:lvl w:ilvl="8" w:tplc="2BEC79C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89C4C0C2">
      <w:start w:val="1"/>
      <w:numFmt w:val="bullet"/>
      <w:pStyle w:val="BulletAshurst"/>
      <w:lvlText w:val=""/>
      <w:lvlJc w:val="left"/>
      <w:pPr>
        <w:tabs>
          <w:tab w:val="num" w:pos="782"/>
        </w:tabs>
        <w:ind w:left="782" w:hanging="782"/>
      </w:pPr>
      <w:rPr>
        <w:rFonts w:ascii="Symbol" w:hAnsi="Symbol" w:hint="default"/>
      </w:rPr>
    </w:lvl>
    <w:lvl w:ilvl="1" w:tplc="659A568A" w:tentative="1">
      <w:start w:val="1"/>
      <w:numFmt w:val="bullet"/>
      <w:lvlText w:val="o"/>
      <w:lvlJc w:val="left"/>
      <w:pPr>
        <w:tabs>
          <w:tab w:val="num" w:pos="1440"/>
        </w:tabs>
        <w:ind w:left="1440" w:hanging="360"/>
      </w:pPr>
      <w:rPr>
        <w:rFonts w:ascii="Courier New" w:hAnsi="Courier New" w:cs="Courier New" w:hint="default"/>
      </w:rPr>
    </w:lvl>
    <w:lvl w:ilvl="2" w:tplc="52723D92" w:tentative="1">
      <w:start w:val="1"/>
      <w:numFmt w:val="bullet"/>
      <w:lvlText w:val=""/>
      <w:lvlJc w:val="left"/>
      <w:pPr>
        <w:tabs>
          <w:tab w:val="num" w:pos="2160"/>
        </w:tabs>
        <w:ind w:left="2160" w:hanging="360"/>
      </w:pPr>
      <w:rPr>
        <w:rFonts w:ascii="Wingdings" w:hAnsi="Wingdings" w:hint="default"/>
      </w:rPr>
    </w:lvl>
    <w:lvl w:ilvl="3" w:tplc="80F0EEA8" w:tentative="1">
      <w:start w:val="1"/>
      <w:numFmt w:val="bullet"/>
      <w:lvlText w:val=""/>
      <w:lvlJc w:val="left"/>
      <w:pPr>
        <w:tabs>
          <w:tab w:val="num" w:pos="2880"/>
        </w:tabs>
        <w:ind w:left="2880" w:hanging="360"/>
      </w:pPr>
      <w:rPr>
        <w:rFonts w:ascii="Symbol" w:hAnsi="Symbol" w:hint="default"/>
      </w:rPr>
    </w:lvl>
    <w:lvl w:ilvl="4" w:tplc="5E66E55E" w:tentative="1">
      <w:start w:val="1"/>
      <w:numFmt w:val="bullet"/>
      <w:lvlText w:val="o"/>
      <w:lvlJc w:val="left"/>
      <w:pPr>
        <w:tabs>
          <w:tab w:val="num" w:pos="3600"/>
        </w:tabs>
        <w:ind w:left="3600" w:hanging="360"/>
      </w:pPr>
      <w:rPr>
        <w:rFonts w:ascii="Courier New" w:hAnsi="Courier New" w:cs="Courier New" w:hint="default"/>
      </w:rPr>
    </w:lvl>
    <w:lvl w:ilvl="5" w:tplc="0E4847B8" w:tentative="1">
      <w:start w:val="1"/>
      <w:numFmt w:val="bullet"/>
      <w:lvlText w:val=""/>
      <w:lvlJc w:val="left"/>
      <w:pPr>
        <w:tabs>
          <w:tab w:val="num" w:pos="4320"/>
        </w:tabs>
        <w:ind w:left="4320" w:hanging="360"/>
      </w:pPr>
      <w:rPr>
        <w:rFonts w:ascii="Wingdings" w:hAnsi="Wingdings" w:hint="default"/>
      </w:rPr>
    </w:lvl>
    <w:lvl w:ilvl="6" w:tplc="E0828D28" w:tentative="1">
      <w:start w:val="1"/>
      <w:numFmt w:val="bullet"/>
      <w:lvlText w:val=""/>
      <w:lvlJc w:val="left"/>
      <w:pPr>
        <w:tabs>
          <w:tab w:val="num" w:pos="5040"/>
        </w:tabs>
        <w:ind w:left="5040" w:hanging="360"/>
      </w:pPr>
      <w:rPr>
        <w:rFonts w:ascii="Symbol" w:hAnsi="Symbol" w:hint="default"/>
      </w:rPr>
    </w:lvl>
    <w:lvl w:ilvl="7" w:tplc="A330F56C" w:tentative="1">
      <w:start w:val="1"/>
      <w:numFmt w:val="bullet"/>
      <w:lvlText w:val="o"/>
      <w:lvlJc w:val="left"/>
      <w:pPr>
        <w:tabs>
          <w:tab w:val="num" w:pos="5760"/>
        </w:tabs>
        <w:ind w:left="5760" w:hanging="360"/>
      </w:pPr>
      <w:rPr>
        <w:rFonts w:ascii="Courier New" w:hAnsi="Courier New" w:cs="Courier New" w:hint="default"/>
      </w:rPr>
    </w:lvl>
    <w:lvl w:ilvl="8" w:tplc="C330B9A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70E46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1A42B9F2">
      <w:start w:val="1"/>
      <w:numFmt w:val="bullet"/>
      <w:pStyle w:val="Ex1"/>
      <w:lvlText w:val=""/>
      <w:lvlJc w:val="left"/>
      <w:pPr>
        <w:tabs>
          <w:tab w:val="num" w:pos="3394"/>
        </w:tabs>
        <w:ind w:left="3394" w:hanging="360"/>
      </w:pPr>
      <w:rPr>
        <w:rFonts w:ascii="Symbol" w:hAnsi="Symbol" w:hint="default"/>
      </w:rPr>
    </w:lvl>
    <w:lvl w:ilvl="1" w:tplc="F2042F7A">
      <w:start w:val="1"/>
      <w:numFmt w:val="lowerLetter"/>
      <w:lvlText w:val="(%2)"/>
      <w:lvlJc w:val="left"/>
      <w:pPr>
        <w:tabs>
          <w:tab w:val="num" w:pos="4114"/>
        </w:tabs>
        <w:ind w:left="4114" w:hanging="360"/>
      </w:pPr>
      <w:rPr>
        <w:rFonts w:cs="Times New Roman" w:hint="default"/>
        <w:b w:val="0"/>
      </w:rPr>
    </w:lvl>
    <w:lvl w:ilvl="2" w:tplc="A0B4C9EE" w:tentative="1">
      <w:start w:val="1"/>
      <w:numFmt w:val="bullet"/>
      <w:lvlText w:val=""/>
      <w:lvlJc w:val="left"/>
      <w:pPr>
        <w:tabs>
          <w:tab w:val="num" w:pos="4834"/>
        </w:tabs>
        <w:ind w:left="4834" w:hanging="360"/>
      </w:pPr>
      <w:rPr>
        <w:rFonts w:ascii="Wingdings" w:hAnsi="Wingdings" w:hint="default"/>
      </w:rPr>
    </w:lvl>
    <w:lvl w:ilvl="3" w:tplc="23D401CA" w:tentative="1">
      <w:start w:val="1"/>
      <w:numFmt w:val="bullet"/>
      <w:lvlText w:val=""/>
      <w:lvlJc w:val="left"/>
      <w:pPr>
        <w:tabs>
          <w:tab w:val="num" w:pos="5554"/>
        </w:tabs>
        <w:ind w:left="5554" w:hanging="360"/>
      </w:pPr>
      <w:rPr>
        <w:rFonts w:ascii="Symbol" w:hAnsi="Symbol" w:hint="default"/>
      </w:rPr>
    </w:lvl>
    <w:lvl w:ilvl="4" w:tplc="F63C0E0C" w:tentative="1">
      <w:start w:val="1"/>
      <w:numFmt w:val="bullet"/>
      <w:lvlText w:val="o"/>
      <w:lvlJc w:val="left"/>
      <w:pPr>
        <w:tabs>
          <w:tab w:val="num" w:pos="6274"/>
        </w:tabs>
        <w:ind w:left="6274" w:hanging="360"/>
      </w:pPr>
      <w:rPr>
        <w:rFonts w:ascii="Courier New" w:hAnsi="Courier New" w:hint="default"/>
      </w:rPr>
    </w:lvl>
    <w:lvl w:ilvl="5" w:tplc="5074E060" w:tentative="1">
      <w:start w:val="1"/>
      <w:numFmt w:val="bullet"/>
      <w:lvlText w:val=""/>
      <w:lvlJc w:val="left"/>
      <w:pPr>
        <w:tabs>
          <w:tab w:val="num" w:pos="6994"/>
        </w:tabs>
        <w:ind w:left="6994" w:hanging="360"/>
      </w:pPr>
      <w:rPr>
        <w:rFonts w:ascii="Wingdings" w:hAnsi="Wingdings" w:hint="default"/>
      </w:rPr>
    </w:lvl>
    <w:lvl w:ilvl="6" w:tplc="508ED9BC" w:tentative="1">
      <w:start w:val="1"/>
      <w:numFmt w:val="bullet"/>
      <w:lvlText w:val=""/>
      <w:lvlJc w:val="left"/>
      <w:pPr>
        <w:tabs>
          <w:tab w:val="num" w:pos="7714"/>
        </w:tabs>
        <w:ind w:left="7714" w:hanging="360"/>
      </w:pPr>
      <w:rPr>
        <w:rFonts w:ascii="Symbol" w:hAnsi="Symbol" w:hint="default"/>
      </w:rPr>
    </w:lvl>
    <w:lvl w:ilvl="7" w:tplc="96E66EDC" w:tentative="1">
      <w:start w:val="1"/>
      <w:numFmt w:val="bullet"/>
      <w:lvlText w:val="o"/>
      <w:lvlJc w:val="left"/>
      <w:pPr>
        <w:tabs>
          <w:tab w:val="num" w:pos="8434"/>
        </w:tabs>
        <w:ind w:left="8434" w:hanging="360"/>
      </w:pPr>
      <w:rPr>
        <w:rFonts w:ascii="Courier New" w:hAnsi="Courier New" w:hint="default"/>
      </w:rPr>
    </w:lvl>
    <w:lvl w:ilvl="8" w:tplc="9022F822"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5F44248E">
      <w:start w:val="1"/>
      <w:numFmt w:val="bullet"/>
      <w:pStyle w:val="MKTGGutter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DB446118">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6A84CDE0">
      <w:start w:val="1"/>
      <w:numFmt w:val="bullet"/>
      <w:lvlText w:val="o"/>
      <w:lvlJc w:val="left"/>
      <w:pPr>
        <w:tabs>
          <w:tab w:val="num" w:pos="1491"/>
        </w:tabs>
        <w:ind w:left="1491" w:hanging="360"/>
      </w:pPr>
      <w:rPr>
        <w:rFonts w:ascii="Courier New" w:hAnsi="Courier New" w:cs="Courier New" w:hint="default"/>
      </w:rPr>
    </w:lvl>
    <w:lvl w:ilvl="2" w:tplc="B9243A5C">
      <w:start w:val="1"/>
      <w:numFmt w:val="bullet"/>
      <w:lvlText w:val=""/>
      <w:lvlJc w:val="left"/>
      <w:pPr>
        <w:tabs>
          <w:tab w:val="num" w:pos="2211"/>
        </w:tabs>
        <w:ind w:left="2211" w:hanging="360"/>
      </w:pPr>
      <w:rPr>
        <w:rFonts w:ascii="Wingdings" w:hAnsi="Wingdings" w:hint="default"/>
      </w:rPr>
    </w:lvl>
    <w:lvl w:ilvl="3" w:tplc="361652F4" w:tentative="1">
      <w:start w:val="1"/>
      <w:numFmt w:val="bullet"/>
      <w:lvlText w:val=""/>
      <w:lvlJc w:val="left"/>
      <w:pPr>
        <w:tabs>
          <w:tab w:val="num" w:pos="2931"/>
        </w:tabs>
        <w:ind w:left="2931" w:hanging="360"/>
      </w:pPr>
      <w:rPr>
        <w:rFonts w:ascii="Symbol" w:hAnsi="Symbol" w:hint="default"/>
      </w:rPr>
    </w:lvl>
    <w:lvl w:ilvl="4" w:tplc="CEECE54E">
      <w:start w:val="1"/>
      <w:numFmt w:val="bullet"/>
      <w:lvlText w:val="o"/>
      <w:lvlJc w:val="left"/>
      <w:pPr>
        <w:tabs>
          <w:tab w:val="num" w:pos="3651"/>
        </w:tabs>
        <w:ind w:left="3651" w:hanging="360"/>
      </w:pPr>
      <w:rPr>
        <w:rFonts w:ascii="Courier New" w:hAnsi="Courier New" w:cs="Courier New" w:hint="default"/>
      </w:rPr>
    </w:lvl>
    <w:lvl w:ilvl="5" w:tplc="81F63A3C" w:tentative="1">
      <w:start w:val="1"/>
      <w:numFmt w:val="bullet"/>
      <w:lvlText w:val=""/>
      <w:lvlJc w:val="left"/>
      <w:pPr>
        <w:tabs>
          <w:tab w:val="num" w:pos="4371"/>
        </w:tabs>
        <w:ind w:left="4371" w:hanging="360"/>
      </w:pPr>
      <w:rPr>
        <w:rFonts w:ascii="Wingdings" w:hAnsi="Wingdings" w:hint="default"/>
      </w:rPr>
    </w:lvl>
    <w:lvl w:ilvl="6" w:tplc="6CD6C80C" w:tentative="1">
      <w:start w:val="1"/>
      <w:numFmt w:val="bullet"/>
      <w:lvlText w:val=""/>
      <w:lvlJc w:val="left"/>
      <w:pPr>
        <w:tabs>
          <w:tab w:val="num" w:pos="5091"/>
        </w:tabs>
        <w:ind w:left="5091" w:hanging="360"/>
      </w:pPr>
      <w:rPr>
        <w:rFonts w:ascii="Symbol" w:hAnsi="Symbol" w:hint="default"/>
      </w:rPr>
    </w:lvl>
    <w:lvl w:ilvl="7" w:tplc="117C004C" w:tentative="1">
      <w:start w:val="1"/>
      <w:numFmt w:val="bullet"/>
      <w:lvlText w:val="o"/>
      <w:lvlJc w:val="left"/>
      <w:pPr>
        <w:tabs>
          <w:tab w:val="num" w:pos="5811"/>
        </w:tabs>
        <w:ind w:left="5811" w:hanging="360"/>
      </w:pPr>
      <w:rPr>
        <w:rFonts w:ascii="Courier New" w:hAnsi="Courier New" w:cs="Courier New" w:hint="default"/>
      </w:rPr>
    </w:lvl>
    <w:lvl w:ilvl="8" w:tplc="A1B6306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5E622CF2">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CAE66386">
      <w:start w:val="1"/>
      <w:numFmt w:val="bullet"/>
      <w:lvlText w:val="o"/>
      <w:lvlJc w:val="left"/>
      <w:pPr>
        <w:tabs>
          <w:tab w:val="num" w:pos="1440"/>
        </w:tabs>
        <w:ind w:left="1440" w:hanging="360"/>
      </w:pPr>
      <w:rPr>
        <w:rFonts w:ascii="Courier New" w:hAnsi="Courier New" w:cs="Courier New" w:hint="default"/>
      </w:rPr>
    </w:lvl>
    <w:lvl w:ilvl="2" w:tplc="87C03EC8" w:tentative="1">
      <w:start w:val="1"/>
      <w:numFmt w:val="bullet"/>
      <w:lvlText w:val=""/>
      <w:lvlJc w:val="left"/>
      <w:pPr>
        <w:tabs>
          <w:tab w:val="num" w:pos="2160"/>
        </w:tabs>
        <w:ind w:left="2160" w:hanging="360"/>
      </w:pPr>
      <w:rPr>
        <w:rFonts w:ascii="Wingdings" w:hAnsi="Wingdings" w:hint="default"/>
      </w:rPr>
    </w:lvl>
    <w:lvl w:ilvl="3" w:tplc="12046256" w:tentative="1">
      <w:start w:val="1"/>
      <w:numFmt w:val="bullet"/>
      <w:lvlText w:val=""/>
      <w:lvlJc w:val="left"/>
      <w:pPr>
        <w:tabs>
          <w:tab w:val="num" w:pos="2880"/>
        </w:tabs>
        <w:ind w:left="2880" w:hanging="360"/>
      </w:pPr>
      <w:rPr>
        <w:rFonts w:ascii="Symbol" w:hAnsi="Symbol" w:hint="default"/>
      </w:rPr>
    </w:lvl>
    <w:lvl w:ilvl="4" w:tplc="F354A5BC" w:tentative="1">
      <w:start w:val="1"/>
      <w:numFmt w:val="bullet"/>
      <w:lvlText w:val="o"/>
      <w:lvlJc w:val="left"/>
      <w:pPr>
        <w:tabs>
          <w:tab w:val="num" w:pos="3600"/>
        </w:tabs>
        <w:ind w:left="3600" w:hanging="360"/>
      </w:pPr>
      <w:rPr>
        <w:rFonts w:ascii="Courier New" w:hAnsi="Courier New" w:cs="Courier New" w:hint="default"/>
      </w:rPr>
    </w:lvl>
    <w:lvl w:ilvl="5" w:tplc="90B4EE3C" w:tentative="1">
      <w:start w:val="1"/>
      <w:numFmt w:val="bullet"/>
      <w:lvlText w:val=""/>
      <w:lvlJc w:val="left"/>
      <w:pPr>
        <w:tabs>
          <w:tab w:val="num" w:pos="4320"/>
        </w:tabs>
        <w:ind w:left="4320" w:hanging="360"/>
      </w:pPr>
      <w:rPr>
        <w:rFonts w:ascii="Wingdings" w:hAnsi="Wingdings" w:hint="default"/>
      </w:rPr>
    </w:lvl>
    <w:lvl w:ilvl="6" w:tplc="08C0ED16" w:tentative="1">
      <w:start w:val="1"/>
      <w:numFmt w:val="bullet"/>
      <w:lvlText w:val=""/>
      <w:lvlJc w:val="left"/>
      <w:pPr>
        <w:tabs>
          <w:tab w:val="num" w:pos="5040"/>
        </w:tabs>
        <w:ind w:left="5040" w:hanging="360"/>
      </w:pPr>
      <w:rPr>
        <w:rFonts w:ascii="Symbol" w:hAnsi="Symbol" w:hint="default"/>
      </w:rPr>
    </w:lvl>
    <w:lvl w:ilvl="7" w:tplc="28BAC7E2" w:tentative="1">
      <w:start w:val="1"/>
      <w:numFmt w:val="bullet"/>
      <w:lvlText w:val="o"/>
      <w:lvlJc w:val="left"/>
      <w:pPr>
        <w:tabs>
          <w:tab w:val="num" w:pos="5760"/>
        </w:tabs>
        <w:ind w:left="5760" w:hanging="360"/>
      </w:pPr>
      <w:rPr>
        <w:rFonts w:ascii="Courier New" w:hAnsi="Courier New" w:cs="Courier New" w:hint="default"/>
      </w:rPr>
    </w:lvl>
    <w:lvl w:ilvl="8" w:tplc="A98C006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04090001">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438E0E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1304D0F4">
      <w:start w:val="1"/>
      <w:numFmt w:val="decimal"/>
      <w:pStyle w:val="PartiesAshurst"/>
      <w:lvlText w:val="(%1)"/>
      <w:lvlJc w:val="left"/>
      <w:pPr>
        <w:tabs>
          <w:tab w:val="num" w:pos="782"/>
        </w:tabs>
        <w:ind w:left="782" w:hanging="782"/>
      </w:pPr>
      <w:rPr>
        <w:rFonts w:hint="default"/>
        <w:b w:val="0"/>
        <w:i w:val="0"/>
        <w:sz w:val="22"/>
        <w:szCs w:val="18"/>
      </w:rPr>
    </w:lvl>
    <w:lvl w:ilvl="1" w:tplc="9EDE354C" w:tentative="1">
      <w:start w:val="1"/>
      <w:numFmt w:val="lowerLetter"/>
      <w:lvlText w:val="%2."/>
      <w:lvlJc w:val="left"/>
      <w:pPr>
        <w:tabs>
          <w:tab w:val="num" w:pos="1440"/>
        </w:tabs>
        <w:ind w:left="1440" w:hanging="360"/>
      </w:pPr>
    </w:lvl>
    <w:lvl w:ilvl="2" w:tplc="368C0E4C" w:tentative="1">
      <w:start w:val="1"/>
      <w:numFmt w:val="lowerRoman"/>
      <w:lvlText w:val="%3."/>
      <w:lvlJc w:val="right"/>
      <w:pPr>
        <w:tabs>
          <w:tab w:val="num" w:pos="2160"/>
        </w:tabs>
        <w:ind w:left="2160" w:hanging="180"/>
      </w:pPr>
    </w:lvl>
    <w:lvl w:ilvl="3" w:tplc="E854837A" w:tentative="1">
      <w:start w:val="1"/>
      <w:numFmt w:val="decimal"/>
      <w:lvlText w:val="%4."/>
      <w:lvlJc w:val="left"/>
      <w:pPr>
        <w:tabs>
          <w:tab w:val="num" w:pos="2880"/>
        </w:tabs>
        <w:ind w:left="2880" w:hanging="360"/>
      </w:pPr>
    </w:lvl>
    <w:lvl w:ilvl="4" w:tplc="71EE4670" w:tentative="1">
      <w:start w:val="1"/>
      <w:numFmt w:val="lowerLetter"/>
      <w:lvlText w:val="%5."/>
      <w:lvlJc w:val="left"/>
      <w:pPr>
        <w:tabs>
          <w:tab w:val="num" w:pos="3600"/>
        </w:tabs>
        <w:ind w:left="3600" w:hanging="360"/>
      </w:pPr>
    </w:lvl>
    <w:lvl w:ilvl="5" w:tplc="C1660876" w:tentative="1">
      <w:start w:val="1"/>
      <w:numFmt w:val="lowerRoman"/>
      <w:lvlText w:val="%6."/>
      <w:lvlJc w:val="right"/>
      <w:pPr>
        <w:tabs>
          <w:tab w:val="num" w:pos="4320"/>
        </w:tabs>
        <w:ind w:left="4320" w:hanging="180"/>
      </w:pPr>
    </w:lvl>
    <w:lvl w:ilvl="6" w:tplc="EB6E9D68" w:tentative="1">
      <w:start w:val="1"/>
      <w:numFmt w:val="decimal"/>
      <w:lvlText w:val="%7."/>
      <w:lvlJc w:val="left"/>
      <w:pPr>
        <w:tabs>
          <w:tab w:val="num" w:pos="5040"/>
        </w:tabs>
        <w:ind w:left="5040" w:hanging="360"/>
      </w:pPr>
    </w:lvl>
    <w:lvl w:ilvl="7" w:tplc="389C25A2" w:tentative="1">
      <w:start w:val="1"/>
      <w:numFmt w:val="lowerLetter"/>
      <w:lvlText w:val="%8."/>
      <w:lvlJc w:val="left"/>
      <w:pPr>
        <w:tabs>
          <w:tab w:val="num" w:pos="5760"/>
        </w:tabs>
        <w:ind w:left="5760" w:hanging="360"/>
      </w:pPr>
    </w:lvl>
    <w:lvl w:ilvl="8" w:tplc="3E64DDF4"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2EBA1B22">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6F06A368" w:tentative="1">
      <w:start w:val="1"/>
      <w:numFmt w:val="bullet"/>
      <w:lvlText w:val="o"/>
      <w:lvlJc w:val="left"/>
      <w:pPr>
        <w:tabs>
          <w:tab w:val="num" w:pos="1440"/>
        </w:tabs>
        <w:ind w:left="1440" w:hanging="360"/>
      </w:pPr>
      <w:rPr>
        <w:rFonts w:ascii="Courier New" w:hAnsi="Courier New" w:cs="Courier New" w:hint="default"/>
      </w:rPr>
    </w:lvl>
    <w:lvl w:ilvl="2" w:tplc="4B9E6676" w:tentative="1">
      <w:start w:val="1"/>
      <w:numFmt w:val="bullet"/>
      <w:lvlText w:val=""/>
      <w:lvlJc w:val="left"/>
      <w:pPr>
        <w:tabs>
          <w:tab w:val="num" w:pos="2160"/>
        </w:tabs>
        <w:ind w:left="2160" w:hanging="360"/>
      </w:pPr>
      <w:rPr>
        <w:rFonts w:ascii="Wingdings" w:hAnsi="Wingdings" w:hint="default"/>
      </w:rPr>
    </w:lvl>
    <w:lvl w:ilvl="3" w:tplc="14EC1E16" w:tentative="1">
      <w:start w:val="1"/>
      <w:numFmt w:val="bullet"/>
      <w:lvlText w:val=""/>
      <w:lvlJc w:val="left"/>
      <w:pPr>
        <w:tabs>
          <w:tab w:val="num" w:pos="2880"/>
        </w:tabs>
        <w:ind w:left="2880" w:hanging="360"/>
      </w:pPr>
      <w:rPr>
        <w:rFonts w:ascii="Symbol" w:hAnsi="Symbol" w:hint="default"/>
      </w:rPr>
    </w:lvl>
    <w:lvl w:ilvl="4" w:tplc="B36A6DBE" w:tentative="1">
      <w:start w:val="1"/>
      <w:numFmt w:val="bullet"/>
      <w:lvlText w:val="o"/>
      <w:lvlJc w:val="left"/>
      <w:pPr>
        <w:tabs>
          <w:tab w:val="num" w:pos="3600"/>
        </w:tabs>
        <w:ind w:left="3600" w:hanging="360"/>
      </w:pPr>
      <w:rPr>
        <w:rFonts w:ascii="Courier New" w:hAnsi="Courier New" w:cs="Courier New" w:hint="default"/>
      </w:rPr>
    </w:lvl>
    <w:lvl w:ilvl="5" w:tplc="B43C0B1A" w:tentative="1">
      <w:start w:val="1"/>
      <w:numFmt w:val="bullet"/>
      <w:lvlText w:val=""/>
      <w:lvlJc w:val="left"/>
      <w:pPr>
        <w:tabs>
          <w:tab w:val="num" w:pos="4320"/>
        </w:tabs>
        <w:ind w:left="4320" w:hanging="360"/>
      </w:pPr>
      <w:rPr>
        <w:rFonts w:ascii="Wingdings" w:hAnsi="Wingdings" w:hint="default"/>
      </w:rPr>
    </w:lvl>
    <w:lvl w:ilvl="6" w:tplc="3356B5B0" w:tentative="1">
      <w:start w:val="1"/>
      <w:numFmt w:val="bullet"/>
      <w:lvlText w:val=""/>
      <w:lvlJc w:val="left"/>
      <w:pPr>
        <w:tabs>
          <w:tab w:val="num" w:pos="5040"/>
        </w:tabs>
        <w:ind w:left="5040" w:hanging="360"/>
      </w:pPr>
      <w:rPr>
        <w:rFonts w:ascii="Symbol" w:hAnsi="Symbol" w:hint="default"/>
      </w:rPr>
    </w:lvl>
    <w:lvl w:ilvl="7" w:tplc="9DF670B6" w:tentative="1">
      <w:start w:val="1"/>
      <w:numFmt w:val="bullet"/>
      <w:lvlText w:val="o"/>
      <w:lvlJc w:val="left"/>
      <w:pPr>
        <w:tabs>
          <w:tab w:val="num" w:pos="5760"/>
        </w:tabs>
        <w:ind w:left="5760" w:hanging="360"/>
      </w:pPr>
      <w:rPr>
        <w:rFonts w:ascii="Courier New" w:hAnsi="Courier New" w:cs="Courier New" w:hint="default"/>
      </w:rPr>
    </w:lvl>
    <w:lvl w:ilvl="8" w:tplc="8CAAEE7C"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edNumberingSchemes" w:val="&lt;?xml version=&quot;1.0&quot; encoding=&quot;utf-16&quot;?&gt;&lt;ArrayOfAddedNumberingScheme xmlns:xsd=&quot;http://www.w3.org/2001/XMLSchema&quot; xmlns:xsi=&quot;http://www.w3.org/2001/XMLSchema-instance&quot;&gt;&lt;AddedNumberingScheme&gt;&lt;SelectedNumberingScheme&gt;&lt;LastUpdatedBy&gt;MichelleGuyot&lt;/LastUpdatedBy&gt;&lt;LastUpdated&gt;2015-05-14T14:57:35&lt;/LastUpdated&gt;&lt;NumberingSchemeID&gt;146&lt;/NumberingSchemeID&gt;&lt;SortOrder&gt;0&lt;/SortOrder&gt;&lt;Name&gt;Legal Numbering (3 Levels)&lt;/Name&gt;&lt;NameFrench&gt;Numérotation Légal (3 niveaux)&lt;/NameFrench&gt;&lt;Description&gt;Basic legal numbering scheme, with first three levels being legal-style, and the remainder general numbering.&lt;/Description&gt;&lt;DescriptionFrench&gt;Schéma de numérotation Légal de base, avec les trois premiers niveaux en style Légal et le reste en numérotation générale.&lt;/DescriptionFrench&gt;&lt;FilterID&gt;1&lt;/FilterID&gt;&lt;FilterArray&gt;1&lt;/FilterArray&gt;&lt;DefaultNumberOfLevelsInTOC&gt;3&lt;/DefaultNumberOfLevelsInTOC&gt;&lt;CustomTOCAttached&gt;false&lt;/CustomTOCAttached&gt;&lt;DefaultTOCSchemeID&gt;0&lt;/DefaultTOCSchemeID&gt;&lt;BitMapID&gt;514&lt;/BitMapID&gt;&lt;Hidden&gt;false&lt;/Hidden&gt;&lt;ListIndexUsed&gt;0&lt;/ListIndexUsed&gt;&lt;CapturedDocument&gt;\\pcgserver\PcgStaff\MichelleGuyot\Numbering Assistant\2013\New Scheme\Legal Numbering (3 Levels).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86&lt;/NumberingScheme_OptionID&gt;&lt;NumberingSchemeID&gt;146&lt;/NumberingSchemeID&gt;&lt;OptionID&gt;0&lt;/OptionID&gt;&lt;Code&gt;AutoNumbering&lt;/Code&gt;&lt;Value&gt;0&lt;/Value&gt;&lt;SortOrder&gt;0&lt;/SortOrder&gt;&lt;MutuallyExclusive1&gt;false&lt;/MutuallyExclusive1&gt;&lt;MutuallyExclusive2&gt;false&lt;/MutuallyExclusive2&gt;&lt;MutuallyExclusive3&gt;false&lt;/MutuallyExclusive3&gt;&lt;/NumberingSchemeOption&gt;&lt;NumberingSchemeOption&gt;&lt;LastUpdated&gt;0001-01-01T00:00:00&lt;/LastUpdated&gt;&lt;NumberingScheme_OptionID&gt;585&lt;/NumberingScheme_OptionID&gt;&lt;NumberingSchemeID&gt;146&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1&lt;/Index&gt;&lt;/AddedNumberingScheme&gt;&lt;AddedNumberingScheme&gt;&lt;SelectedNumberingScheme&gt;&lt;LastUpdatedBy&gt;MichelleGuyot&lt;/LastUpdatedBy&gt;&lt;LastUpdated&gt;2015-05-14T14:39:02&lt;/LastUpdated&gt;&lt;NumberingSchemeID&gt;139&lt;/NumberingSchemeID&gt;&lt;SortOrder&gt;0&lt;/SortOrder&gt;&lt;Name&gt;General Numbering (1)&lt;/Name&gt;&lt;NameFrench&gt;Numérotation générale (1)&lt;/NameFrench&gt;&lt;Description&gt;General numbering pattern: 1. (a) (i)… Numbering beings at the left margin.&lt;/Description&gt;&lt;DescriptionFrench&gt;Modèle général de numérotation :  1. (a)  (i)... _x000d__x000a_La numérotation commence au niveau de la marge de gauche.&lt;/DescriptionFrench&gt;&lt;FilterID&gt;1&lt;/FilterID&gt;&lt;FilterArray&gt;1&lt;/FilterArray&gt;&lt;DefaultNumberOfLevelsInTOC&gt;3&lt;/DefaultNumberOfLevelsInTOC&gt;&lt;CustomTOCAttached&gt;false&lt;/CustomTOCAttached&gt;&lt;DefaultTOCSchemeID&gt;0&lt;/DefaultTOCSchemeID&gt;&lt;BitMapID&gt;507&lt;/BitMapID&gt;&lt;Hidden&gt;false&lt;/Hidden&gt;&lt;ListIndexUsed&gt;0&lt;/ListIndexUsed&gt;&lt;CapturedDocument&gt;\\pcgserver\PcgStaff\MichelleGuyot\Numbering Assistant\2013\New Scheme\General Numbering (1).docx&lt;/CapturedDocument&gt;&lt;CreatedByEndUser&gt;false&lt;/CreatedByEndUser&gt;&lt;ConnectionType&gt;Application&lt;/ConnectionType&gt;&lt;EnforceSchemeFont&gt;false&lt;/EnforceSchemeFont&gt;&lt;/SelectedNumberingScheme&gt;&lt;SelectedSchemeFilter&gt;&lt;LastUpdated&gt;0001-01-01T00:00:00&lt;/LastUpdated&gt;&lt;FilterID&gt;1&lt;/FilterID&gt;&lt;FilterName&gt;Firm-Standard Numbering Schemes&lt;/FilterName&gt;&lt;FilterNameFrench&gt;Schémas de numérotation conformes aux normes de société&lt;/FilterNameFrench&gt;&lt;UserDatabaseOnly&gt;false&lt;/UserDatabaseOnly&gt;&lt;Default&gt;true&lt;/Default&gt;&lt;SortPosition&gt;1&lt;/SortPosition&gt;&lt;/SelectedSchemeFilter&gt;&lt;SelectedNumberingSchemeOptions&gt;&lt;NumberingSchemeOption&gt;&lt;LastUpdated&gt;0001-01-01T00:00:00&lt;/LastUpdated&gt;&lt;NumberingScheme_OptionID&gt;549&lt;/NumberingScheme_OptionID&gt;&lt;NumberingSchemeID&gt;139&lt;/NumberingSchemeID&gt;&lt;OptionID&gt;0&lt;/OptionID&gt;&lt;Code&gt;ApplyFullJustification&lt;/Code&gt;&lt;Value&gt;0&lt;/Value&gt;&lt;SortOrder&gt;0&lt;/SortOrder&gt;&lt;MutuallyExclusive1&gt;false&lt;/MutuallyExclusive1&gt;&lt;MutuallyExclusive2&gt;false&lt;/MutuallyExclusive2&gt;&lt;MutuallyExclusive3&gt;false&lt;/MutuallyExclusive3&gt;&lt;/NumberingSchemeOption&gt;&lt;/SelectedNumberingSchemeOptions&gt;&lt;Index&gt;2&lt;/Index&gt;&lt;/AddedNumberingScheme&gt;&lt;/ArrayOfAddedNumberingScheme&gt;"/>
    <w:docVar w:name="CenterLevel1TOC" w:val="False"/>
    <w:docVar w:name="DefaultNumberOfLevelsInTOCForThisScheme" w:val="3"/>
    <w:docVar w:name="DocIDClientMatter" w:val="False"/>
    <w:docVar w:name="DocIDLibrary" w:val="True"/>
    <w:docVar w:name="DocIDType" w:val="AllPages"/>
    <w:docVar w:name="EnforceSchemeFont" w:val="True"/>
    <w:docVar w:name="ExcludeDirectFormattingInTOC1" w:val="False"/>
    <w:docVar w:name="IncludeTOCAndPageHeadings" w:val="True"/>
    <w:docVar w:name="LastSchemeChoice" w:val="General Numbering (1)"/>
    <w:docVar w:name="LastSchemeUniqueID" w:val="139"/>
    <w:docVar w:name="LegacyNa" w:val="False"/>
    <w:docVar w:name="NoNumberLevel1TOC" w:val="False"/>
    <w:docVar w:name="StyleSeparatorCheck" w:val="True"/>
    <w:docVar w:name="TOCFormatConst" w:val="0"/>
    <w:docVar w:name="TOCFormatPreference" w:val="Leave TOC styles 'as is' in current document (default)"/>
    <w:docVar w:name="TOCHeadingAllCaps" w:val="True"/>
    <w:docVar w:name="TOCHeadingUnderlined" w:val="True"/>
    <w:docVar w:name="TOCIncludeNonHeadings" w:val="False"/>
    <w:docVar w:name="TOCIncludeSectionBreaks1" w:val="False"/>
    <w:docVar w:name="TOCPageUnderlined" w:val="True"/>
    <w:docVar w:name="TOCPosition" w:val="3"/>
    <w:docVar w:name="TOCRestartPageNumbering1" w:val="False"/>
    <w:docVar w:name="TOCRun" w:val="True"/>
    <w:docVar w:name="TOCSelectedNumberFormat1" w:val="Roman"/>
    <w:docVar w:name="TOCSpecialLevels1" w:val="True"/>
    <w:docVar w:name="UnderlineTOCLevel1" w:val="False"/>
    <w:docVar w:name="UpperLevelTOC" w:val="1-3"/>
  </w:docVars>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1C6"/>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02"/>
    <w:rsid w:val="000518D4"/>
    <w:rsid w:val="00051DE7"/>
    <w:rsid w:val="00052327"/>
    <w:rsid w:val="000528A3"/>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14"/>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219E"/>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58E"/>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0E59"/>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A57"/>
    <w:rsid w:val="00185B4E"/>
    <w:rsid w:val="00185D8A"/>
    <w:rsid w:val="00186C0A"/>
    <w:rsid w:val="0018714D"/>
    <w:rsid w:val="00187663"/>
    <w:rsid w:val="00187F8A"/>
    <w:rsid w:val="00190A56"/>
    <w:rsid w:val="00190CDD"/>
    <w:rsid w:val="001915F1"/>
    <w:rsid w:val="0019173F"/>
    <w:rsid w:val="001917DA"/>
    <w:rsid w:val="00191871"/>
    <w:rsid w:val="00191B41"/>
    <w:rsid w:val="00192BD9"/>
    <w:rsid w:val="00193ACD"/>
    <w:rsid w:val="00194A15"/>
    <w:rsid w:val="00195BD7"/>
    <w:rsid w:val="001A1AED"/>
    <w:rsid w:val="001A2056"/>
    <w:rsid w:val="001A350E"/>
    <w:rsid w:val="001A3F9F"/>
    <w:rsid w:val="001A4469"/>
    <w:rsid w:val="001A44E5"/>
    <w:rsid w:val="001A55D3"/>
    <w:rsid w:val="001A5D71"/>
    <w:rsid w:val="001A5DBD"/>
    <w:rsid w:val="001A5F4F"/>
    <w:rsid w:val="001A60D9"/>
    <w:rsid w:val="001A630D"/>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2E3"/>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28A"/>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74A"/>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6DBD"/>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7CA"/>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37F"/>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3E84"/>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25CE"/>
    <w:rsid w:val="003438A4"/>
    <w:rsid w:val="00343959"/>
    <w:rsid w:val="00343DA4"/>
    <w:rsid w:val="00344630"/>
    <w:rsid w:val="00344881"/>
    <w:rsid w:val="00344CFF"/>
    <w:rsid w:val="00345662"/>
    <w:rsid w:val="0034592F"/>
    <w:rsid w:val="00345B3A"/>
    <w:rsid w:val="0034630B"/>
    <w:rsid w:val="003464D8"/>
    <w:rsid w:val="00346C49"/>
    <w:rsid w:val="00347D58"/>
    <w:rsid w:val="00350179"/>
    <w:rsid w:val="00350206"/>
    <w:rsid w:val="00350313"/>
    <w:rsid w:val="00350686"/>
    <w:rsid w:val="00350927"/>
    <w:rsid w:val="00350A0A"/>
    <w:rsid w:val="00350F53"/>
    <w:rsid w:val="003511E2"/>
    <w:rsid w:val="003516A6"/>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39D7"/>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4702"/>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2C2B"/>
    <w:rsid w:val="00393086"/>
    <w:rsid w:val="003938B1"/>
    <w:rsid w:val="003944C4"/>
    <w:rsid w:val="003946D5"/>
    <w:rsid w:val="00394CA7"/>
    <w:rsid w:val="00394F0D"/>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6722"/>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CA5"/>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1E6B"/>
    <w:rsid w:val="00412D45"/>
    <w:rsid w:val="00412F3C"/>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434"/>
    <w:rsid w:val="004268A7"/>
    <w:rsid w:val="00426D71"/>
    <w:rsid w:val="0042762E"/>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2FA"/>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593A"/>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727"/>
    <w:rsid w:val="00477AE3"/>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5B0"/>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394"/>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2EAE"/>
    <w:rsid w:val="004C3BEE"/>
    <w:rsid w:val="004C3D2D"/>
    <w:rsid w:val="004C3F31"/>
    <w:rsid w:val="004C4C1B"/>
    <w:rsid w:val="004C629C"/>
    <w:rsid w:val="004C6B28"/>
    <w:rsid w:val="004C70AD"/>
    <w:rsid w:val="004C7A0A"/>
    <w:rsid w:val="004C7B18"/>
    <w:rsid w:val="004D0243"/>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23B1"/>
    <w:rsid w:val="00504120"/>
    <w:rsid w:val="005044E1"/>
    <w:rsid w:val="005049CA"/>
    <w:rsid w:val="00504E57"/>
    <w:rsid w:val="00505583"/>
    <w:rsid w:val="00505D74"/>
    <w:rsid w:val="00505EDD"/>
    <w:rsid w:val="00506801"/>
    <w:rsid w:val="00506EDF"/>
    <w:rsid w:val="005073E5"/>
    <w:rsid w:val="005078BA"/>
    <w:rsid w:val="00507960"/>
    <w:rsid w:val="00510079"/>
    <w:rsid w:val="0051026C"/>
    <w:rsid w:val="005108C3"/>
    <w:rsid w:val="00510BF2"/>
    <w:rsid w:val="00512870"/>
    <w:rsid w:val="00512935"/>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DAE"/>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169"/>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B42"/>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C11"/>
    <w:rsid w:val="005D0E03"/>
    <w:rsid w:val="005D0F3E"/>
    <w:rsid w:val="005D0FFB"/>
    <w:rsid w:val="005D105A"/>
    <w:rsid w:val="005D17B3"/>
    <w:rsid w:val="005D1BFF"/>
    <w:rsid w:val="005D21A2"/>
    <w:rsid w:val="005D26A9"/>
    <w:rsid w:val="005D278E"/>
    <w:rsid w:val="005D2B96"/>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43E6"/>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1C1"/>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6B9"/>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52A"/>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3DA"/>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5F0"/>
    <w:rsid w:val="00760E4B"/>
    <w:rsid w:val="0076171D"/>
    <w:rsid w:val="00761C87"/>
    <w:rsid w:val="0076202C"/>
    <w:rsid w:val="00762B20"/>
    <w:rsid w:val="0076323D"/>
    <w:rsid w:val="0076324B"/>
    <w:rsid w:val="00763A30"/>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2C9F"/>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0599"/>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B0"/>
    <w:rsid w:val="00874DE1"/>
    <w:rsid w:val="00874F67"/>
    <w:rsid w:val="00875493"/>
    <w:rsid w:val="00876727"/>
    <w:rsid w:val="00876A67"/>
    <w:rsid w:val="00876EDC"/>
    <w:rsid w:val="008770B9"/>
    <w:rsid w:val="00877F6B"/>
    <w:rsid w:val="00880665"/>
    <w:rsid w:val="0088118F"/>
    <w:rsid w:val="00881408"/>
    <w:rsid w:val="00881B81"/>
    <w:rsid w:val="00881CB3"/>
    <w:rsid w:val="008823EA"/>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D10"/>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02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DC2"/>
    <w:rsid w:val="008F1F4F"/>
    <w:rsid w:val="008F2394"/>
    <w:rsid w:val="008F28B5"/>
    <w:rsid w:val="008F37FC"/>
    <w:rsid w:val="008F3BD4"/>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47BCF"/>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6B34"/>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370"/>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2F75"/>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8BD"/>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0D8D"/>
    <w:rsid w:val="00A91BB1"/>
    <w:rsid w:val="00A92004"/>
    <w:rsid w:val="00A92057"/>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0B3"/>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CD1"/>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0A7"/>
    <w:rsid w:val="00B162FC"/>
    <w:rsid w:val="00B16775"/>
    <w:rsid w:val="00B16ABA"/>
    <w:rsid w:val="00B16D54"/>
    <w:rsid w:val="00B17395"/>
    <w:rsid w:val="00B2028B"/>
    <w:rsid w:val="00B206AA"/>
    <w:rsid w:val="00B21326"/>
    <w:rsid w:val="00B21AD0"/>
    <w:rsid w:val="00B2254D"/>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B87"/>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B97"/>
    <w:rsid w:val="00B85C12"/>
    <w:rsid w:val="00B86266"/>
    <w:rsid w:val="00B86311"/>
    <w:rsid w:val="00B86948"/>
    <w:rsid w:val="00B86D4E"/>
    <w:rsid w:val="00B873D1"/>
    <w:rsid w:val="00B8755C"/>
    <w:rsid w:val="00B91113"/>
    <w:rsid w:val="00B913B6"/>
    <w:rsid w:val="00B913E1"/>
    <w:rsid w:val="00B915E6"/>
    <w:rsid w:val="00B92523"/>
    <w:rsid w:val="00B927C6"/>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95D"/>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6A02"/>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4B9"/>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431"/>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BDB"/>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9F"/>
    <w:rsid w:val="00C544AE"/>
    <w:rsid w:val="00C548BB"/>
    <w:rsid w:val="00C54E6D"/>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792"/>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8A3"/>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B06"/>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5C"/>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189"/>
    <w:rsid w:val="00D45D25"/>
    <w:rsid w:val="00D46617"/>
    <w:rsid w:val="00D47154"/>
    <w:rsid w:val="00D5010B"/>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5F1"/>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7B7"/>
    <w:rsid w:val="00D95BBB"/>
    <w:rsid w:val="00D9694E"/>
    <w:rsid w:val="00D97403"/>
    <w:rsid w:val="00D978E7"/>
    <w:rsid w:val="00DA0A83"/>
    <w:rsid w:val="00DA18A0"/>
    <w:rsid w:val="00DA254A"/>
    <w:rsid w:val="00DA3ABE"/>
    <w:rsid w:val="00DA3B54"/>
    <w:rsid w:val="00DA3CE7"/>
    <w:rsid w:val="00DA420F"/>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4F2C"/>
    <w:rsid w:val="00DB524F"/>
    <w:rsid w:val="00DB53DD"/>
    <w:rsid w:val="00DB5472"/>
    <w:rsid w:val="00DB578D"/>
    <w:rsid w:val="00DB71F5"/>
    <w:rsid w:val="00DB79D7"/>
    <w:rsid w:val="00DC0517"/>
    <w:rsid w:val="00DC0602"/>
    <w:rsid w:val="00DC069F"/>
    <w:rsid w:val="00DC0964"/>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1E"/>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910"/>
    <w:rsid w:val="00DF2EEB"/>
    <w:rsid w:val="00DF301C"/>
    <w:rsid w:val="00DF3419"/>
    <w:rsid w:val="00DF343C"/>
    <w:rsid w:val="00DF4F7D"/>
    <w:rsid w:val="00DF4FAD"/>
    <w:rsid w:val="00DF5773"/>
    <w:rsid w:val="00DF5947"/>
    <w:rsid w:val="00DF5A55"/>
    <w:rsid w:val="00DF5CF8"/>
    <w:rsid w:val="00DF650C"/>
    <w:rsid w:val="00DF65CD"/>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27B1"/>
    <w:rsid w:val="00E1307A"/>
    <w:rsid w:val="00E1352C"/>
    <w:rsid w:val="00E13710"/>
    <w:rsid w:val="00E15B71"/>
    <w:rsid w:val="00E15C1C"/>
    <w:rsid w:val="00E15EC1"/>
    <w:rsid w:val="00E16494"/>
    <w:rsid w:val="00E17209"/>
    <w:rsid w:val="00E172C4"/>
    <w:rsid w:val="00E17711"/>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62C"/>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486E"/>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2D4F"/>
    <w:rsid w:val="00E832D3"/>
    <w:rsid w:val="00E83A2B"/>
    <w:rsid w:val="00E84735"/>
    <w:rsid w:val="00E84D9B"/>
    <w:rsid w:val="00E84FEF"/>
    <w:rsid w:val="00E8535C"/>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DF9"/>
    <w:rsid w:val="00E94CA7"/>
    <w:rsid w:val="00E95DB7"/>
    <w:rsid w:val="00E95EAC"/>
    <w:rsid w:val="00E95F16"/>
    <w:rsid w:val="00E964D8"/>
    <w:rsid w:val="00E96882"/>
    <w:rsid w:val="00E9698A"/>
    <w:rsid w:val="00E96B66"/>
    <w:rsid w:val="00E9700A"/>
    <w:rsid w:val="00E970E3"/>
    <w:rsid w:val="00E973CA"/>
    <w:rsid w:val="00E973F5"/>
    <w:rsid w:val="00E975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4BC"/>
    <w:rsid w:val="00EB6B7A"/>
    <w:rsid w:val="00EB726B"/>
    <w:rsid w:val="00EB76C2"/>
    <w:rsid w:val="00EB7C32"/>
    <w:rsid w:val="00EC00EE"/>
    <w:rsid w:val="00EC04AF"/>
    <w:rsid w:val="00EC059A"/>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8CE"/>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22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1C75"/>
    <w:rsid w:val="00F8217B"/>
    <w:rsid w:val="00F822DD"/>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85D"/>
    <w:rsid w:val="00FA4937"/>
    <w:rsid w:val="00FA4BDF"/>
    <w:rsid w:val="00FA4E80"/>
    <w:rsid w:val="00FA4F41"/>
    <w:rsid w:val="00FA5890"/>
    <w:rsid w:val="00FA780E"/>
    <w:rsid w:val="00FA7AF0"/>
    <w:rsid w:val="00FA7DDA"/>
    <w:rsid w:val="00FA7E6B"/>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6DBD"/>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D7B46"/>
    <w:rsid w:val="00FE0F0A"/>
    <w:rsid w:val="00FE1923"/>
    <w:rsid w:val="00FE1EF4"/>
    <w:rsid w:val="00FE2136"/>
    <w:rsid w:val="00FE22BE"/>
    <w:rsid w:val="00FE3318"/>
    <w:rsid w:val="00FE338C"/>
    <w:rsid w:val="00FE3D07"/>
    <w:rsid w:val="00FE4DC3"/>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3D86461"/>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
    <w:name w:val="Unresolved Mention"/>
    <w:basedOn w:val="DefaultParagraphFont"/>
    <w:uiPriority w:val="99"/>
    <w:semiHidden/>
    <w:unhideWhenUsed/>
    <w:rsid w:val="00E606D2"/>
    <w:rPr>
      <w:color w:val="605E5C"/>
      <w:shd w:val="clear" w:color="auto" w:fill="E1DFDD"/>
    </w:rPr>
  </w:style>
  <w:style w:type="character" w:customStyle="1" w:styleId="UnresolvedMention3">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6851">
      <w:bodyDiv w:val="1"/>
      <w:marLeft w:val="0"/>
      <w:marRight w:val="0"/>
      <w:marTop w:val="0"/>
      <w:marBottom w:val="0"/>
      <w:divBdr>
        <w:top w:val="none" w:sz="0" w:space="0" w:color="auto"/>
        <w:left w:val="none" w:sz="0" w:space="0" w:color="auto"/>
        <w:bottom w:val="none" w:sz="0" w:space="0" w:color="auto"/>
        <w:right w:val="none" w:sz="0" w:space="0" w:color="auto"/>
      </w:divBdr>
    </w:div>
    <w:div w:id="131404951">
      <w:bodyDiv w:val="1"/>
      <w:marLeft w:val="0"/>
      <w:marRight w:val="0"/>
      <w:marTop w:val="0"/>
      <w:marBottom w:val="0"/>
      <w:divBdr>
        <w:top w:val="none" w:sz="0" w:space="0" w:color="auto"/>
        <w:left w:val="none" w:sz="0" w:space="0" w:color="auto"/>
        <w:bottom w:val="none" w:sz="0" w:space="0" w:color="auto"/>
        <w:right w:val="none" w:sz="0" w:space="0" w:color="auto"/>
      </w:divBdr>
    </w:div>
    <w:div w:id="252670833">
      <w:bodyDiv w:val="1"/>
      <w:marLeft w:val="0"/>
      <w:marRight w:val="0"/>
      <w:marTop w:val="0"/>
      <w:marBottom w:val="0"/>
      <w:divBdr>
        <w:top w:val="none" w:sz="0" w:space="0" w:color="auto"/>
        <w:left w:val="none" w:sz="0" w:space="0" w:color="auto"/>
        <w:bottom w:val="none" w:sz="0" w:space="0" w:color="auto"/>
        <w:right w:val="none" w:sz="0" w:space="0" w:color="auto"/>
      </w:divBdr>
    </w:div>
    <w:div w:id="586959265">
      <w:bodyDiv w:val="1"/>
      <w:marLeft w:val="0"/>
      <w:marRight w:val="0"/>
      <w:marTop w:val="0"/>
      <w:marBottom w:val="0"/>
      <w:divBdr>
        <w:top w:val="none" w:sz="0" w:space="0" w:color="auto"/>
        <w:left w:val="none" w:sz="0" w:space="0" w:color="auto"/>
        <w:bottom w:val="none" w:sz="0" w:space="0" w:color="auto"/>
        <w:right w:val="none" w:sz="0" w:space="0" w:color="auto"/>
      </w:divBdr>
    </w:div>
    <w:div w:id="800340860">
      <w:bodyDiv w:val="1"/>
      <w:marLeft w:val="0"/>
      <w:marRight w:val="0"/>
      <w:marTop w:val="0"/>
      <w:marBottom w:val="0"/>
      <w:divBdr>
        <w:top w:val="none" w:sz="0" w:space="0" w:color="auto"/>
        <w:left w:val="none" w:sz="0" w:space="0" w:color="auto"/>
        <w:bottom w:val="none" w:sz="0" w:space="0" w:color="auto"/>
        <w:right w:val="none" w:sz="0" w:space="0" w:color="auto"/>
      </w:divBdr>
    </w:div>
    <w:div w:id="893351216">
      <w:bodyDiv w:val="1"/>
      <w:marLeft w:val="0"/>
      <w:marRight w:val="0"/>
      <w:marTop w:val="0"/>
      <w:marBottom w:val="0"/>
      <w:divBdr>
        <w:top w:val="none" w:sz="0" w:space="0" w:color="auto"/>
        <w:left w:val="none" w:sz="0" w:space="0" w:color="auto"/>
        <w:bottom w:val="none" w:sz="0" w:space="0" w:color="auto"/>
        <w:right w:val="none" w:sz="0" w:space="0" w:color="auto"/>
      </w:divBdr>
    </w:div>
    <w:div w:id="908001701">
      <w:bodyDiv w:val="1"/>
      <w:marLeft w:val="0"/>
      <w:marRight w:val="0"/>
      <w:marTop w:val="0"/>
      <w:marBottom w:val="0"/>
      <w:divBdr>
        <w:top w:val="none" w:sz="0" w:space="0" w:color="auto"/>
        <w:left w:val="none" w:sz="0" w:space="0" w:color="auto"/>
        <w:bottom w:val="none" w:sz="0" w:space="0" w:color="auto"/>
        <w:right w:val="none" w:sz="0" w:space="0" w:color="auto"/>
      </w:divBdr>
    </w:div>
    <w:div w:id="971246652">
      <w:bodyDiv w:val="1"/>
      <w:marLeft w:val="0"/>
      <w:marRight w:val="0"/>
      <w:marTop w:val="0"/>
      <w:marBottom w:val="0"/>
      <w:divBdr>
        <w:top w:val="none" w:sz="0" w:space="0" w:color="auto"/>
        <w:left w:val="none" w:sz="0" w:space="0" w:color="auto"/>
        <w:bottom w:val="none" w:sz="0" w:space="0" w:color="auto"/>
        <w:right w:val="none" w:sz="0" w:space="0" w:color="auto"/>
      </w:divBdr>
    </w:div>
    <w:div w:id="988440720">
      <w:bodyDiv w:val="1"/>
      <w:marLeft w:val="0"/>
      <w:marRight w:val="0"/>
      <w:marTop w:val="0"/>
      <w:marBottom w:val="0"/>
      <w:divBdr>
        <w:top w:val="none" w:sz="0" w:space="0" w:color="auto"/>
        <w:left w:val="none" w:sz="0" w:space="0" w:color="auto"/>
        <w:bottom w:val="none" w:sz="0" w:space="0" w:color="auto"/>
        <w:right w:val="none" w:sz="0" w:space="0" w:color="auto"/>
      </w:divBdr>
    </w:div>
    <w:div w:id="1117719104">
      <w:bodyDiv w:val="1"/>
      <w:marLeft w:val="0"/>
      <w:marRight w:val="0"/>
      <w:marTop w:val="0"/>
      <w:marBottom w:val="0"/>
      <w:divBdr>
        <w:top w:val="none" w:sz="0" w:space="0" w:color="auto"/>
        <w:left w:val="none" w:sz="0" w:space="0" w:color="auto"/>
        <w:bottom w:val="none" w:sz="0" w:space="0" w:color="auto"/>
        <w:right w:val="none" w:sz="0" w:space="0" w:color="auto"/>
      </w:divBdr>
    </w:div>
    <w:div w:id="1157184971">
      <w:bodyDiv w:val="1"/>
      <w:marLeft w:val="0"/>
      <w:marRight w:val="0"/>
      <w:marTop w:val="0"/>
      <w:marBottom w:val="0"/>
      <w:divBdr>
        <w:top w:val="none" w:sz="0" w:space="0" w:color="auto"/>
        <w:left w:val="none" w:sz="0" w:space="0" w:color="auto"/>
        <w:bottom w:val="none" w:sz="0" w:space="0" w:color="auto"/>
        <w:right w:val="none" w:sz="0" w:space="0" w:color="auto"/>
      </w:divBdr>
    </w:div>
    <w:div w:id="1231309246">
      <w:bodyDiv w:val="1"/>
      <w:marLeft w:val="0"/>
      <w:marRight w:val="0"/>
      <w:marTop w:val="0"/>
      <w:marBottom w:val="0"/>
      <w:divBdr>
        <w:top w:val="none" w:sz="0" w:space="0" w:color="auto"/>
        <w:left w:val="none" w:sz="0" w:space="0" w:color="auto"/>
        <w:bottom w:val="none" w:sz="0" w:space="0" w:color="auto"/>
        <w:right w:val="none" w:sz="0" w:space="0" w:color="auto"/>
      </w:divBdr>
    </w:div>
    <w:div w:id="1243300668">
      <w:bodyDiv w:val="1"/>
      <w:marLeft w:val="0"/>
      <w:marRight w:val="0"/>
      <w:marTop w:val="0"/>
      <w:marBottom w:val="0"/>
      <w:divBdr>
        <w:top w:val="none" w:sz="0" w:space="0" w:color="auto"/>
        <w:left w:val="none" w:sz="0" w:space="0" w:color="auto"/>
        <w:bottom w:val="none" w:sz="0" w:space="0" w:color="auto"/>
        <w:right w:val="none" w:sz="0" w:space="0" w:color="auto"/>
      </w:divBdr>
    </w:div>
    <w:div w:id="1352028873">
      <w:bodyDiv w:val="1"/>
      <w:marLeft w:val="0"/>
      <w:marRight w:val="0"/>
      <w:marTop w:val="0"/>
      <w:marBottom w:val="0"/>
      <w:divBdr>
        <w:top w:val="none" w:sz="0" w:space="0" w:color="auto"/>
        <w:left w:val="none" w:sz="0" w:space="0" w:color="auto"/>
        <w:bottom w:val="none" w:sz="0" w:space="0" w:color="auto"/>
        <w:right w:val="none" w:sz="0" w:space="0" w:color="auto"/>
      </w:divBdr>
    </w:div>
    <w:div w:id="1389845253">
      <w:bodyDiv w:val="1"/>
      <w:marLeft w:val="0"/>
      <w:marRight w:val="0"/>
      <w:marTop w:val="0"/>
      <w:marBottom w:val="0"/>
      <w:divBdr>
        <w:top w:val="none" w:sz="0" w:space="0" w:color="auto"/>
        <w:left w:val="none" w:sz="0" w:space="0" w:color="auto"/>
        <w:bottom w:val="none" w:sz="0" w:space="0" w:color="auto"/>
        <w:right w:val="none" w:sz="0" w:space="0" w:color="auto"/>
      </w:divBdr>
    </w:div>
    <w:div w:id="1447042893">
      <w:bodyDiv w:val="1"/>
      <w:marLeft w:val="0"/>
      <w:marRight w:val="0"/>
      <w:marTop w:val="0"/>
      <w:marBottom w:val="0"/>
      <w:divBdr>
        <w:top w:val="none" w:sz="0" w:space="0" w:color="auto"/>
        <w:left w:val="none" w:sz="0" w:space="0" w:color="auto"/>
        <w:bottom w:val="none" w:sz="0" w:space="0" w:color="auto"/>
        <w:right w:val="none" w:sz="0" w:space="0" w:color="auto"/>
      </w:divBdr>
    </w:div>
    <w:div w:id="1525166519">
      <w:bodyDiv w:val="1"/>
      <w:marLeft w:val="0"/>
      <w:marRight w:val="0"/>
      <w:marTop w:val="0"/>
      <w:marBottom w:val="0"/>
      <w:divBdr>
        <w:top w:val="none" w:sz="0" w:space="0" w:color="auto"/>
        <w:left w:val="none" w:sz="0" w:space="0" w:color="auto"/>
        <w:bottom w:val="none" w:sz="0" w:space="0" w:color="auto"/>
        <w:right w:val="none" w:sz="0" w:space="0" w:color="auto"/>
      </w:divBdr>
    </w:div>
    <w:div w:id="1574776269">
      <w:bodyDiv w:val="1"/>
      <w:marLeft w:val="0"/>
      <w:marRight w:val="0"/>
      <w:marTop w:val="0"/>
      <w:marBottom w:val="0"/>
      <w:divBdr>
        <w:top w:val="none" w:sz="0" w:space="0" w:color="auto"/>
        <w:left w:val="none" w:sz="0" w:space="0" w:color="auto"/>
        <w:bottom w:val="none" w:sz="0" w:space="0" w:color="auto"/>
        <w:right w:val="none" w:sz="0" w:space="0" w:color="auto"/>
      </w:divBdr>
    </w:div>
    <w:div w:id="1747264240">
      <w:bodyDiv w:val="1"/>
      <w:marLeft w:val="0"/>
      <w:marRight w:val="0"/>
      <w:marTop w:val="0"/>
      <w:marBottom w:val="0"/>
      <w:divBdr>
        <w:top w:val="none" w:sz="0" w:space="0" w:color="auto"/>
        <w:left w:val="none" w:sz="0" w:space="0" w:color="auto"/>
        <w:bottom w:val="none" w:sz="0" w:space="0" w:color="auto"/>
        <w:right w:val="none" w:sz="0" w:space="0" w:color="auto"/>
      </w:divBdr>
    </w:div>
    <w:div w:id="1795980174">
      <w:bodyDiv w:val="1"/>
      <w:marLeft w:val="0"/>
      <w:marRight w:val="0"/>
      <w:marTop w:val="0"/>
      <w:marBottom w:val="0"/>
      <w:divBdr>
        <w:top w:val="none" w:sz="0" w:space="0" w:color="auto"/>
        <w:left w:val="none" w:sz="0" w:space="0" w:color="auto"/>
        <w:bottom w:val="none" w:sz="0" w:space="0" w:color="auto"/>
        <w:right w:val="none" w:sz="0" w:space="0" w:color="auto"/>
      </w:divBdr>
    </w:div>
    <w:div w:id="1816489070">
      <w:bodyDiv w:val="1"/>
      <w:marLeft w:val="0"/>
      <w:marRight w:val="0"/>
      <w:marTop w:val="0"/>
      <w:marBottom w:val="0"/>
      <w:divBdr>
        <w:top w:val="none" w:sz="0" w:space="0" w:color="auto"/>
        <w:left w:val="none" w:sz="0" w:space="0" w:color="auto"/>
        <w:bottom w:val="none" w:sz="0" w:space="0" w:color="auto"/>
        <w:right w:val="none" w:sz="0" w:space="0" w:color="auto"/>
      </w:divBdr>
    </w:div>
    <w:div w:id="1870869664">
      <w:bodyDiv w:val="1"/>
      <w:marLeft w:val="0"/>
      <w:marRight w:val="0"/>
      <w:marTop w:val="0"/>
      <w:marBottom w:val="0"/>
      <w:divBdr>
        <w:top w:val="none" w:sz="0" w:space="0" w:color="auto"/>
        <w:left w:val="none" w:sz="0" w:space="0" w:color="auto"/>
        <w:bottom w:val="none" w:sz="0" w:space="0" w:color="auto"/>
        <w:right w:val="none" w:sz="0" w:space="0" w:color="auto"/>
      </w:divBdr>
    </w:div>
    <w:div w:id="1894537204">
      <w:bodyDiv w:val="1"/>
      <w:marLeft w:val="0"/>
      <w:marRight w:val="0"/>
      <w:marTop w:val="0"/>
      <w:marBottom w:val="0"/>
      <w:divBdr>
        <w:top w:val="none" w:sz="0" w:space="0" w:color="auto"/>
        <w:left w:val="none" w:sz="0" w:space="0" w:color="auto"/>
        <w:bottom w:val="none" w:sz="0" w:space="0" w:color="auto"/>
        <w:right w:val="none" w:sz="0" w:space="0" w:color="auto"/>
      </w:divBdr>
    </w:div>
    <w:div w:id="1896891948">
      <w:bodyDiv w:val="1"/>
      <w:marLeft w:val="0"/>
      <w:marRight w:val="0"/>
      <w:marTop w:val="0"/>
      <w:marBottom w:val="0"/>
      <w:divBdr>
        <w:top w:val="none" w:sz="0" w:space="0" w:color="auto"/>
        <w:left w:val="none" w:sz="0" w:space="0" w:color="auto"/>
        <w:bottom w:val="none" w:sz="0" w:space="0" w:color="auto"/>
        <w:right w:val="none" w:sz="0" w:space="0" w:color="auto"/>
      </w:divBdr>
    </w:div>
    <w:div w:id="2032148220">
      <w:bodyDiv w:val="1"/>
      <w:marLeft w:val="0"/>
      <w:marRight w:val="0"/>
      <w:marTop w:val="0"/>
      <w:marBottom w:val="0"/>
      <w:divBdr>
        <w:top w:val="none" w:sz="0" w:space="0" w:color="auto"/>
        <w:left w:val="none" w:sz="0" w:space="0" w:color="auto"/>
        <w:bottom w:val="none" w:sz="0" w:space="0" w:color="auto"/>
        <w:right w:val="none" w:sz="0" w:space="0" w:color="auto"/>
      </w:divBdr>
    </w:div>
    <w:div w:id="203511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header" Target="header4.xml"/><Relationship Id="rId42" Type="http://schemas.openxmlformats.org/officeDocument/2006/relationships/hyperlink" Target="https://www.penndot.gov/i80CanoeCreek" TargetMode="External"/><Relationship Id="rId47" Type="http://schemas.openxmlformats.org/officeDocument/2006/relationships/header" Target="header8.xml"/><Relationship Id="rId63" Type="http://schemas.openxmlformats.org/officeDocument/2006/relationships/footer" Target="footer21.xml"/><Relationship Id="rId68" Type="http://schemas.openxmlformats.org/officeDocument/2006/relationships/header" Target="header17.xml"/><Relationship Id="rId84" Type="http://schemas.openxmlformats.org/officeDocument/2006/relationships/footer" Target="footer33.xml"/><Relationship Id="rId89" Type="http://schemas.openxmlformats.org/officeDocument/2006/relationships/header" Target="header26.xml"/><Relationship Id="rId112" Type="http://schemas.openxmlformats.org/officeDocument/2006/relationships/footer" Target="footer47.xml"/><Relationship Id="rId16" Type="http://schemas.openxmlformats.org/officeDocument/2006/relationships/footer" Target="footer1.xml"/><Relationship Id="rId107" Type="http://schemas.openxmlformats.org/officeDocument/2006/relationships/header" Target="header35.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yperlink" Target="https://www.penndot.gov/i80nescopeck" TargetMode="External"/><Relationship Id="rId53" Type="http://schemas.openxmlformats.org/officeDocument/2006/relationships/footer" Target="footer15.xml"/><Relationship Id="rId58" Type="http://schemas.openxmlformats.org/officeDocument/2006/relationships/footer" Target="footer18.xml"/><Relationship Id="rId74" Type="http://schemas.openxmlformats.org/officeDocument/2006/relationships/header" Target="header20.xml"/><Relationship Id="rId79" Type="http://schemas.openxmlformats.org/officeDocument/2006/relationships/header" Target="header21.xml"/><Relationship Id="rId102" Type="http://schemas.openxmlformats.org/officeDocument/2006/relationships/footer" Target="footer42.xml"/><Relationship Id="rId123" Type="http://schemas.openxmlformats.org/officeDocument/2006/relationships/header" Target="header43.xml"/><Relationship Id="rId128" Type="http://schemas.openxmlformats.org/officeDocument/2006/relationships/footer" Target="footer56.xml"/><Relationship Id="rId5" Type="http://schemas.openxmlformats.org/officeDocument/2006/relationships/customXml" Target="../customXml/item5.xml"/><Relationship Id="rId90" Type="http://schemas.openxmlformats.org/officeDocument/2006/relationships/footer" Target="footer36.xml"/><Relationship Id="rId95" Type="http://schemas.openxmlformats.org/officeDocument/2006/relationships/header" Target="header29.xml"/><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hyperlink" Target="https://www.penndot.gov/i80NorthFork" TargetMode="External"/><Relationship Id="rId48" Type="http://schemas.openxmlformats.org/officeDocument/2006/relationships/header" Target="header9.xml"/><Relationship Id="rId64" Type="http://schemas.openxmlformats.org/officeDocument/2006/relationships/header" Target="header15.xml"/><Relationship Id="rId69" Type="http://schemas.openxmlformats.org/officeDocument/2006/relationships/footer" Target="footer24.xml"/><Relationship Id="rId113" Type="http://schemas.openxmlformats.org/officeDocument/2006/relationships/footer" Target="footer48.xml"/><Relationship Id="rId118" Type="http://schemas.openxmlformats.org/officeDocument/2006/relationships/footer" Target="footer50.xml"/><Relationship Id="rId80" Type="http://schemas.openxmlformats.org/officeDocument/2006/relationships/header" Target="header22.xml"/><Relationship Id="rId85" Type="http://schemas.openxmlformats.org/officeDocument/2006/relationships/header" Target="header24.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yperlink" Target="https://www.penndot.gov/i78lenhartsville" TargetMode="External"/><Relationship Id="rId59" Type="http://schemas.openxmlformats.org/officeDocument/2006/relationships/footer" Target="footer19.xml"/><Relationship Id="rId103" Type="http://schemas.openxmlformats.org/officeDocument/2006/relationships/header" Target="header33.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fontTable" Target="fontTable.xml"/><Relationship Id="rId54" Type="http://schemas.openxmlformats.org/officeDocument/2006/relationships/footer" Target="footer16.xml"/><Relationship Id="rId70" Type="http://schemas.openxmlformats.org/officeDocument/2006/relationships/header" Target="header18.xml"/><Relationship Id="rId75" Type="http://schemas.openxmlformats.org/officeDocument/2006/relationships/footer" Target="footer27.xml"/><Relationship Id="rId91" Type="http://schemas.openxmlformats.org/officeDocument/2006/relationships/header" Target="header27.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penndot.gov/about-us/funding/Pages/Solutions.aspx" TargetMode="External"/><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header" Target="header38.xml"/><Relationship Id="rId119" Type="http://schemas.openxmlformats.org/officeDocument/2006/relationships/footer" Target="footer51.xml"/><Relationship Id="rId44" Type="http://schemas.openxmlformats.org/officeDocument/2006/relationships/hyperlink" Target="https://www.penndot.gov/i79Bridgeville" TargetMode="External"/><Relationship Id="rId60" Type="http://schemas.openxmlformats.org/officeDocument/2006/relationships/header" Target="header13.xml"/><Relationship Id="rId65" Type="http://schemas.openxmlformats.org/officeDocument/2006/relationships/header" Target="header16.xml"/><Relationship Id="rId81" Type="http://schemas.openxmlformats.org/officeDocument/2006/relationships/footer" Target="footer31.xml"/><Relationship Id="rId86" Type="http://schemas.openxmlformats.org/officeDocument/2006/relationships/header" Target="header25.xml"/><Relationship Id="rId130" Type="http://schemas.openxmlformats.org/officeDocument/2006/relationships/theme" Target="theme/theme1.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penndot.gov/i80LehighRiverBridge" TargetMode="External"/><Relationship Id="rId109" Type="http://schemas.openxmlformats.org/officeDocument/2006/relationships/footer" Target="footer46.xml"/><Relationship Id="rId34" Type="http://schemas.openxmlformats.org/officeDocument/2006/relationships/header" Target="header7.xml"/><Relationship Id="rId50" Type="http://schemas.openxmlformats.org/officeDocument/2006/relationships/footer" Target="footer13.xml"/><Relationship Id="rId55" Type="http://schemas.openxmlformats.org/officeDocument/2006/relationships/footer" Target="footer17.xml"/><Relationship Id="rId76" Type="http://schemas.openxmlformats.org/officeDocument/2006/relationships/footer" Target="footer28.xml"/><Relationship Id="rId97" Type="http://schemas.openxmlformats.org/officeDocument/2006/relationships/header" Target="header30.xml"/><Relationship Id="rId104" Type="http://schemas.openxmlformats.org/officeDocument/2006/relationships/header" Target="header34.xml"/><Relationship Id="rId120" Type="http://schemas.openxmlformats.org/officeDocument/2006/relationships/header" Target="header41.xml"/><Relationship Id="rId125" Type="http://schemas.openxmlformats.org/officeDocument/2006/relationships/footer" Target="footer54.xml"/><Relationship Id="rId7" Type="http://schemas.openxmlformats.org/officeDocument/2006/relationships/numbering" Target="numbering.xml"/><Relationship Id="rId71" Type="http://schemas.openxmlformats.org/officeDocument/2006/relationships/header" Target="header19.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yperlink" Target="https://www.fiscal.treasury.gov/fsreports/ref/suretyBnd/c570.htm" TargetMode="External"/><Relationship Id="rId24" Type="http://schemas.openxmlformats.org/officeDocument/2006/relationships/hyperlink" Target="http://www.emarketplace.state.pa.us/" TargetMode="External"/><Relationship Id="rId40" Type="http://schemas.openxmlformats.org/officeDocument/2006/relationships/hyperlink" Target="https://www.penndot.gov/i95GirardPoint" TargetMode="External"/><Relationship Id="rId45" Type="http://schemas.openxmlformats.org/officeDocument/2006/relationships/image" Target="media/image2.png"/><Relationship Id="rId66" Type="http://schemas.openxmlformats.org/officeDocument/2006/relationships/footer" Target="footer22.xml"/><Relationship Id="rId87" Type="http://schemas.openxmlformats.org/officeDocument/2006/relationships/footer" Target="footer34.xml"/><Relationship Id="rId110" Type="http://schemas.openxmlformats.org/officeDocument/2006/relationships/header" Target="header36.xml"/><Relationship Id="rId115" Type="http://schemas.openxmlformats.org/officeDocument/2006/relationships/footer" Target="footer49.xml"/><Relationship Id="rId61" Type="http://schemas.openxmlformats.org/officeDocument/2006/relationships/footer" Target="footer20.xml"/><Relationship Id="rId82" Type="http://schemas.openxmlformats.org/officeDocument/2006/relationships/footer" Target="footer32.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footer" Target="footer10.xml"/><Relationship Id="rId56" Type="http://schemas.openxmlformats.org/officeDocument/2006/relationships/header" Target="header11.xml"/><Relationship Id="rId77" Type="http://schemas.openxmlformats.org/officeDocument/2006/relationships/footer" Target="footer29.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header" Target="header44.xml"/><Relationship Id="rId8" Type="http://schemas.openxmlformats.org/officeDocument/2006/relationships/styles" Target="styles.xml"/><Relationship Id="rId51" Type="http://schemas.openxmlformats.org/officeDocument/2006/relationships/header" Target="header10.xml"/><Relationship Id="rId72" Type="http://schemas.openxmlformats.org/officeDocument/2006/relationships/footer" Target="footer25.xml"/><Relationship Id="rId93" Type="http://schemas.openxmlformats.org/officeDocument/2006/relationships/footer" Target="footer37.xml"/><Relationship Id="rId98" Type="http://schemas.openxmlformats.org/officeDocument/2006/relationships/header" Target="header31.xml"/><Relationship Id="rId121" Type="http://schemas.openxmlformats.org/officeDocument/2006/relationships/footer" Target="footer52.xml"/><Relationship Id="rId3" Type="http://schemas.openxmlformats.org/officeDocument/2006/relationships/customXml" Target="../customXml/item3.xml"/><Relationship Id="rId25" Type="http://schemas.openxmlformats.org/officeDocument/2006/relationships/hyperlink" Target="mailto:RA-PDP3MAJORBRIDGES@pa." TargetMode="External"/><Relationship Id="rId46" Type="http://schemas.openxmlformats.org/officeDocument/2006/relationships/footer" Target="footer11.xml"/><Relationship Id="rId67" Type="http://schemas.openxmlformats.org/officeDocument/2006/relationships/footer" Target="footer23.xml"/><Relationship Id="rId116" Type="http://schemas.openxmlformats.org/officeDocument/2006/relationships/header" Target="header39.xml"/><Relationship Id="rId20" Type="http://schemas.openxmlformats.org/officeDocument/2006/relationships/footer" Target="footer4.xml"/><Relationship Id="rId41" Type="http://schemas.openxmlformats.org/officeDocument/2006/relationships/hyperlink" Target="https://www.penndot.gov/i83SouthBridge" TargetMode="External"/><Relationship Id="rId62" Type="http://schemas.openxmlformats.org/officeDocument/2006/relationships/header" Target="header14.xml"/><Relationship Id="rId83" Type="http://schemas.openxmlformats.org/officeDocument/2006/relationships/header" Target="header23.xml"/><Relationship Id="rId88" Type="http://schemas.openxmlformats.org/officeDocument/2006/relationships/footer" Target="footer35.xml"/><Relationship Id="rId111" Type="http://schemas.openxmlformats.org/officeDocument/2006/relationships/header" Target="header37.xml"/><Relationship Id="rId15" Type="http://schemas.openxmlformats.org/officeDocument/2006/relationships/header" Target="header2.xml"/><Relationship Id="rId36" Type="http://schemas.openxmlformats.org/officeDocument/2006/relationships/hyperlink" Target="https://www.penndot.gov/i81Susquehanna" TargetMode="External"/><Relationship Id="rId57" Type="http://schemas.openxmlformats.org/officeDocument/2006/relationships/header" Target="header12.xml"/><Relationship Id="rId106" Type="http://schemas.openxmlformats.org/officeDocument/2006/relationships/footer" Target="footer44.xml"/><Relationship Id="rId127" Type="http://schemas.openxmlformats.org/officeDocument/2006/relationships/footer" Target="footer55.xm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footer" Target="footer14.xml"/><Relationship Id="rId73" Type="http://schemas.openxmlformats.org/officeDocument/2006/relationships/footer" Target="footer26.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32.xml"/><Relationship Id="rId122"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mailto:RA-PDP3MAJORBRIDGES@p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allard%20Spahr%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3.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59c253b7641d6ff09d228678f3ec3a30">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f2020d7d-77c8-4294-a427-590ee8eb3328" origin="userSelected"/>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47698-CE07-4151-895F-E64D7D9AF142}">
  <ds:schemaRefs>
    <ds:schemaRef ds:uri="http://schemas.microsoft.com/office/2006/documentManagement/types"/>
    <ds:schemaRef ds:uri="http://purl.org/dc/dcmitype/"/>
    <ds:schemaRef ds:uri="http://schemas.openxmlformats.org/package/2006/metadata/core-properties"/>
    <ds:schemaRef ds:uri="bfd6f3d6-9252-457b-a411-0bbf28442658"/>
    <ds:schemaRef ds:uri="http://purl.org/dc/elements/1.1/"/>
    <ds:schemaRef ds:uri="http://www.w3.org/XML/1998/namespace"/>
    <ds:schemaRef ds:uri="http://schemas.microsoft.com/office/infopath/2007/PartnerControls"/>
    <ds:schemaRef ds:uri="5d3e1aef-4d69-49a4-b410-b167e87db44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7C7A0E75-2F0D-40FE-B303-7EDEC0633A7C}"/>
</file>

<file path=customXml/itemProps4.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EFE27364-3032-4640-BBEB-2FB2C895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25</TotalTime>
  <Pages>103</Pages>
  <Words>32105</Words>
  <Characters>183004</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214680</CharactersWithSpaces>
  <SharedDoc>false</SharedDoc>
  <HLinks>
    <vt:vector size="30" baseType="variant">
      <vt:variant>
        <vt:i4>1048600</vt:i4>
      </vt:variant>
      <vt:variant>
        <vt:i4>105</vt:i4>
      </vt:variant>
      <vt:variant>
        <vt:i4>0</vt:i4>
      </vt:variant>
      <vt:variant>
        <vt:i4>5</vt:i4>
      </vt:variant>
      <vt:variant>
        <vt:lpwstr>https://www.fiscal.treasury.gov/fsreports/ref/suretyBnd/c570.htm</vt:lpwstr>
      </vt:variant>
      <vt:variant>
        <vt:lpwstr/>
      </vt:variant>
      <vt:variant>
        <vt:i4>4915227</vt:i4>
      </vt:variant>
      <vt:variant>
        <vt:i4>48</vt:i4>
      </vt:variant>
      <vt:variant>
        <vt:i4>0</vt:i4>
      </vt:variant>
      <vt:variant>
        <vt:i4>5</vt:i4>
      </vt:variant>
      <vt:variant>
        <vt:lpwstr/>
      </vt:variant>
      <vt:variant>
        <vt:lpwstr>EXHIBIT3</vt:lpwstr>
      </vt:variant>
      <vt:variant>
        <vt:i4>983048</vt:i4>
      </vt:variant>
      <vt:variant>
        <vt:i4>6</vt:i4>
      </vt:variant>
      <vt:variant>
        <vt:i4>0</vt:i4>
      </vt:variant>
      <vt:variant>
        <vt:i4>5</vt:i4>
      </vt:variant>
      <vt:variant>
        <vt:lpwstr>https://www.penndot.gov/about-us/funding/Pages/Solutions.aspx</vt:lpwstr>
      </vt:variant>
      <vt:variant>
        <vt:lpwstr>Bridge-Table</vt:lpwstr>
      </vt:variant>
      <vt:variant>
        <vt:i4>1703938</vt:i4>
      </vt:variant>
      <vt:variant>
        <vt:i4>3</vt:i4>
      </vt:variant>
      <vt:variant>
        <vt:i4>0</vt:i4>
      </vt:variant>
      <vt:variant>
        <vt:i4>5</vt:i4>
      </vt:variant>
      <vt:variant>
        <vt:lpwstr>https://www.penndot.gov/testing-2/Pages/PEL-VPM.html</vt:lpwstr>
      </vt:variant>
      <vt:variant>
        <vt:lpwstr/>
      </vt:variant>
      <vt:variant>
        <vt:i4>8060977</vt:i4>
      </vt:variant>
      <vt:variant>
        <vt:i4>0</vt:i4>
      </vt:variant>
      <vt:variant>
        <vt:i4>0</vt:i4>
      </vt:variant>
      <vt:variant>
        <vt:i4>5</vt:i4>
      </vt:variant>
      <vt:variant>
        <vt:lpwstr>https://www.penndot.gov/about-us/funding/Pages/default.aspx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Heilman, Mindy</dc:creator>
  <cp:keywords/>
  <dc:description/>
  <cp:lastModifiedBy>Steve Park</cp:lastModifiedBy>
  <cp:revision>31</cp:revision>
  <cp:lastPrinted>2021-06-27T01:15:00Z</cp:lastPrinted>
  <dcterms:created xsi:type="dcterms:W3CDTF">2021-07-29T15:39:00Z</dcterms:created>
  <dcterms:modified xsi:type="dcterms:W3CDTF">2021-07-30T13:27:00Z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pgBlank</vt:lpwstr>
  </property>
  <property fmtid="{D5CDD505-2E9C-101B-9397-08002B2CF9AE}" pid="3" name="DocID">
    <vt:lpwstr>DMEAST #42765474 v17</vt:lpwstr>
  </property>
  <property fmtid="{D5CDD505-2E9C-101B-9397-08002B2CF9AE}" pid="4" name="Created">
    <vt:filetime>2014-02-04T00:00:00Z</vt:filetime>
  </property>
  <property fmtid="{D5CDD505-2E9C-101B-9397-08002B2CF9AE}" pid="5" name="Creator">
    <vt:lpwstr>Acrobat PDFMaker 11 for Word</vt:lpwstr>
  </property>
  <property fmtid="{D5CDD505-2E9C-101B-9397-08002B2CF9AE}" pid="6" name="LastSaved">
    <vt:filetime>2020-07-17T00:00:00Z</vt:filetime>
  </property>
  <property fmtid="{D5CDD505-2E9C-101B-9397-08002B2CF9AE}" pid="7" name="bjSaver">
    <vt:lpwstr>fQjuJvj8cULePJJsiUZLBkim59XmzREH</vt:lpwstr>
  </property>
  <property fmtid="{D5CDD505-2E9C-101B-9397-08002B2CF9AE}" pid="8" name="bjDocumentSecurityLabel">
    <vt:lpwstr>No Marking</vt:lpwstr>
  </property>
  <property fmtid="{D5CDD505-2E9C-101B-9397-08002B2CF9AE}" pid="9" name="bjClsUserRVM">
    <vt:lpwstr>[]</vt:lpwstr>
  </property>
  <property fmtid="{D5CDD505-2E9C-101B-9397-08002B2CF9AE}" pid="10" name="bjLabelHistoryID">
    <vt:lpwstr>{8A4DBAAD-37B4-4A34-910A-34B54B00673F}</vt:lpwstr>
  </property>
  <property fmtid="{D5CDD505-2E9C-101B-9397-08002B2CF9AE}" pid="11" name="ContentTypeId">
    <vt:lpwstr>0x0101006B2EB0BE812B4E4E940A5055E2F279B0</vt:lpwstr>
  </property>
  <property fmtid="{D5CDD505-2E9C-101B-9397-08002B2CF9AE}" pid="12" name="docIndexRef">
    <vt:lpwstr>8cab6e3f-7d33-4eda-97f1-62eb5b81fcc4</vt:lpwstr>
  </property>
  <property fmtid="{D5CDD505-2E9C-101B-9397-08002B2CF9AE}" pid="13" name="Order">
    <vt:r8>29400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TemplateUrl">
    <vt:lpwstr/>
  </property>
</Properties>
</file>